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A872D" w14:textId="7DF7642A" w:rsidR="00102994" w:rsidRPr="002438A7" w:rsidRDefault="002438A7" w:rsidP="004E3898">
      <w:pPr>
        <w:pStyle w:val="berschrift1"/>
        <w:numPr>
          <w:ilvl w:val="0"/>
          <w:numId w:val="0"/>
        </w:numPr>
        <w:rPr>
          <w:lang w:val="en-US"/>
        </w:rPr>
      </w:pPr>
      <w:r w:rsidRPr="002438A7">
        <w:rPr>
          <w:lang w:val="en-US"/>
        </w:rPr>
        <w:t>Syllabus</w:t>
      </w:r>
    </w:p>
    <w:p w14:paraId="34107315" w14:textId="12392B1E" w:rsidR="00C674AC" w:rsidRPr="002438A7" w:rsidRDefault="00DF3C7A" w:rsidP="0098505F">
      <w:pPr>
        <w:pStyle w:val="berschrift2"/>
        <w:numPr>
          <w:ilvl w:val="0"/>
          <w:numId w:val="0"/>
        </w:numPr>
        <w:rPr>
          <w:lang w:val="en-US"/>
        </w:rPr>
      </w:pPr>
      <w:r w:rsidRPr="002438A7">
        <w:rPr>
          <w:lang w:val="en-US"/>
        </w:rPr>
        <w:t xml:space="preserve">Basic </w:t>
      </w:r>
      <w:r w:rsidR="008E5D47" w:rsidRPr="002438A7">
        <w:rPr>
          <w:lang w:val="en-US"/>
        </w:rPr>
        <w:t>C</w:t>
      </w:r>
      <w:r w:rsidRPr="002438A7">
        <w:rPr>
          <w:lang w:val="en-US"/>
        </w:rPr>
        <w:t xml:space="preserve">ourse </w:t>
      </w:r>
      <w:r w:rsidR="008E5D47" w:rsidRPr="002438A7">
        <w:rPr>
          <w:lang w:val="en-US"/>
        </w:rPr>
        <w:t>I</w:t>
      </w:r>
      <w:r w:rsidRPr="002438A7">
        <w:rPr>
          <w:lang w:val="en-US"/>
        </w:rPr>
        <w:t>nformation</w:t>
      </w:r>
    </w:p>
    <w:p w14:paraId="761BCD22" w14:textId="6A922051" w:rsidR="002A48AC" w:rsidRPr="002438A7" w:rsidRDefault="00094EE3" w:rsidP="00A07BA7">
      <w:pPr>
        <w:pStyle w:val="berschrift3"/>
        <w:numPr>
          <w:ilvl w:val="0"/>
          <w:numId w:val="0"/>
        </w:numPr>
        <w:rPr>
          <w:lang w:val="en-US"/>
        </w:rPr>
      </w:pPr>
      <w:r w:rsidRPr="002438A7">
        <w:rPr>
          <w:lang w:val="en-US"/>
        </w:rPr>
        <w:t>C</w:t>
      </w:r>
      <w:r w:rsidR="000D06DA" w:rsidRPr="002438A7">
        <w:rPr>
          <w:lang w:val="en-US"/>
        </w:rPr>
        <w:t xml:space="preserve">ourse </w:t>
      </w:r>
      <w:r w:rsidR="00872567" w:rsidRPr="002438A7">
        <w:rPr>
          <w:lang w:val="en-US"/>
        </w:rPr>
        <w:t>T</w:t>
      </w:r>
      <w:r w:rsidR="00002AC2" w:rsidRPr="002438A7">
        <w:rPr>
          <w:lang w:val="en-US"/>
        </w:rPr>
        <w:t>itle</w:t>
      </w:r>
    </w:p>
    <w:p w14:paraId="3CB03AAD" w14:textId="02E5AAC8" w:rsidR="00F13FB1" w:rsidRPr="00F13FB1" w:rsidRDefault="00D609E3" w:rsidP="00F13FB1">
      <w:pPr>
        <w:pStyle w:val="TextabsatzfrAbstzeFlietext-12pt-linksbndig"/>
      </w:pPr>
      <w:sdt>
        <w:sdtPr>
          <w:rPr>
            <w:rStyle w:val="TextabsatzfrAbstzeFlietext-12pt-linksbndigZchn"/>
          </w:rPr>
          <w:id w:val="10875506"/>
          <w:placeholder>
            <w:docPart w:val="87DEBAF78FF04B2D86D2535C8D780790"/>
          </w:placeholder>
          <w:temporary/>
          <w:showingPlcHdr/>
          <w:text w:multiLine="1"/>
        </w:sdtPr>
        <w:sdtEndPr>
          <w:rPr>
            <w:rStyle w:val="Absatz-Standardschriftart"/>
          </w:rPr>
        </w:sdtEndPr>
        <w:sdtContent>
          <w:r w:rsidR="00F13FB1" w:rsidRPr="00F13FB1">
            <w:rPr>
              <w:rStyle w:val="TextabsatzfrAbstzeFlietext-12pt-linksbndigZchn"/>
              <w:color w:val="808080" w:themeColor="background1" w:themeShade="80"/>
            </w:rPr>
            <w:t>Fill in the complete title of the course in this field.</w:t>
          </w:r>
        </w:sdtContent>
      </w:sdt>
    </w:p>
    <w:p w14:paraId="552CC970" w14:textId="371EE18D" w:rsidR="002A48AC" w:rsidRDefault="00DF3C7A" w:rsidP="00712395">
      <w:pPr>
        <w:pStyle w:val="berschrift3"/>
        <w:numPr>
          <w:ilvl w:val="0"/>
          <w:numId w:val="0"/>
        </w:numPr>
        <w:rPr>
          <w:lang w:val="en-US"/>
        </w:rPr>
      </w:pPr>
      <w:r w:rsidRPr="00DF3C7A">
        <w:rPr>
          <w:lang w:val="en-US"/>
        </w:rPr>
        <w:t>Lecturer(s)</w:t>
      </w:r>
    </w:p>
    <w:bookmarkStart w:id="0" w:name="_Hlk51666698"/>
    <w:p w14:paraId="32389DDD" w14:textId="67243BB0" w:rsidR="00D0545D" w:rsidRPr="00686650" w:rsidRDefault="00D609E3" w:rsidP="00D0545D">
      <w:pPr>
        <w:pStyle w:val="TextabsatzfrAbstzeFlietext-12pt-linksbndig"/>
      </w:pPr>
      <w:sdt>
        <w:sdtPr>
          <w:rPr>
            <w:rStyle w:val="TextabsatzfrAbstzeFlietext-12pt-linksbndigZchn"/>
          </w:rPr>
          <w:id w:val="1454135203"/>
          <w:placeholder>
            <w:docPart w:val="A607E19A88A247AC97F87DF1CB59CB68"/>
          </w:placeholder>
          <w:temporary/>
          <w:showingPlcHdr/>
          <w:text w:multiLine="1"/>
        </w:sdtPr>
        <w:sdtEndPr>
          <w:rPr>
            <w:rStyle w:val="Absatz-Standardschriftart"/>
          </w:rPr>
        </w:sdtEndPr>
        <w:sdtContent>
          <w:r w:rsidR="00355F1A" w:rsidRPr="00355F1A">
            <w:rPr>
              <w:color w:val="808080"/>
            </w:rPr>
            <w:t>Fill in your name and the names of co-lecturers (possibly with academic titles)</w:t>
          </w:r>
          <w:r w:rsidR="00355F1A">
            <w:rPr>
              <w:color w:val="808080"/>
            </w:rPr>
            <w:t>.</w:t>
          </w:r>
        </w:sdtContent>
      </w:sdt>
      <w:bookmarkEnd w:id="0"/>
    </w:p>
    <w:p w14:paraId="410CE866" w14:textId="7B5C1822" w:rsidR="002A48AC" w:rsidRPr="002438A7" w:rsidRDefault="00FD6381" w:rsidP="004E66CB">
      <w:pPr>
        <w:pStyle w:val="berschrift3"/>
        <w:numPr>
          <w:ilvl w:val="0"/>
          <w:numId w:val="0"/>
        </w:numPr>
        <w:rPr>
          <w:lang w:val="en-US"/>
        </w:rPr>
      </w:pPr>
      <w:r w:rsidRPr="002438A7">
        <w:rPr>
          <w:lang w:val="en-US"/>
        </w:rPr>
        <w:t>Course Type</w:t>
      </w:r>
    </w:p>
    <w:sdt>
      <w:sdtPr>
        <w:rPr>
          <w:rStyle w:val="TextabsatzfrAbstzeFlietext-12pt-linksbndigZchn"/>
        </w:rPr>
        <w:id w:val="-804304241"/>
        <w:placeholder>
          <w:docPart w:val="862965E039164966AE5C1E035BCB3023"/>
        </w:placeholder>
        <w:temporary/>
        <w:showingPlcHdr/>
        <w:text w:multiLine="1"/>
      </w:sdtPr>
      <w:sdtEndPr>
        <w:rPr>
          <w:rStyle w:val="Absatz-Standardschriftart"/>
        </w:rPr>
      </w:sdtEndPr>
      <w:sdtContent>
        <w:p w14:paraId="273C64FA" w14:textId="5EB618A7" w:rsidR="001D3906" w:rsidRPr="00474236" w:rsidRDefault="00355F1A" w:rsidP="00002AC2">
          <w:pPr>
            <w:pStyle w:val="TextabsatzfrAbstzeFlietext-12pt-linksbndig"/>
            <w:rPr>
              <w:rStyle w:val="Platzhaltertext"/>
              <w:color w:val="auto"/>
            </w:rPr>
          </w:pPr>
          <w:r w:rsidRPr="00355F1A">
            <w:rPr>
              <w:color w:val="808080"/>
            </w:rPr>
            <w:t>Fill in the course type (lecture, lecture series, seminar, tutorial, colloquium).</w:t>
          </w:r>
        </w:p>
      </w:sdtContent>
    </w:sdt>
    <w:p w14:paraId="52FA8F14" w14:textId="3647927E" w:rsidR="002A48AC" w:rsidRPr="002438A7" w:rsidRDefault="00FD6381" w:rsidP="004E66CB">
      <w:pPr>
        <w:pStyle w:val="berschrift3"/>
        <w:numPr>
          <w:ilvl w:val="0"/>
          <w:numId w:val="0"/>
        </w:numPr>
        <w:rPr>
          <w:lang w:val="en-US"/>
        </w:rPr>
      </w:pPr>
      <w:r w:rsidRPr="004E66CB">
        <w:rPr>
          <w:lang w:val="en-US"/>
        </w:rPr>
        <w:t xml:space="preserve">Degree </w:t>
      </w:r>
      <w:r>
        <w:rPr>
          <w:lang w:val="en-US"/>
        </w:rPr>
        <w:t>P</w:t>
      </w:r>
      <w:r w:rsidRPr="004E66CB">
        <w:rPr>
          <w:lang w:val="en-US"/>
        </w:rPr>
        <w:t>rogram</w:t>
      </w:r>
    </w:p>
    <w:p w14:paraId="714FDE4F" w14:textId="0B3327C4" w:rsidR="00912745" w:rsidRPr="000D06DA" w:rsidRDefault="00D609E3" w:rsidP="00002AC2">
      <w:pPr>
        <w:pStyle w:val="TextabsatzfrAbstzeFlietext-12pt-linksbndig"/>
        <w:rPr>
          <w:rStyle w:val="TextabsatzfrAbstzeFlietext-12pt-linksbndigZchn"/>
        </w:rPr>
      </w:pPr>
      <w:sdt>
        <w:sdtPr>
          <w:rPr>
            <w:rStyle w:val="TextabsatzfrAbstzeFlietext-12pt-linksbndigZchn"/>
          </w:rPr>
          <w:id w:val="-1390259560"/>
          <w:placeholder>
            <w:docPart w:val="A9EA6602896E45D89691D9C795619D30"/>
          </w:placeholder>
          <w:showingPlcHdr/>
          <w:comboBox>
            <w:listItem w:value="Wählen Sie ein Element aus."/>
            <w:listItem w:displayText="Bachelor Social Work" w:value="Bachelor Social Work"/>
            <w:listItem w:displayText="Bachelor Early Childhood Education" w:value="Bachelor Early Childhood Education"/>
            <w:listItem w:displayText="Bachelor Care" w:value="Bachelor Care"/>
            <w:listItem w:displayText="Bachelor Management and Care in the Health Sector" w:value="Bachelor Management and Care in the Health Sector"/>
            <w:listItem w:displayText="Bachelor Healtcare and Nursing Management" w:value="Bachelor Healtcare and Nursing Management"/>
            <w:listItem w:displayText="Bachelor Physiotherapy / Occupational Therapy - Primary Qualification" w:value="Bachelor Physiotherapy / Occupational Therapy - Primary Qualification"/>
            <w:listItem w:displayText="Bachelor Physiotherapy / Occupational Therapy - for state-recognised physiotherapists and occupational therapists" w:value="Bachelor Physiotherapy / Occupational Therapy - for state-recognised physiotherapists and occupational therapists"/>
            <w:listItem w:displayText="Master Practical Research in Social Work and Early Education" w:value="Master Practical Research in Social Work and Early Education"/>
            <w:listItem w:displayText="M.A. Biografisches und Kreatives Schreiben" w:value="M.A. Biografisches und Kreatives Schreiben"/>
            <w:listItem w:displayText="M.A. Social Work as a Human Rights Profession" w:value="M.A. Social Work as a Human Rights Profession"/>
            <w:listItem w:displayText="Master Management and Quality Development in the Health Sector" w:value="Master Management and Quality Development in the Health Sector"/>
          </w:comboBox>
        </w:sdtPr>
        <w:sdtEndPr>
          <w:rPr>
            <w:rStyle w:val="TextabsatzfrAbstzeFlietext-12pt-linksbndigZchn"/>
            <w:color w:val="808080" w:themeColor="background1" w:themeShade="80"/>
          </w:rPr>
        </w:sdtEndPr>
        <w:sdtContent>
          <w:r w:rsidR="00355F1A" w:rsidRPr="00355F1A">
            <w:rPr>
              <w:color w:val="808080" w:themeColor="background1" w:themeShade="80"/>
            </w:rPr>
            <w:t>Select the degree program (entry box or drop-down-list).</w:t>
          </w:r>
        </w:sdtContent>
      </w:sdt>
    </w:p>
    <w:p w14:paraId="20107A0E" w14:textId="17D0410F" w:rsidR="002A48AC" w:rsidRPr="002438A7" w:rsidRDefault="000D06DA" w:rsidP="004E66CB">
      <w:pPr>
        <w:pStyle w:val="berschrift3"/>
        <w:numPr>
          <w:ilvl w:val="0"/>
          <w:numId w:val="0"/>
        </w:numPr>
        <w:rPr>
          <w:lang w:val="en-US"/>
        </w:rPr>
      </w:pPr>
      <w:r w:rsidRPr="002438A7">
        <w:rPr>
          <w:lang w:val="en-US"/>
        </w:rPr>
        <w:t>Semester</w:t>
      </w:r>
    </w:p>
    <w:sdt>
      <w:sdtPr>
        <w:rPr>
          <w:rStyle w:val="TextabsatzfrAbstzeFlietext-12pt-linksbndigZchn"/>
        </w:rPr>
        <w:id w:val="-1230682122"/>
        <w:placeholder>
          <w:docPart w:val="80796FC501EE40C7ABC022DDA14AE55F"/>
        </w:placeholder>
        <w:showingPlcHdr/>
        <w:comboBox>
          <w:listItem w:value="Wählen Sie ein Element aus."/>
          <w:listItem w:displayText="summer semester 2023" w:value="summer semester 2023"/>
          <w:listItem w:displayText="winter semester 2023/204" w:value="winter semester 2023/204"/>
          <w:listItem w:displayText="summer semester 2024" w:value="summer semester 2024"/>
          <w:listItem w:displayText="winter semester 2024/2025" w:value="winter semester 2024/2025"/>
          <w:listItem w:displayText="summer semester 2025" w:value="summer semester 2025"/>
          <w:listItem w:displayText="winter semester 2025/2026" w:value="winter semester 2025/2026"/>
          <w:listItem w:displayText="summer semester 2026" w:value="summer semester 2026"/>
          <w:listItem w:displayText="summer semester 2027" w:value="summer semester 2027"/>
          <w:listItem w:displayText="winter semester 2027/2028" w:value="winter semester 2027/2028"/>
          <w:listItem w:displayText="summer semester 2028" w:value="summer semester 2028"/>
          <w:listItem w:displayText="winter semester 2028/2029" w:value="winter semester 2028/2029"/>
          <w:listItem w:displayText="summer semester 2029" w:value="summer semester 2029"/>
          <w:listItem w:displayText="winter semester 2029/2030" w:value="winter semester 2029/2030"/>
          <w:listItem w:displayText="summer semester 2030" w:value="summer semester 2030"/>
        </w:comboBox>
      </w:sdtPr>
      <w:sdtEndPr>
        <w:rPr>
          <w:rStyle w:val="TextabsatzfrAbstzeFlietext-12pt-linksbndigZchn"/>
        </w:rPr>
      </w:sdtEndPr>
      <w:sdtContent>
        <w:p w14:paraId="33274095" w14:textId="1F28B4E2" w:rsidR="00BB1B3A" w:rsidRDefault="00355F1A" w:rsidP="00002AC2">
          <w:pPr>
            <w:pStyle w:val="TextabsatzfrAbstzeFlietext-12pt-linksbndig"/>
            <w:rPr>
              <w:rStyle w:val="TextabsatzfrAbstzeFlietext-12pt-linksbndigZchn"/>
            </w:rPr>
          </w:pPr>
          <w:r w:rsidRPr="00355F1A">
            <w:rPr>
              <w:color w:val="808080" w:themeColor="background1" w:themeShade="80"/>
            </w:rPr>
            <w:t>Select the semester (entry box or drop-down list).</w:t>
          </w:r>
        </w:p>
      </w:sdtContent>
    </w:sdt>
    <w:p w14:paraId="03E55146" w14:textId="0D4DCA5E" w:rsidR="00CD32D6" w:rsidRPr="002438A7" w:rsidRDefault="00FD6381" w:rsidP="004E66CB">
      <w:pPr>
        <w:pStyle w:val="berschrift3"/>
        <w:numPr>
          <w:ilvl w:val="0"/>
          <w:numId w:val="0"/>
        </w:numPr>
        <w:rPr>
          <w:lang w:val="en-US"/>
        </w:rPr>
      </w:pPr>
      <w:r w:rsidRPr="00FD6381">
        <w:rPr>
          <w:lang w:val="en-US"/>
        </w:rPr>
        <w:t>Time Period</w:t>
      </w:r>
    </w:p>
    <w:sdt>
      <w:sdtPr>
        <w:rPr>
          <w:rStyle w:val="TextabsatzfrAbstzeFlietext-12pt-linksbndigZchn"/>
        </w:rPr>
        <w:id w:val="247087312"/>
        <w:placeholder>
          <w:docPart w:val="E3817C2A2BD348A2BD85AEE67061CBF1"/>
        </w:placeholder>
        <w:temporary/>
        <w:showingPlcHdr/>
        <w:text w:multiLine="1"/>
      </w:sdtPr>
      <w:sdtEndPr>
        <w:rPr>
          <w:rStyle w:val="Absatz-Standardschriftart"/>
        </w:rPr>
      </w:sdtEndPr>
      <w:sdtContent>
        <w:p w14:paraId="0F6BA64D" w14:textId="30044819" w:rsidR="00F215D9" w:rsidRPr="00F215D9" w:rsidRDefault="00087FDA" w:rsidP="00F215D9">
          <w:pPr>
            <w:pStyle w:val="TextabsatzfrAbstzeFlietext-12pt-linksbndig"/>
          </w:pPr>
          <w:r w:rsidRPr="00087FDA">
            <w:rPr>
              <w:color w:val="808080"/>
            </w:rPr>
            <w:t>Fill in the start and end date of the course in this field.</w:t>
          </w:r>
        </w:p>
      </w:sdtContent>
    </w:sdt>
    <w:p w14:paraId="2FD79078" w14:textId="660AAD9D" w:rsidR="0080097A" w:rsidRPr="002438A7" w:rsidRDefault="00FD6381" w:rsidP="00230EA4">
      <w:pPr>
        <w:pStyle w:val="berschrift3"/>
        <w:numPr>
          <w:ilvl w:val="0"/>
          <w:numId w:val="0"/>
        </w:numPr>
        <w:rPr>
          <w:lang w:val="en-US"/>
        </w:rPr>
      </w:pPr>
      <w:r w:rsidRPr="00FD6381">
        <w:rPr>
          <w:lang w:val="en-US"/>
        </w:rPr>
        <w:t>Short Description</w:t>
      </w:r>
    </w:p>
    <w:sdt>
      <w:sdtPr>
        <w:rPr>
          <w:rStyle w:val="TextabsatzfrAbstzeFlietext-12pt-linksbndigZchn"/>
        </w:rPr>
        <w:id w:val="2041695944"/>
        <w:placeholder>
          <w:docPart w:val="C2D0971435FE45E8B64212FC42F4DF19"/>
        </w:placeholder>
        <w:temporary/>
        <w:showingPlcHdr/>
        <w:text w:multiLine="1"/>
      </w:sdtPr>
      <w:sdtEndPr>
        <w:rPr>
          <w:rStyle w:val="Absatz-Standardschriftart"/>
        </w:rPr>
      </w:sdtEndPr>
      <w:sdtContent>
        <w:p w14:paraId="7BCE23C8" w14:textId="4B00D007" w:rsidR="00F215D9" w:rsidRPr="00F215D9" w:rsidRDefault="00087FDA" w:rsidP="00F215D9">
          <w:pPr>
            <w:pStyle w:val="TextabsatzfrAbstzeFlietext-12pt-linksbndig"/>
          </w:pPr>
          <w:r w:rsidRPr="00087FDA">
            <w:rPr>
              <w:color w:val="808080"/>
            </w:rPr>
            <w:t>Provide an overview of the topics to be dealt with in the course. This description should broadly match the one in the course catalogue (LSF).</w:t>
          </w:r>
        </w:p>
      </w:sdtContent>
    </w:sdt>
    <w:p w14:paraId="2E3FA7D8" w14:textId="1B888112" w:rsidR="0080097A" w:rsidRPr="00476FEB" w:rsidRDefault="00FD6381" w:rsidP="00F215D9">
      <w:pPr>
        <w:pStyle w:val="berschrift3"/>
        <w:numPr>
          <w:ilvl w:val="0"/>
          <w:numId w:val="0"/>
        </w:numPr>
        <w:rPr>
          <w:rStyle w:val="TextabsatzfrAbstzeFlietext-12pt-linksbndigZchn"/>
          <w:rFonts w:ascii="Source Sans Pro Semibold" w:hAnsi="Source Sans Pro Semibold"/>
        </w:rPr>
      </w:pPr>
      <w:r w:rsidRPr="00712395">
        <w:rPr>
          <w:lang w:val="en-US"/>
        </w:rPr>
        <w:t xml:space="preserve">Learning </w:t>
      </w:r>
      <w:r>
        <w:rPr>
          <w:lang w:val="en-US"/>
        </w:rPr>
        <w:t>O</w:t>
      </w:r>
      <w:r w:rsidRPr="00712395">
        <w:rPr>
          <w:lang w:val="en-US"/>
        </w:rPr>
        <w:t xml:space="preserve">utcomes and </w:t>
      </w:r>
      <w:r>
        <w:rPr>
          <w:lang w:val="en-US"/>
        </w:rPr>
        <w:t>C</w:t>
      </w:r>
      <w:r w:rsidRPr="00712395">
        <w:rPr>
          <w:lang w:val="en-US"/>
        </w:rPr>
        <w:t>ompetencies</w:t>
      </w:r>
    </w:p>
    <w:sdt>
      <w:sdtPr>
        <w:rPr>
          <w:rStyle w:val="TextabsatzfrAbstzeFlietext-12pt-linksbndigZchn"/>
        </w:rPr>
        <w:id w:val="-1680429274"/>
        <w:placeholder>
          <w:docPart w:val="528E6579ED4F467D944FBEF9C4352CF7"/>
        </w:placeholder>
        <w:temporary/>
        <w:showingPlcHdr/>
        <w:text w:multiLine="1"/>
      </w:sdtPr>
      <w:sdtEndPr>
        <w:rPr>
          <w:rStyle w:val="Absatz-Standardschriftart"/>
        </w:rPr>
      </w:sdtEndPr>
      <w:sdtContent>
        <w:p w14:paraId="5B16CA6E" w14:textId="51251B2B" w:rsidR="00F215D9" w:rsidRPr="00087FDA" w:rsidRDefault="00087FDA" w:rsidP="00F215D9">
          <w:pPr>
            <w:pStyle w:val="TextabsatzfrAbstzeFlietext-12pt-linksbndig"/>
            <w:rPr>
              <w:color w:val="808080"/>
            </w:rPr>
          </w:pPr>
          <w:r w:rsidRPr="00087FDA">
            <w:rPr>
              <w:color w:val="808080"/>
            </w:rPr>
            <w:t>Provide a brief list of the course’s learning outcomes. Refer to the information of the module description. (see the attachment of the specific degree program’s study and exam regulations).</w:t>
          </w:r>
        </w:p>
      </w:sdtContent>
    </w:sdt>
    <w:p w14:paraId="039F335A" w14:textId="085337E1" w:rsidR="00930410" w:rsidRPr="005002CD" w:rsidRDefault="00FD6381" w:rsidP="00930410">
      <w:pPr>
        <w:pStyle w:val="berschrift3"/>
        <w:numPr>
          <w:ilvl w:val="0"/>
          <w:numId w:val="0"/>
        </w:numPr>
        <w:rPr>
          <w:lang w:val="en-US"/>
        </w:rPr>
      </w:pPr>
      <w:r w:rsidRPr="005002CD">
        <w:rPr>
          <w:lang w:val="en-US"/>
        </w:rPr>
        <w:t>Social Etiquette (netiquette)</w:t>
      </w:r>
    </w:p>
    <w:sdt>
      <w:sdtPr>
        <w:rPr>
          <w:rStyle w:val="TextabsatzfrAbstzeFlietext-12pt-linksbndigZchn"/>
        </w:rPr>
        <w:id w:val="-1619673228"/>
        <w:placeholder>
          <w:docPart w:val="785E165CB3004806969C4867D9E21511"/>
        </w:placeholder>
        <w:temporary/>
        <w:showingPlcHdr/>
        <w:text w:multiLine="1"/>
      </w:sdtPr>
      <w:sdtEndPr>
        <w:rPr>
          <w:rStyle w:val="Absatz-Standardschriftart"/>
          <w:sz w:val="22"/>
        </w:rPr>
      </w:sdtEndPr>
      <w:sdtContent>
        <w:p w14:paraId="0E4EE476" w14:textId="17CEA80C" w:rsidR="00930410" w:rsidRDefault="00087FDA" w:rsidP="00087FDA">
          <w:pPr>
            <w:pStyle w:val="TextabsatzfrAbstzeFlietext-11pt-linksbndig"/>
            <w:spacing w:before="0"/>
          </w:pPr>
          <w:r w:rsidRPr="00087FDA">
            <w:rPr>
              <w:color w:val="808080" w:themeColor="background1" w:themeShade="80"/>
              <w:sz w:val="24"/>
              <w:szCs w:val="28"/>
            </w:rPr>
            <w:t xml:space="preserve">Describe your expectations regarding the social etiquette for </w:t>
          </w:r>
          <w:r w:rsidR="00BF41BD">
            <w:rPr>
              <w:color w:val="808080" w:themeColor="background1" w:themeShade="80"/>
              <w:sz w:val="24"/>
              <w:szCs w:val="28"/>
            </w:rPr>
            <w:t xml:space="preserve">presence and </w:t>
          </w:r>
          <w:r w:rsidRPr="00087FDA">
            <w:rPr>
              <w:color w:val="808080" w:themeColor="background1" w:themeShade="80"/>
              <w:sz w:val="24"/>
              <w:szCs w:val="28"/>
            </w:rPr>
            <w:t>online communication (e.g. video meetings, panel communication).</w:t>
          </w:r>
        </w:p>
      </w:sdtContent>
    </w:sdt>
    <w:p w14:paraId="1460CA4F" w14:textId="2A889686" w:rsidR="008A1445" w:rsidRPr="005002CD" w:rsidRDefault="00FD6381" w:rsidP="00F215D9">
      <w:pPr>
        <w:pStyle w:val="berschrift3"/>
        <w:numPr>
          <w:ilvl w:val="0"/>
          <w:numId w:val="0"/>
        </w:numPr>
        <w:rPr>
          <w:rFonts w:ascii="Source Sans Pro Semibold" w:hAnsi="Source Sans Pro Semibold"/>
          <w:lang w:val="en-US"/>
        </w:rPr>
      </w:pPr>
      <w:r w:rsidRPr="005002CD">
        <w:rPr>
          <w:lang w:val="en-US"/>
        </w:rPr>
        <w:t>Announcements &amp; Last-</w:t>
      </w:r>
      <w:r w:rsidR="00C277BE" w:rsidRPr="005002CD">
        <w:rPr>
          <w:lang w:val="en-US"/>
        </w:rPr>
        <w:t>m</w:t>
      </w:r>
      <w:r w:rsidRPr="005002CD">
        <w:rPr>
          <w:lang w:val="en-US"/>
        </w:rPr>
        <w:t>inute Changes</w:t>
      </w:r>
    </w:p>
    <w:sdt>
      <w:sdtPr>
        <w:rPr>
          <w:rStyle w:val="TextabsatzfrAbstzeFlietext-12pt-linksbndigZchn"/>
        </w:rPr>
        <w:id w:val="44730216"/>
        <w:placeholder>
          <w:docPart w:val="EDC9A1C5606D421A9788D1CE1B21EB6D"/>
        </w:placeholder>
        <w:temporary/>
        <w:showingPlcHdr/>
        <w:text w:multiLine="1"/>
      </w:sdtPr>
      <w:sdtEndPr>
        <w:rPr>
          <w:rStyle w:val="Absatz-Standardschriftart"/>
        </w:rPr>
      </w:sdtEndPr>
      <w:sdtContent>
        <w:p w14:paraId="603E0533" w14:textId="1D911D0B" w:rsidR="00F215D9" w:rsidRPr="00F215D9" w:rsidRDefault="00087FDA" w:rsidP="00F215D9">
          <w:pPr>
            <w:pStyle w:val="TextabsatzfrAbstzeFlietext-12pt-linksbndig"/>
          </w:pPr>
          <w:r w:rsidRPr="00087FDA">
            <w:rPr>
              <w:color w:val="808080"/>
            </w:rPr>
            <w:t>Notify the students, how you wish to communicate (e-mail, moodle) announcements, last-minute changes (e.g. cancellation of sessions due to illness). If necessary, ask the students to check their e-mails regularly and to communicate last-minute announcements via their personal</w:t>
          </w:r>
          <w:r w:rsidR="003068C4">
            <w:rPr>
              <w:color w:val="808080"/>
            </w:rPr>
            <w:t xml:space="preserve"> </w:t>
          </w:r>
          <w:r w:rsidRPr="00087FDA">
            <w:rPr>
              <w:color w:val="808080"/>
            </w:rPr>
            <w:t>channels (Facebook- and WhatsApp groups).</w:t>
          </w:r>
        </w:p>
      </w:sdtContent>
    </w:sdt>
    <w:p w14:paraId="465A60D3" w14:textId="332E3007" w:rsidR="00D34E3E" w:rsidRPr="002438A7" w:rsidRDefault="00FD6381" w:rsidP="0098505F">
      <w:pPr>
        <w:pStyle w:val="berschrift2"/>
        <w:numPr>
          <w:ilvl w:val="0"/>
          <w:numId w:val="0"/>
        </w:numPr>
        <w:rPr>
          <w:lang w:val="en-US"/>
        </w:rPr>
      </w:pPr>
      <w:r w:rsidRPr="00476FEB">
        <w:rPr>
          <w:lang w:val="en-US"/>
        </w:rPr>
        <w:t xml:space="preserve">Contact </w:t>
      </w:r>
      <w:r w:rsidR="008E5D47">
        <w:rPr>
          <w:lang w:val="en-US"/>
        </w:rPr>
        <w:t>I</w:t>
      </w:r>
      <w:r w:rsidRPr="00476FEB">
        <w:rPr>
          <w:lang w:val="en-US"/>
        </w:rPr>
        <w:t>nformation</w:t>
      </w:r>
    </w:p>
    <w:p w14:paraId="14415CB1" w14:textId="3DF06170" w:rsidR="00712395" w:rsidRDefault="00E62F5E" w:rsidP="00712395">
      <w:pPr>
        <w:pStyle w:val="berschrift3"/>
        <w:numPr>
          <w:ilvl w:val="0"/>
          <w:numId w:val="0"/>
        </w:numPr>
        <w:rPr>
          <w:lang w:val="en-US"/>
        </w:rPr>
      </w:pPr>
      <w:r w:rsidRPr="00476FEB">
        <w:rPr>
          <w:lang w:val="en-US"/>
        </w:rPr>
        <w:t xml:space="preserve">Contact </w:t>
      </w:r>
      <w:r>
        <w:rPr>
          <w:lang w:val="en-US"/>
        </w:rPr>
        <w:t>O</w:t>
      </w:r>
      <w:r w:rsidRPr="00476FEB">
        <w:rPr>
          <w:lang w:val="en-US"/>
        </w:rPr>
        <w:t xml:space="preserve">ptions </w:t>
      </w:r>
      <w:r>
        <w:rPr>
          <w:lang w:val="en-US"/>
        </w:rPr>
        <w:t>L</w:t>
      </w:r>
      <w:r w:rsidRPr="00476FEB">
        <w:rPr>
          <w:lang w:val="en-US"/>
        </w:rPr>
        <w:t>ecturer(s)</w:t>
      </w:r>
    </w:p>
    <w:sdt>
      <w:sdtPr>
        <w:rPr>
          <w:rStyle w:val="TextabsatzfrAbstzeFlietext-12pt-linksbndigZchn"/>
        </w:rPr>
        <w:id w:val="-1728904359"/>
        <w:placeholder>
          <w:docPart w:val="C2FCA5592C5D49A3AD85D736B549A496"/>
        </w:placeholder>
        <w:temporary/>
        <w:showingPlcHdr/>
        <w:text w:multiLine="1"/>
      </w:sdtPr>
      <w:sdtEndPr>
        <w:rPr>
          <w:rStyle w:val="Absatz-Standardschriftart"/>
        </w:rPr>
      </w:sdtEndPr>
      <w:sdtContent>
        <w:p w14:paraId="3DDE199C" w14:textId="234DA37F" w:rsidR="000638BA" w:rsidRPr="00E62F5E" w:rsidRDefault="00E62F5E" w:rsidP="00E62F5E">
          <w:pPr>
            <w:pStyle w:val="TextabsatzfrAbstzeFlietext-12pt-linksbndig"/>
          </w:pPr>
          <w:r w:rsidRPr="00E62F5E">
            <w:rPr>
              <w:rStyle w:val="Platzhaltertext"/>
            </w:rPr>
            <w:t xml:space="preserve">State your preferred contact options (e-mail, phone, moodle panel etc.). </w:t>
          </w:r>
          <w:bookmarkStart w:id="1" w:name="_Hlk51667018"/>
          <w:r w:rsidRPr="00E62F5E">
            <w:rPr>
              <w:rStyle w:val="Platzhaltertext"/>
            </w:rPr>
            <w:t xml:space="preserve">If necessary, specify </w:t>
          </w:r>
          <w:bookmarkEnd w:id="1"/>
          <w:r w:rsidRPr="00E62F5E">
            <w:rPr>
              <w:rStyle w:val="Platzhaltertext"/>
            </w:rPr>
            <w:t>the request modalities (stating the title of the course, specific request and urgency in the reference line)</w:t>
          </w:r>
          <w:r w:rsidR="00686650" w:rsidRPr="00E62F5E">
            <w:rPr>
              <w:rStyle w:val="Platzhaltertext"/>
            </w:rPr>
            <w:t>.</w:t>
          </w:r>
        </w:p>
      </w:sdtContent>
    </w:sdt>
    <w:p w14:paraId="16E137AF" w14:textId="0DEBC3AD" w:rsidR="00712395" w:rsidRDefault="00E62F5E" w:rsidP="00230EA4">
      <w:pPr>
        <w:pStyle w:val="berschrift3"/>
        <w:numPr>
          <w:ilvl w:val="0"/>
          <w:numId w:val="0"/>
        </w:numPr>
        <w:rPr>
          <w:lang w:val="en-US"/>
        </w:rPr>
      </w:pPr>
      <w:r w:rsidRPr="00230EA4">
        <w:rPr>
          <w:lang w:val="en-US"/>
        </w:rPr>
        <w:t xml:space="preserve">Consulting </w:t>
      </w:r>
      <w:r>
        <w:rPr>
          <w:lang w:val="en-US"/>
        </w:rPr>
        <w:t>H</w:t>
      </w:r>
      <w:r w:rsidRPr="00230EA4">
        <w:rPr>
          <w:lang w:val="en-US"/>
        </w:rPr>
        <w:t>ours</w:t>
      </w:r>
    </w:p>
    <w:sdt>
      <w:sdtPr>
        <w:rPr>
          <w:rStyle w:val="TextabsatzfrAbstzeFlietext-12pt-linksbndigZchn"/>
        </w:rPr>
        <w:id w:val="-1859730216"/>
        <w:placeholder>
          <w:docPart w:val="CE294CF6CF8B40349A1B6DDFF63E3504"/>
        </w:placeholder>
        <w:temporary/>
        <w:showingPlcHdr/>
        <w:text w:multiLine="1"/>
      </w:sdtPr>
      <w:sdtEndPr>
        <w:rPr>
          <w:rStyle w:val="Absatz-Standardschriftart"/>
        </w:rPr>
      </w:sdtEndPr>
      <w:sdtContent>
        <w:p w14:paraId="41BDF68F" w14:textId="7A739D42" w:rsidR="00BA4941" w:rsidRPr="00E62F5E" w:rsidRDefault="00E62F5E" w:rsidP="00E62F5E">
          <w:pPr>
            <w:pStyle w:val="TextabsatzfrAbstzeFlietext-12pt-linksbndig"/>
          </w:pPr>
          <w:r w:rsidRPr="00E62F5E">
            <w:rPr>
              <w:rStyle w:val="Platzhaltertext"/>
            </w:rPr>
            <w:t>If necessary, state your consulting hours and describe the options and time frames for arrangi</w:t>
          </w:r>
          <w:r w:rsidR="003E2ED3">
            <w:rPr>
              <w:rStyle w:val="Platzhaltertext"/>
            </w:rPr>
            <w:t>ng solo- or group appointments.</w:t>
          </w:r>
        </w:p>
      </w:sdtContent>
    </w:sdt>
    <w:p w14:paraId="06375C3C" w14:textId="218B5E00" w:rsidR="00E14D9E" w:rsidRDefault="001B42AF" w:rsidP="00230EA4">
      <w:pPr>
        <w:pStyle w:val="berschrift3"/>
        <w:numPr>
          <w:ilvl w:val="0"/>
          <w:numId w:val="0"/>
        </w:numPr>
        <w:rPr>
          <w:lang w:val="en-US"/>
        </w:rPr>
      </w:pPr>
      <w:r w:rsidRPr="00230EA4">
        <w:rPr>
          <w:lang w:val="en-US"/>
        </w:rPr>
        <w:lastRenderedPageBreak/>
        <w:t xml:space="preserve">Regular </w:t>
      </w:r>
      <w:r>
        <w:rPr>
          <w:lang w:val="en-US"/>
        </w:rPr>
        <w:t>R</w:t>
      </w:r>
      <w:r w:rsidRPr="00230EA4">
        <w:rPr>
          <w:lang w:val="en-US"/>
        </w:rPr>
        <w:t xml:space="preserve">esponse </w:t>
      </w:r>
      <w:r>
        <w:rPr>
          <w:lang w:val="en-US"/>
        </w:rPr>
        <w:t>T</w:t>
      </w:r>
      <w:r w:rsidR="002438A7">
        <w:rPr>
          <w:lang w:val="en-US"/>
        </w:rPr>
        <w:t>ime</w:t>
      </w:r>
    </w:p>
    <w:sdt>
      <w:sdtPr>
        <w:rPr>
          <w:rStyle w:val="TextabsatzfrAbstzeFlietext-12pt-linksbndigZchn"/>
        </w:rPr>
        <w:id w:val="49587285"/>
        <w:placeholder>
          <w:docPart w:val="595378BD578945D8982155A85A064D40"/>
        </w:placeholder>
        <w:temporary/>
        <w:showingPlcHdr/>
        <w:text w:multiLine="1"/>
      </w:sdtPr>
      <w:sdtEndPr>
        <w:rPr>
          <w:rStyle w:val="Absatz-Standardschriftart"/>
        </w:rPr>
      </w:sdtEndPr>
      <w:sdtContent>
        <w:p w14:paraId="44A5B7CC" w14:textId="0693C24C" w:rsidR="00166E69" w:rsidRPr="001B42AF" w:rsidRDefault="001B42AF" w:rsidP="001B42AF">
          <w:pPr>
            <w:pStyle w:val="TextabsatzfrAbstzeFlietext-12pt-linksbndig"/>
          </w:pPr>
          <w:r w:rsidRPr="001B42AF">
            <w:rPr>
              <w:rStyle w:val="Platzhaltertext"/>
            </w:rPr>
            <w:t>State the expected amount of time it is going to take you to respond to requests. If necessary be transparent about, when you read and reply to requests (e.g. specific time of day or weekdays) and when not (e.g. weekend, bank holidays), in order to reduce the number of further requests.</w:t>
          </w:r>
        </w:p>
      </w:sdtContent>
    </w:sdt>
    <w:p w14:paraId="0C1B1534" w14:textId="1B04325A" w:rsidR="00901CCB" w:rsidRDefault="001B42AF" w:rsidP="00596DBC">
      <w:pPr>
        <w:pStyle w:val="berschrift3"/>
        <w:numPr>
          <w:ilvl w:val="0"/>
          <w:numId w:val="0"/>
        </w:numPr>
        <w:rPr>
          <w:rStyle w:val="TextabsatzfrAbstzeFlietext-12pt-linksbndigZchn"/>
          <w:rFonts w:ascii="Source Sans Pro Semibold" w:hAnsi="Source Sans Pro Semibold"/>
        </w:rPr>
      </w:pPr>
      <w:r w:rsidRPr="003947A3">
        <w:rPr>
          <w:lang w:val="en-US"/>
        </w:rPr>
        <w:t>Tutors</w:t>
      </w:r>
    </w:p>
    <w:sdt>
      <w:sdtPr>
        <w:rPr>
          <w:rStyle w:val="TextabsatzfrAbstzeFlietext-12pt-linksbndigZchn"/>
        </w:rPr>
        <w:id w:val="333124716"/>
        <w:placeholder>
          <w:docPart w:val="20031E2AFC11448B85B5D23BC6297324"/>
        </w:placeholder>
        <w:temporary/>
        <w:showingPlcHdr/>
        <w:text w:multiLine="1"/>
      </w:sdtPr>
      <w:sdtEndPr>
        <w:rPr>
          <w:rStyle w:val="Absatz-Standardschriftart"/>
        </w:rPr>
      </w:sdtEndPr>
      <w:sdtContent>
        <w:p w14:paraId="75BEEE4A" w14:textId="3C4E2DE7" w:rsidR="00166E69" w:rsidRPr="00DD0BC2" w:rsidRDefault="001B42AF" w:rsidP="00DD0BC2">
          <w:pPr>
            <w:pStyle w:val="TextabsatzfrAbstzeFlietext-12pt-linksbndig"/>
          </w:pPr>
          <w:r w:rsidRPr="00DD0BC2">
            <w:rPr>
              <w:rStyle w:val="Platzhaltertext"/>
            </w:rPr>
            <w:t>Insert the existing contact options and range of duty of tutors (if any) regarding the respective course</w:t>
          </w:r>
          <w:r w:rsidR="00DC27A2" w:rsidRPr="00DD0BC2">
            <w:rPr>
              <w:rStyle w:val="Platzhaltertext"/>
            </w:rPr>
            <w:t>.</w:t>
          </w:r>
        </w:p>
      </w:sdtContent>
    </w:sdt>
    <w:p w14:paraId="27EE0059" w14:textId="53824D40" w:rsidR="00E14D9E" w:rsidRPr="002438A7" w:rsidRDefault="002438A7" w:rsidP="00230EA4">
      <w:pPr>
        <w:pStyle w:val="berschrift3"/>
        <w:numPr>
          <w:ilvl w:val="0"/>
          <w:numId w:val="0"/>
        </w:numPr>
        <w:rPr>
          <w:lang w:val="en-US"/>
        </w:rPr>
      </w:pPr>
      <w:r>
        <w:rPr>
          <w:lang w:val="en-US"/>
        </w:rPr>
        <w:t>Technical Support</w:t>
      </w:r>
    </w:p>
    <w:p w14:paraId="3D506446" w14:textId="47BFE631" w:rsidR="002005E7" w:rsidRPr="002005E7" w:rsidRDefault="00114C04" w:rsidP="0080097A">
      <w:pPr>
        <w:pStyle w:val="TextabsatzfrAbstzeFlietext-12pt-linksbndig"/>
        <w:rPr>
          <w:color w:val="215868" w:themeColor="accent5" w:themeShade="80"/>
          <w:u w:val="single"/>
        </w:rPr>
      </w:pPr>
      <w:r w:rsidRPr="00F2443F">
        <w:t xml:space="preserve">In case of </w:t>
      </w:r>
      <w:r w:rsidR="00B16D1C" w:rsidRPr="00F2443F">
        <w:t xml:space="preserve">problems or </w:t>
      </w:r>
      <w:r w:rsidRPr="00F2443F">
        <w:t>questions regarding the learning-platform (moodle) please contact:</w:t>
      </w:r>
      <w:r w:rsidR="00712395" w:rsidRPr="004358B3">
        <w:br/>
      </w:r>
      <w:r w:rsidR="000A3244" w:rsidRPr="003947A3">
        <w:t xml:space="preserve">Ute Koop (ComZ): </w:t>
      </w:r>
      <w:hyperlink r:id="rId9" w:history="1">
        <w:r w:rsidR="000A3244" w:rsidRPr="003947A3">
          <w:rPr>
            <w:rStyle w:val="Hyperlink"/>
          </w:rPr>
          <w:t>koop@ash-berlin.eu</w:t>
        </w:r>
      </w:hyperlink>
    </w:p>
    <w:p w14:paraId="627BA8DC" w14:textId="0CDECC64" w:rsidR="00C927C7" w:rsidRPr="003947A3" w:rsidRDefault="002005E7" w:rsidP="0080097A">
      <w:pPr>
        <w:pStyle w:val="TextabsatzfrAbstzeFlietext-12pt-linksbndig"/>
        <w:rPr>
          <w:rStyle w:val="Hyperlink"/>
        </w:rPr>
      </w:pPr>
      <w:r>
        <w:t>For</w:t>
      </w:r>
      <w:r w:rsidR="00BF1882">
        <w:t xml:space="preserve"> other</w:t>
      </w:r>
      <w:r w:rsidR="000443C3" w:rsidRPr="000443C3">
        <w:t xml:space="preserve"> technical </w:t>
      </w:r>
      <w:r w:rsidR="00B16D1C">
        <w:t xml:space="preserve">problems or </w:t>
      </w:r>
      <w:r w:rsidR="000443C3">
        <w:t xml:space="preserve">questions </w:t>
      </w:r>
      <w:r w:rsidR="000443C3" w:rsidRPr="000443C3">
        <w:t>please contact:</w:t>
      </w:r>
      <w:r w:rsidR="00712395" w:rsidRPr="003947A3">
        <w:br/>
      </w:r>
      <w:hyperlink r:id="rId10" w:history="1">
        <w:r w:rsidR="00712395" w:rsidRPr="003947A3">
          <w:rPr>
            <w:rStyle w:val="Hyperlink"/>
          </w:rPr>
          <w:t>itservice@ash-berlin.eu</w:t>
        </w:r>
      </w:hyperlink>
    </w:p>
    <w:p w14:paraId="3D09E167" w14:textId="499EE1D2" w:rsidR="00D0545D" w:rsidRPr="002438A7" w:rsidRDefault="00DD0BC2" w:rsidP="00D0545D">
      <w:pPr>
        <w:pStyle w:val="berschrift2"/>
        <w:numPr>
          <w:ilvl w:val="0"/>
          <w:numId w:val="0"/>
        </w:numPr>
        <w:rPr>
          <w:spacing w:val="-8"/>
          <w:lang w:val="en-US"/>
        </w:rPr>
      </w:pPr>
      <w:r w:rsidRPr="002438A7">
        <w:rPr>
          <w:spacing w:val="-8"/>
          <w:lang w:val="en-US"/>
        </w:rPr>
        <w:t xml:space="preserve">Necessary </w:t>
      </w:r>
      <w:r w:rsidR="008E5D47" w:rsidRPr="002438A7">
        <w:rPr>
          <w:spacing w:val="-8"/>
          <w:lang w:val="en-US"/>
        </w:rPr>
        <w:t>R</w:t>
      </w:r>
      <w:r w:rsidRPr="002438A7">
        <w:rPr>
          <w:spacing w:val="-8"/>
          <w:lang w:val="en-US"/>
        </w:rPr>
        <w:t xml:space="preserve">equirements &amp; </w:t>
      </w:r>
      <w:r w:rsidR="008E5D47" w:rsidRPr="002438A7">
        <w:rPr>
          <w:spacing w:val="-8"/>
          <w:lang w:val="en-US"/>
        </w:rPr>
        <w:t>M</w:t>
      </w:r>
      <w:r w:rsidRPr="002438A7">
        <w:rPr>
          <w:spacing w:val="-8"/>
          <w:lang w:val="en-US"/>
        </w:rPr>
        <w:t>aterials</w:t>
      </w:r>
    </w:p>
    <w:p w14:paraId="3F191252" w14:textId="66746751" w:rsidR="00085D17" w:rsidRPr="003947A3" w:rsidRDefault="00D7729C" w:rsidP="00596DBC">
      <w:pPr>
        <w:pStyle w:val="berschrift3"/>
        <w:numPr>
          <w:ilvl w:val="0"/>
          <w:numId w:val="0"/>
        </w:numPr>
        <w:rPr>
          <w:rFonts w:ascii="Source Sans Pro Semibold" w:hAnsi="Source Sans Pro Semibold"/>
          <w:lang w:val="en-US"/>
        </w:rPr>
      </w:pPr>
      <w:bookmarkStart w:id="2" w:name="_Hlk46336030"/>
      <w:r w:rsidRPr="00D7729C">
        <w:rPr>
          <w:lang w:val="en-US"/>
        </w:rPr>
        <w:t>Basic Literature &amp; Learning Materials</w:t>
      </w:r>
      <w:bookmarkEnd w:id="2"/>
    </w:p>
    <w:sdt>
      <w:sdtPr>
        <w:rPr>
          <w:rStyle w:val="TextabsatzfrAbstzeFlietext-12pt-linksbndigZchn"/>
        </w:rPr>
        <w:id w:val="242915752"/>
        <w:placeholder>
          <w:docPart w:val="3ACA485961114C9CA4A9127436758BC8"/>
        </w:placeholder>
        <w:temporary/>
        <w:showingPlcHdr/>
        <w:text w:multiLine="1"/>
      </w:sdtPr>
      <w:sdtEndPr>
        <w:rPr>
          <w:rStyle w:val="Absatz-Standardschriftart"/>
        </w:rPr>
      </w:sdtEndPr>
      <w:sdtContent>
        <w:p w14:paraId="3FE0AED4" w14:textId="14C25480" w:rsidR="00596DBC" w:rsidRPr="003947A3" w:rsidRDefault="00D7729C" w:rsidP="00596DBC">
          <w:pPr>
            <w:pStyle w:val="TextabsatzfrAbstzeFlietext-12pt-linksbndig"/>
          </w:pPr>
          <w:r w:rsidRPr="00D7729C">
            <w:rPr>
              <w:rStyle w:val="Platzhaltertext"/>
            </w:rPr>
            <w:t>Make reference to the necessary learning materials (basic literature, lecture records), required for course participation. Refer to mate</w:t>
          </w:r>
          <w:r w:rsidR="003E2ED3">
            <w:rPr>
              <w:rStyle w:val="Platzhaltertext"/>
            </w:rPr>
            <w:t>rials stated in the overview of</w:t>
          </w:r>
          <w:r w:rsidRPr="00D7729C">
            <w:rPr>
              <w:rStyle w:val="Platzhaltertext"/>
            </w:rPr>
            <w:t xml:space="preserve"> the course if necessary</w:t>
          </w:r>
          <w:r>
            <w:rPr>
              <w:rStyle w:val="Platzhaltertext"/>
            </w:rPr>
            <w:t>.</w:t>
          </w:r>
        </w:p>
      </w:sdtContent>
    </w:sdt>
    <w:p w14:paraId="299FC918" w14:textId="5B42AD44" w:rsidR="004E5389" w:rsidRPr="005002CD" w:rsidRDefault="00D7729C" w:rsidP="004E5389">
      <w:pPr>
        <w:pStyle w:val="berschrift3"/>
        <w:numPr>
          <w:ilvl w:val="0"/>
          <w:numId w:val="0"/>
        </w:numPr>
        <w:rPr>
          <w:lang w:val="en-US"/>
        </w:rPr>
      </w:pPr>
      <w:r w:rsidRPr="005002CD">
        <w:rPr>
          <w:lang w:val="en-US"/>
        </w:rPr>
        <w:t>Provision of Learning Materials</w:t>
      </w:r>
    </w:p>
    <w:sdt>
      <w:sdtPr>
        <w:rPr>
          <w:rStyle w:val="TextabsatzfrAbstzeFlietext-12pt-linksbndigZchn"/>
        </w:rPr>
        <w:id w:val="-1342078220"/>
        <w:placeholder>
          <w:docPart w:val="12E253D8E552487C81E0DE1AE2995112"/>
        </w:placeholder>
        <w:temporary/>
        <w:showingPlcHdr/>
        <w:text w:multiLine="1"/>
      </w:sdtPr>
      <w:sdtEndPr>
        <w:rPr>
          <w:rStyle w:val="Absatz-Standardschriftart"/>
        </w:rPr>
      </w:sdtEndPr>
      <w:sdtContent>
        <w:p w14:paraId="71F25B88" w14:textId="21A27B0C" w:rsidR="00085D17" w:rsidRPr="00B54FD9" w:rsidRDefault="00D7729C" w:rsidP="00D0545D">
          <w:pPr>
            <w:pStyle w:val="TextabsatzfrAbstzeFlietext-12pt-linksbndig"/>
          </w:pPr>
          <w:r w:rsidRPr="00D7729C">
            <w:rPr>
              <w:rStyle w:val="Platzhaltertext"/>
            </w:rPr>
            <w:t>In this section you should state when and where the required learning materials will be provided and where they can be found (e.g. e-books in the library, moodle course room</w:t>
          </w:r>
          <w:r w:rsidR="003E2ED3">
            <w:rPr>
              <w:rStyle w:val="Platzhaltertext"/>
            </w:rPr>
            <w:t>)</w:t>
          </w:r>
          <w:r w:rsidRPr="00D7729C">
            <w:rPr>
              <w:rStyle w:val="Platzhaltertext"/>
            </w:rPr>
            <w:t>.</w:t>
          </w:r>
        </w:p>
      </w:sdtContent>
    </w:sdt>
    <w:p w14:paraId="79AE6AFC" w14:textId="0EAFE1E7" w:rsidR="00D73E03" w:rsidRPr="002438A7" w:rsidRDefault="00D7729C" w:rsidP="00596DBC">
      <w:pPr>
        <w:pStyle w:val="berschrift3"/>
        <w:numPr>
          <w:ilvl w:val="0"/>
          <w:numId w:val="0"/>
        </w:numPr>
        <w:rPr>
          <w:rFonts w:ascii="Source Sans Pro Semibold" w:hAnsi="Source Sans Pro Semibold"/>
          <w:lang w:val="en-US"/>
        </w:rPr>
      </w:pPr>
      <w:r w:rsidRPr="00D7729C">
        <w:rPr>
          <w:lang w:val="en-US"/>
        </w:rPr>
        <w:t>Technical Recommendations</w:t>
      </w:r>
    </w:p>
    <w:sdt>
      <w:sdtPr>
        <w:rPr>
          <w:rStyle w:val="TextabsatzfrAbstzeFlietext-12pt-linksbndigZchn"/>
        </w:rPr>
        <w:id w:val="-826438935"/>
        <w:placeholder>
          <w:docPart w:val="E6AAF590BB604EAB832383D1D3C16E5E"/>
        </w:placeholder>
        <w:temporary/>
        <w:showingPlcHdr/>
        <w:text w:multiLine="1"/>
      </w:sdtPr>
      <w:sdtEndPr>
        <w:rPr>
          <w:rStyle w:val="Absatz-Standardschriftart"/>
        </w:rPr>
      </w:sdtEndPr>
      <w:sdtContent>
        <w:p w14:paraId="334B4C0B" w14:textId="306E97C0" w:rsidR="00596DBC" w:rsidRPr="00596DBC" w:rsidRDefault="00D7729C" w:rsidP="00596DBC">
          <w:pPr>
            <w:pStyle w:val="TextabsatzfrAbstzeFlietext-12pt-linksbndig"/>
          </w:pPr>
          <w:r w:rsidRPr="00D7729C">
            <w:rPr>
              <w:rStyle w:val="Platzhaltertext"/>
            </w:rPr>
            <w:t>State the technical requirements, meaning devices that ideally should be available to the students (webcam, headset etc.). Be prepared to suggest alternative tasks, if these technical requirements cannot be met</w:t>
          </w:r>
          <w:r w:rsidR="00D70AB5" w:rsidRPr="00D7729C">
            <w:rPr>
              <w:rStyle w:val="Platzhaltertext"/>
            </w:rPr>
            <w:t>.</w:t>
          </w:r>
        </w:p>
      </w:sdtContent>
    </w:sdt>
    <w:p w14:paraId="6AB11DA2" w14:textId="069D3B80" w:rsidR="005D2C27" w:rsidRPr="002438A7" w:rsidRDefault="00D7729C" w:rsidP="00596DBC">
      <w:pPr>
        <w:pStyle w:val="berschrift3"/>
        <w:numPr>
          <w:ilvl w:val="0"/>
          <w:numId w:val="0"/>
        </w:numPr>
        <w:rPr>
          <w:rFonts w:ascii="Source Sans Pro Semibold" w:hAnsi="Source Sans Pro Semibold"/>
          <w:lang w:val="en-US"/>
        </w:rPr>
      </w:pPr>
      <w:r w:rsidRPr="00D7729C">
        <w:rPr>
          <w:lang w:val="en-US"/>
        </w:rPr>
        <w:t>Software &amp; Online Services</w:t>
      </w:r>
    </w:p>
    <w:sdt>
      <w:sdtPr>
        <w:rPr>
          <w:rStyle w:val="TextabsatzfrAbstzeFlietext-12pt-linksbndigZchn"/>
        </w:rPr>
        <w:id w:val="34629347"/>
        <w:placeholder>
          <w:docPart w:val="A21E8D4E286C416E8977961F730BA5CA"/>
        </w:placeholder>
        <w:temporary/>
        <w:showingPlcHdr/>
        <w:text w:multiLine="1"/>
      </w:sdtPr>
      <w:sdtEndPr>
        <w:rPr>
          <w:rStyle w:val="Absatz-Standardschriftart"/>
        </w:rPr>
      </w:sdtEndPr>
      <w:sdtContent>
        <w:p w14:paraId="27CAAF50" w14:textId="068A0511" w:rsidR="00596DBC" w:rsidRPr="00596DBC" w:rsidRDefault="00D7729C" w:rsidP="00596DBC">
          <w:pPr>
            <w:pStyle w:val="TextabsatzfrAbstzeFlietext-12pt-linksbndig"/>
          </w:pPr>
          <w:r w:rsidRPr="00D7729C">
            <w:rPr>
              <w:color w:val="808080"/>
            </w:rPr>
            <w:t>State the software and online services (in addition the teaching – lear</w:t>
          </w:r>
          <w:r w:rsidR="000404FA">
            <w:rPr>
              <w:color w:val="808080"/>
            </w:rPr>
            <w:t>n</w:t>
          </w:r>
          <w:r w:rsidRPr="00D7729C">
            <w:rPr>
              <w:color w:val="808080"/>
            </w:rPr>
            <w:t>ing platform) utilized in the course. (e.g. video conference services, MAXQDA</w:t>
          </w:r>
          <w:r w:rsidR="00632AEF">
            <w:rPr>
              <w:color w:val="808080"/>
            </w:rPr>
            <w:t>, Citavi</w:t>
          </w:r>
          <w:r w:rsidRPr="00D7729C">
            <w:rPr>
              <w:color w:val="808080"/>
            </w:rPr>
            <w:t>). Provide tutorials or instructions for the students if necessary.</w:t>
          </w:r>
        </w:p>
      </w:sdtContent>
    </w:sdt>
    <w:p w14:paraId="11EB7BA6" w14:textId="6E3F37C3" w:rsidR="00B54257" w:rsidRDefault="00252538" w:rsidP="00534B6D">
      <w:pPr>
        <w:pStyle w:val="TextabsatzfrAbstzeFlietext-12pt-linksbndig"/>
      </w:pPr>
      <w:r w:rsidRPr="00252538">
        <w:t xml:space="preserve">In order </w:t>
      </w:r>
      <w:r>
        <w:t xml:space="preserve">to minimize </w:t>
      </w:r>
      <w:r w:rsidR="004E364B">
        <w:t xml:space="preserve">potential </w:t>
      </w:r>
      <w:r>
        <w:t xml:space="preserve">technical problems with </w:t>
      </w:r>
      <w:r w:rsidRPr="00252538">
        <w:t xml:space="preserve">the online services, </w:t>
      </w:r>
      <w:r>
        <w:t>please</w:t>
      </w:r>
      <w:r w:rsidRPr="00252538">
        <w:t xml:space="preserve"> use</w:t>
      </w:r>
      <w:r>
        <w:t xml:space="preserve"> the</w:t>
      </w:r>
      <w:r w:rsidRPr="00252538">
        <w:t xml:space="preserve"> </w:t>
      </w:r>
      <w:r w:rsidRPr="00252538">
        <w:rPr>
          <w:u w:val="single"/>
        </w:rPr>
        <w:t>latest version</w:t>
      </w:r>
      <w:r w:rsidRPr="00252538">
        <w:t xml:space="preserve"> </w:t>
      </w:r>
      <w:r>
        <w:t xml:space="preserve">of </w:t>
      </w:r>
      <w:r w:rsidRPr="00252538">
        <w:t xml:space="preserve">a modern web browser </w:t>
      </w:r>
      <w:r w:rsidR="006C05AE" w:rsidRPr="006C05AE">
        <w:t>(</w:t>
      </w:r>
      <w:hyperlink r:id="rId11" w:history="1">
        <w:r w:rsidR="006C05AE" w:rsidRPr="001B6BCB">
          <w:rPr>
            <w:rStyle w:val="Hyperlink"/>
          </w:rPr>
          <w:t>Google Chrome</w:t>
        </w:r>
      </w:hyperlink>
      <w:r w:rsidR="006C05AE" w:rsidRPr="006C05AE">
        <w:t xml:space="preserve">, </w:t>
      </w:r>
      <w:hyperlink r:id="rId12" w:history="1">
        <w:r w:rsidR="006C05AE" w:rsidRPr="006C05AE">
          <w:rPr>
            <w:rStyle w:val="Hyperlink"/>
          </w:rPr>
          <w:t>Mozilla Firefox</w:t>
        </w:r>
      </w:hyperlink>
      <w:r w:rsidR="006C05AE" w:rsidRPr="006C05AE">
        <w:t xml:space="preserve">, </w:t>
      </w:r>
      <w:hyperlink r:id="rId13" w:history="1">
        <w:r w:rsidR="006C05AE" w:rsidRPr="006C05AE">
          <w:rPr>
            <w:rStyle w:val="Hyperlink"/>
          </w:rPr>
          <w:t>Microsoft Edge</w:t>
        </w:r>
      </w:hyperlink>
      <w:r w:rsidR="006C05AE" w:rsidRPr="006C05AE">
        <w:t xml:space="preserve"> </w:t>
      </w:r>
      <w:r w:rsidR="006C05AE" w:rsidRPr="00252538">
        <w:t>(NOT the older Internet Explorer</w:t>
      </w:r>
      <w:r w:rsidR="006C05AE" w:rsidRPr="006C05AE">
        <w:t xml:space="preserve">), </w:t>
      </w:r>
      <w:hyperlink r:id="rId14" w:history="1">
        <w:r w:rsidR="006C05AE" w:rsidRPr="006C05AE">
          <w:rPr>
            <w:rStyle w:val="Hyperlink"/>
          </w:rPr>
          <w:t>Opera</w:t>
        </w:r>
      </w:hyperlink>
      <w:r w:rsidR="006C05AE" w:rsidRPr="006C05AE">
        <w:t>, Apple Safari</w:t>
      </w:r>
      <w:r w:rsidR="006C05AE" w:rsidRPr="00F2616C">
        <w:t>).</w:t>
      </w:r>
    </w:p>
    <w:p w14:paraId="2034E7EE" w14:textId="77777777" w:rsidR="001B6BCB" w:rsidRPr="00F2616C" w:rsidRDefault="001B6BCB" w:rsidP="00534B6D">
      <w:pPr>
        <w:pStyle w:val="TextabsatzfrAbstzeFlietext-12pt-linksbndig"/>
      </w:pPr>
    </w:p>
    <w:p w14:paraId="2FAF0269" w14:textId="77777777" w:rsidR="00F2616C" w:rsidRPr="002438A7" w:rsidRDefault="00F2616C">
      <w:pPr>
        <w:rPr>
          <w:rFonts w:ascii="Source Sans Pro" w:eastAsia="Arial" w:hAnsi="Source Sans Pro" w:cs="Arial"/>
          <w:lang w:val="en-US"/>
        </w:rPr>
        <w:sectPr w:rsidR="00F2616C" w:rsidRPr="002438A7" w:rsidSect="00FD307E">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134" w:right="1021" w:bottom="1134" w:left="1021" w:header="850" w:footer="567" w:gutter="0"/>
          <w:cols w:space="708"/>
          <w:docGrid w:linePitch="360"/>
        </w:sectPr>
      </w:pPr>
    </w:p>
    <w:p w14:paraId="11F35345" w14:textId="519D64B3" w:rsidR="000F77B0" w:rsidRPr="00B860C6" w:rsidRDefault="00543502" w:rsidP="0019059A">
      <w:pPr>
        <w:pStyle w:val="berschrift2"/>
        <w:numPr>
          <w:ilvl w:val="0"/>
          <w:numId w:val="0"/>
        </w:numPr>
        <w:spacing w:before="0"/>
        <w:rPr>
          <w:b/>
        </w:rPr>
      </w:pPr>
      <w:r w:rsidRPr="00543502">
        <w:rPr>
          <w:lang w:val="en-US"/>
        </w:rPr>
        <w:lastRenderedPageBreak/>
        <w:t xml:space="preserve">Overview </w:t>
      </w:r>
      <w:r w:rsidR="000C70A4">
        <w:rPr>
          <w:lang w:val="en-US"/>
        </w:rPr>
        <w:t>C</w:t>
      </w:r>
      <w:r w:rsidRPr="00543502">
        <w:rPr>
          <w:lang w:val="en-US"/>
        </w:rPr>
        <w:t xml:space="preserve">ourse </w:t>
      </w:r>
      <w:r w:rsidR="000C70A4">
        <w:rPr>
          <w:lang w:val="en-US"/>
        </w:rPr>
        <w:t>S</w:t>
      </w:r>
      <w:r w:rsidR="002438A7">
        <w:rPr>
          <w:lang w:val="en-US"/>
        </w:rPr>
        <w:t>chedule</w:t>
      </w:r>
    </w:p>
    <w:tbl>
      <w:tblPr>
        <w:tblStyle w:val="Tabellenraster"/>
        <w:tblW w:w="14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right w:w="57" w:type="dxa"/>
        </w:tblCellMar>
        <w:tblLook w:val="0620" w:firstRow="1" w:lastRow="0" w:firstColumn="0" w:lastColumn="0" w:noHBand="1" w:noVBand="1"/>
      </w:tblPr>
      <w:tblGrid>
        <w:gridCol w:w="1857"/>
        <w:gridCol w:w="3346"/>
        <w:gridCol w:w="5386"/>
        <w:gridCol w:w="3979"/>
      </w:tblGrid>
      <w:tr w:rsidR="009866DB" w:rsidRPr="00982CC1" w14:paraId="5B0A4FEE" w14:textId="77777777" w:rsidTr="00675470">
        <w:tc>
          <w:tcPr>
            <w:tcW w:w="1857" w:type="dxa"/>
            <w:shd w:val="clear" w:color="auto" w:fill="DBE5F1" w:themeFill="accent1" w:themeFillTint="33"/>
          </w:tcPr>
          <w:p w14:paraId="7C86B61D" w14:textId="35725C99" w:rsidR="00197B76" w:rsidRPr="005002CD" w:rsidRDefault="002438A7" w:rsidP="00934302">
            <w:pPr>
              <w:pStyle w:val="berschrift4"/>
            </w:pPr>
            <w:r w:rsidRPr="005002CD">
              <w:t>Course Unit</w:t>
            </w:r>
          </w:p>
        </w:tc>
        <w:tc>
          <w:tcPr>
            <w:tcW w:w="3346" w:type="dxa"/>
            <w:shd w:val="clear" w:color="auto" w:fill="DBE5F1" w:themeFill="accent1" w:themeFillTint="33"/>
          </w:tcPr>
          <w:p w14:paraId="121BC955" w14:textId="349B4701" w:rsidR="001B6BCB" w:rsidRPr="005002CD" w:rsidRDefault="002C5E8C" w:rsidP="00934302">
            <w:pPr>
              <w:pStyle w:val="berschrift4"/>
              <w:rPr>
                <w:spacing w:val="-10"/>
              </w:rPr>
            </w:pPr>
            <w:r w:rsidRPr="005002CD">
              <w:t xml:space="preserve">Time </w:t>
            </w:r>
            <w:r w:rsidR="002438A7" w:rsidRPr="005002CD">
              <w:t>Period</w:t>
            </w:r>
            <w:r w:rsidR="00934302">
              <w:t xml:space="preserve"> / </w:t>
            </w:r>
            <w:r w:rsidR="002438A7" w:rsidRPr="005002CD">
              <w:rPr>
                <w:spacing w:val="-10"/>
              </w:rPr>
              <w:t>Important Dates</w:t>
            </w:r>
          </w:p>
        </w:tc>
        <w:tc>
          <w:tcPr>
            <w:tcW w:w="5386" w:type="dxa"/>
            <w:shd w:val="clear" w:color="auto" w:fill="DBE5F1" w:themeFill="accent1" w:themeFillTint="33"/>
          </w:tcPr>
          <w:p w14:paraId="57056128" w14:textId="774DFC21" w:rsidR="002E3F17" w:rsidRPr="005002CD" w:rsidRDefault="00543502" w:rsidP="00934302">
            <w:pPr>
              <w:pStyle w:val="berschrift4"/>
            </w:pPr>
            <w:r w:rsidRPr="005002CD">
              <w:t>Topic / Content</w:t>
            </w:r>
            <w:r w:rsidR="00934302">
              <w:t xml:space="preserve"> / </w:t>
            </w:r>
            <w:r w:rsidRPr="005002CD">
              <w:t>Learning Materials</w:t>
            </w:r>
          </w:p>
        </w:tc>
        <w:tc>
          <w:tcPr>
            <w:tcW w:w="3979" w:type="dxa"/>
            <w:shd w:val="clear" w:color="auto" w:fill="DBE5F1" w:themeFill="accent1" w:themeFillTint="33"/>
          </w:tcPr>
          <w:p w14:paraId="403F64C9" w14:textId="0A79AD56" w:rsidR="003D4AC6" w:rsidRPr="005002CD" w:rsidRDefault="008117C9" w:rsidP="00934302">
            <w:pPr>
              <w:pStyle w:val="berschrift4"/>
            </w:pPr>
            <w:r w:rsidRPr="005002CD">
              <w:t>Assignments</w:t>
            </w:r>
            <w:r w:rsidR="00934302">
              <w:t xml:space="preserve"> / </w:t>
            </w:r>
            <w:r w:rsidRPr="005002CD">
              <w:t>Submission Deadlines</w:t>
            </w:r>
          </w:p>
        </w:tc>
      </w:tr>
      <w:tr w:rsidR="00513685" w:rsidRPr="00860166" w14:paraId="2F03114D" w14:textId="77777777" w:rsidTr="00675470">
        <w:tc>
          <w:tcPr>
            <w:tcW w:w="1857" w:type="dxa"/>
          </w:tcPr>
          <w:sdt>
            <w:sdtPr>
              <w:rPr>
                <w:rStyle w:val="TextabsatzfrAbstzeFlietext-11pt-linksbndigZchn"/>
                <w:color w:val="auto"/>
                <w:szCs w:val="22"/>
              </w:rPr>
              <w:id w:val="449208052"/>
              <w:placeholder>
                <w:docPart w:val="C21814A01CD449C6B4021D0715B19C69"/>
              </w:placeholder>
              <w:temporary/>
              <w:showingPlcHdr/>
              <w:text w:multiLine="1"/>
            </w:sdtPr>
            <w:sdtEndPr>
              <w:rPr>
                <w:rStyle w:val="TextabsatzfrAbstzeFlietext-11pt-linksbndigZchn"/>
              </w:rPr>
            </w:sdtEndPr>
            <w:sdtContent>
              <w:p w14:paraId="77144558" w14:textId="54C5B1DC" w:rsidR="000404FA" w:rsidRPr="000404FA" w:rsidRDefault="000404FA" w:rsidP="000404FA">
                <w:pPr>
                  <w:pStyle w:val="TextabsatzfrAbstzeFlietext-11pt-linksbndig"/>
                  <w:rPr>
                    <w:rStyle w:val="Platzhaltertext"/>
                  </w:rPr>
                </w:pPr>
                <w:r w:rsidRPr="000404FA">
                  <w:rPr>
                    <w:rStyle w:val="Platzhaltertext"/>
                  </w:rPr>
                  <w:t>Insert the consecutive numbering here.</w:t>
                </w:r>
              </w:p>
              <w:p w14:paraId="59F97436" w14:textId="65F911B1" w:rsidR="001B6BCB" w:rsidRPr="00087A1D" w:rsidRDefault="000404FA" w:rsidP="000404FA">
                <w:pPr>
                  <w:pStyle w:val="TextabsatzfrAbstzeFlietext-11pt-linksbndig"/>
                  <w:rPr>
                    <w:color w:val="auto"/>
                    <w:szCs w:val="22"/>
                  </w:rPr>
                </w:pPr>
                <w:r w:rsidRPr="000404FA">
                  <w:rPr>
                    <w:rStyle w:val="Platzhaltertext"/>
                    <w:b/>
                    <w:bCs/>
                  </w:rPr>
                  <w:t>Example:</w:t>
                </w:r>
                <w:r w:rsidRPr="000404FA">
                  <w:rPr>
                    <w:rStyle w:val="Platzhaltertext"/>
                    <w:b/>
                    <w:bCs/>
                  </w:rPr>
                  <w:br/>
                </w:r>
                <w:r w:rsidRPr="000404FA">
                  <w:rPr>
                    <w:rStyle w:val="Platzhaltertext"/>
                  </w:rPr>
                  <w:t>unit 1 or</w:t>
                </w:r>
                <w:r w:rsidRPr="000404FA">
                  <w:rPr>
                    <w:rStyle w:val="Platzhaltertext"/>
                  </w:rPr>
                  <w:br/>
                  <w:t>learning unit 1</w:t>
                </w:r>
              </w:p>
            </w:sdtContent>
          </w:sdt>
        </w:tc>
        <w:tc>
          <w:tcPr>
            <w:tcW w:w="3346" w:type="dxa"/>
          </w:tcPr>
          <w:sdt>
            <w:sdtPr>
              <w:rPr>
                <w:rStyle w:val="TextabsatzfrAbstzeFlietext-11pt-linksbndigZchn"/>
                <w:color w:val="auto"/>
                <w:szCs w:val="22"/>
              </w:rPr>
              <w:id w:val="495855308"/>
              <w:placeholder>
                <w:docPart w:val="73BBB6CF84A74F4D9951DAE1F9AEBA03"/>
              </w:placeholder>
              <w:temporary/>
              <w:showingPlcHdr/>
              <w:text w:multiLine="1"/>
            </w:sdtPr>
            <w:sdtEndPr>
              <w:rPr>
                <w:rStyle w:val="TextabsatzfrAbstzeFlietext-11pt-linksbndigZchn"/>
              </w:rPr>
            </w:sdtEndPr>
            <w:sdtContent>
              <w:p w14:paraId="2D206FC0" w14:textId="337E5C3E" w:rsidR="000404FA" w:rsidRPr="00DF3546" w:rsidRDefault="000404FA" w:rsidP="000404FA">
                <w:pPr>
                  <w:pStyle w:val="TextabsatzfrAbstzeFlietext-11pt-linksbndig"/>
                  <w:rPr>
                    <w:rStyle w:val="Platzhaltertext"/>
                  </w:rPr>
                </w:pPr>
                <w:r w:rsidRPr="00DF3546">
                  <w:rPr>
                    <w:rStyle w:val="Platzhaltertext"/>
                  </w:rPr>
                  <w:t>Insert the time period of the respective learning unit here</w:t>
                </w:r>
                <w:r w:rsidR="00DF3546" w:rsidRPr="00DF3546">
                  <w:rPr>
                    <w:rStyle w:val="Platzhaltertext"/>
                  </w:rPr>
                  <w:t xml:space="preserve"> </w:t>
                </w:r>
                <w:r w:rsidRPr="00DF3546">
                  <w:rPr>
                    <w:rStyle w:val="Platzhaltertext"/>
                  </w:rPr>
                  <w:t>(weekly or across weeks).</w:t>
                </w:r>
              </w:p>
              <w:p w14:paraId="1E53CBE5" w14:textId="5D8B448A" w:rsidR="009866DB" w:rsidRDefault="000404FA" w:rsidP="000404FA">
                <w:pPr>
                  <w:pStyle w:val="TextabsatzfrAbstzeFlietext-11pt-linksbndig"/>
                  <w:rPr>
                    <w:rStyle w:val="TextabsatzfrAbstzeFlietext-11pt-linksbndigZchn"/>
                    <w:color w:val="auto"/>
                    <w:szCs w:val="22"/>
                  </w:rPr>
                </w:pPr>
                <w:r w:rsidRPr="00DF3546">
                  <w:rPr>
                    <w:rStyle w:val="Platzhaltertext"/>
                    <w:b/>
                    <w:bCs/>
                  </w:rPr>
                  <w:t>Example:</w:t>
                </w:r>
                <w:r w:rsidRPr="00DF3546">
                  <w:rPr>
                    <w:rStyle w:val="Platzhaltertext"/>
                  </w:rPr>
                  <w:br/>
                  <w:t>19.10.-25.10. or</w:t>
                </w:r>
                <w:r w:rsidRPr="00DF3546">
                  <w:rPr>
                    <w:rStyle w:val="Platzhaltertext"/>
                  </w:rPr>
                  <w:br/>
                  <w:t>19.10.-01.11. (two weeks)</w:t>
                </w:r>
              </w:p>
            </w:sdtContent>
          </w:sdt>
          <w:sdt>
            <w:sdtPr>
              <w:rPr>
                <w:rStyle w:val="TextabsatzfrAbstzeFlietext-11pt-linksbndigZchn"/>
                <w:color w:val="auto"/>
                <w:szCs w:val="22"/>
              </w:rPr>
              <w:id w:val="1291557142"/>
              <w:placeholder>
                <w:docPart w:val="562DFAA19F10458D91E1C15A70B10238"/>
              </w:placeholder>
              <w:temporary/>
              <w:showingPlcHdr/>
              <w:text w:multiLine="1"/>
            </w:sdtPr>
            <w:sdtEndPr>
              <w:rPr>
                <w:rStyle w:val="TextabsatzfrAbstzeFlietext-11pt-linksbndigZchn"/>
              </w:rPr>
            </w:sdtEndPr>
            <w:sdtContent>
              <w:p w14:paraId="4AB8B9A2" w14:textId="08922897" w:rsidR="00DF3546" w:rsidRPr="00DF3546" w:rsidRDefault="00DF3546" w:rsidP="00DF3546">
                <w:pPr>
                  <w:pStyle w:val="TextabsatzfrAbstzeFlietext-11pt-linksbndig"/>
                  <w:rPr>
                    <w:rStyle w:val="TextabsatzfrAbstzeFlietext-11pt-linksbndigZchn"/>
                    <w:color w:val="808080" w:themeColor="background1" w:themeShade="80"/>
                    <w:szCs w:val="22"/>
                  </w:rPr>
                </w:pPr>
                <w:r w:rsidRPr="00DF3546">
                  <w:rPr>
                    <w:rStyle w:val="TextabsatzfrAbstzeFlietext-11pt-linksbndigZchn"/>
                    <w:color w:val="808080" w:themeColor="background1" w:themeShade="80"/>
                    <w:szCs w:val="22"/>
                  </w:rPr>
                  <w:t>Insert the synchronous dates of the learning unit here. (video conference meetings, in person sessions at ASH).</w:t>
                </w:r>
              </w:p>
              <w:p w14:paraId="6BC0BAA4" w14:textId="502C4987" w:rsidR="001B6BCB" w:rsidRPr="00B4190D" w:rsidRDefault="00DF3546" w:rsidP="00DF3546">
                <w:pPr>
                  <w:pStyle w:val="TextabsatzfrAbstzeFlietext-11pt-linksbndig"/>
                  <w:rPr>
                    <w:rStyle w:val="TextabsatzfrAbstzeFlietext-11pt-linksbndigZchn"/>
                    <w:color w:val="auto"/>
                    <w:szCs w:val="22"/>
                  </w:rPr>
                </w:pPr>
                <w:r w:rsidRPr="00DF3546">
                  <w:rPr>
                    <w:rStyle w:val="TextabsatzfrAbstzeFlietext-11pt-linksbndigZchn"/>
                    <w:b/>
                    <w:bCs/>
                    <w:color w:val="808080" w:themeColor="background1" w:themeShade="80"/>
                    <w:szCs w:val="22"/>
                  </w:rPr>
                  <w:t>Example:</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23.10./ 12:00-13:30 (BigBlueButton</w:t>
                </w:r>
                <w:r w:rsidR="004D26BF">
                  <w:rPr>
                    <w:rStyle w:val="TextabsatzfrAbstzeFlietext-11pt-linksbndigZchn"/>
                    <w:color w:val="808080" w:themeColor="background1" w:themeShade="80"/>
                    <w:szCs w:val="22"/>
                  </w:rPr>
                  <w:t xml:space="preserve"> moodle course room</w:t>
                </w:r>
                <w:r w:rsidRPr="00DF3546">
                  <w:rPr>
                    <w:rStyle w:val="TextabsatzfrAbstzeFlietext-11pt-linksbndigZchn"/>
                    <w:color w:val="808080" w:themeColor="background1" w:themeShade="80"/>
                    <w:szCs w:val="22"/>
                  </w:rPr>
                  <w:t>) or</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22.10. /12:00-14:00 (ASH- TBA).</w:t>
                </w:r>
              </w:p>
            </w:sdtContent>
          </w:sdt>
        </w:tc>
        <w:tc>
          <w:tcPr>
            <w:tcW w:w="5386" w:type="dxa"/>
          </w:tcPr>
          <w:sdt>
            <w:sdtPr>
              <w:rPr>
                <w:rStyle w:val="TextabsatzfrAbstzeFlietext-11pt-linksbndigZchn"/>
              </w:rPr>
              <w:id w:val="659823618"/>
              <w:placeholder>
                <w:docPart w:val="0857FCC0296249C896B60041C8C4A917"/>
              </w:placeholder>
              <w:temporary/>
              <w:showingPlcHdr/>
              <w:text w:multiLine="1"/>
            </w:sdtPr>
            <w:sdtEndPr>
              <w:rPr>
                <w:rStyle w:val="Absatz-Standardschriftart"/>
                <w:szCs w:val="22"/>
              </w:rPr>
            </w:sdtEndPr>
            <w:sdtContent>
              <w:p w14:paraId="5994E8EB" w14:textId="31A2ABCC" w:rsidR="001B6BCB" w:rsidRDefault="00667A3B" w:rsidP="00E130E1">
                <w:pPr>
                  <w:pStyle w:val="TextabsatzfrAbstzeFlietext-11pt-linksbndig"/>
                  <w:rPr>
                    <w:rStyle w:val="TextabsatzfrAbstzeFlietext-11pt-linksbndigZchn"/>
                  </w:rPr>
                </w:pPr>
                <w:r w:rsidRPr="00667A3B">
                  <w:rPr>
                    <w:rStyle w:val="Platzhaltertext"/>
                  </w:rPr>
                  <w:t>Insert preferably concise titles of the learning units in these rows. (and if necessary, a brief content description).</w:t>
                </w:r>
              </w:p>
            </w:sdtContent>
          </w:sdt>
          <w:p w14:paraId="51EC106F" w14:textId="67A4F8FF" w:rsidR="00513685" w:rsidRPr="00836084" w:rsidRDefault="00D609E3" w:rsidP="00E130E1">
            <w:pPr>
              <w:pStyle w:val="TextabsatzfrAbstzeFlietext-11pt-linksbndig"/>
              <w:rPr>
                <w:szCs w:val="22"/>
              </w:rPr>
            </w:pPr>
            <w:sdt>
              <w:sdtPr>
                <w:rPr>
                  <w:rStyle w:val="TextabsatzfrAbstzeFlietext-11pt-linksbndigZchn"/>
                </w:rPr>
                <w:id w:val="1628053848"/>
                <w:placeholder>
                  <w:docPart w:val="75B6B5C3E02D4389B6BF07DD0A3A3A29"/>
                </w:placeholder>
                <w:temporary/>
                <w:showingPlcHdr/>
                <w:text w:multiLine="1"/>
              </w:sdtPr>
              <w:sdtEndPr>
                <w:rPr>
                  <w:rStyle w:val="Absatz-Standardschriftart"/>
                  <w:szCs w:val="22"/>
                </w:rPr>
              </w:sdtEndPr>
              <w:sdtContent>
                <w:r w:rsidR="0053650A">
                  <w:rPr>
                    <w:rStyle w:val="Platzhaltertext"/>
                  </w:rPr>
                  <w:t>List</w:t>
                </w:r>
                <w:r w:rsidR="00940509" w:rsidRPr="00940509">
                  <w:rPr>
                    <w:rStyle w:val="Platzhaltertext"/>
                  </w:rPr>
                  <w:t xml:space="preserve"> the learning materials (texts, videos, online resources) that are relevant for the learning unit. If necessary, refer to further literature/ learning materials in the Moodle course</w:t>
                </w:r>
                <w:r w:rsidR="00C17360" w:rsidRPr="00940509">
                  <w:rPr>
                    <w:rStyle w:val="Platzhaltertext"/>
                  </w:rPr>
                  <w:t>.</w:t>
                </w:r>
              </w:sdtContent>
            </w:sdt>
          </w:p>
        </w:tc>
        <w:sdt>
          <w:sdtPr>
            <w:rPr>
              <w:rStyle w:val="TextabsatzfrAbstzeFlietext-11pt-linksbndigZchn"/>
            </w:rPr>
            <w:id w:val="461541567"/>
            <w:placeholder>
              <w:docPart w:val="488D916C7E6949EBA5D3911CA764C87F"/>
            </w:placeholder>
            <w:temporary/>
            <w:showingPlcHdr/>
            <w:text w:multiLine="1"/>
          </w:sdtPr>
          <w:sdtEndPr>
            <w:rPr>
              <w:rStyle w:val="Absatz-Standardschriftart"/>
            </w:rPr>
          </w:sdtEndPr>
          <w:sdtContent>
            <w:tc>
              <w:tcPr>
                <w:tcW w:w="3979" w:type="dxa"/>
              </w:tcPr>
              <w:p w14:paraId="1B8273AD" w14:textId="1C83BE85" w:rsidR="00667A3B" w:rsidRPr="00667A3B" w:rsidRDefault="00667A3B" w:rsidP="00667A3B">
                <w:pPr>
                  <w:pStyle w:val="TextabsatzfrAbstzeFlietext-11pt-linksbndig"/>
                  <w:rPr>
                    <w:color w:val="808080"/>
                  </w:rPr>
                </w:pPr>
                <w:r w:rsidRPr="00667A3B">
                  <w:rPr>
                    <w:rStyle w:val="Platzhaltertext"/>
                  </w:rPr>
                  <w:t>Give a brief overview of the assignments students are required to undertake within each learning unit.</w:t>
                </w:r>
                <w:r w:rsidRPr="00667A3B">
                  <w:rPr>
                    <w:rStyle w:val="Platzhaltertext"/>
                  </w:rPr>
                  <w:br/>
                </w:r>
                <w:r w:rsidRPr="00667A3B">
                  <w:rPr>
                    <w:color w:val="808080"/>
                  </w:rPr>
                  <w:br/>
                  <w:t>Clarify:</w:t>
                </w:r>
              </w:p>
              <w:p w14:paraId="769C618D" w14:textId="0413648C" w:rsidR="00667A3B" w:rsidRPr="00667A3B" w:rsidRDefault="00667A3B" w:rsidP="00667A3B">
                <w:pPr>
                  <w:pStyle w:val="TextabsatzfrAbstzeFlietext-11pt-linksbndig"/>
                  <w:numPr>
                    <w:ilvl w:val="0"/>
                    <w:numId w:val="30"/>
                  </w:numPr>
                  <w:rPr>
                    <w:color w:val="808080"/>
                  </w:rPr>
                </w:pPr>
                <w:r w:rsidRPr="00667A3B">
                  <w:rPr>
                    <w:color w:val="808080"/>
                  </w:rPr>
                  <w:t>If the assignments are to be done on their own or in a group.</w:t>
                </w:r>
              </w:p>
              <w:p w14:paraId="2909E0A4" w14:textId="77777777" w:rsidR="00667A3B" w:rsidRPr="00667A3B" w:rsidRDefault="00667A3B" w:rsidP="00667A3B">
                <w:pPr>
                  <w:pStyle w:val="TextabsatzfrAbstzeFlietext-11pt-linksbndig"/>
                  <w:numPr>
                    <w:ilvl w:val="0"/>
                    <w:numId w:val="30"/>
                  </w:numPr>
                  <w:rPr>
                    <w:color w:val="808080"/>
                  </w:rPr>
                </w:pPr>
                <w:r w:rsidRPr="00667A3B">
                  <w:rPr>
                    <w:color w:val="808080"/>
                  </w:rPr>
                  <w:t>When they should be submitted (e.g. 21.10. 12:00- two days before the video conference meeting on 23.10.).</w:t>
                </w:r>
              </w:p>
              <w:p w14:paraId="62E61010" w14:textId="2D8E2E56" w:rsidR="001B6BCB" w:rsidRPr="00667A3B" w:rsidRDefault="00667A3B" w:rsidP="00667A3B">
                <w:pPr>
                  <w:pStyle w:val="TextabsatzfrAbstzeFlietext-11pt-linksbndig"/>
                  <w:numPr>
                    <w:ilvl w:val="0"/>
                    <w:numId w:val="30"/>
                  </w:numPr>
                  <w:rPr>
                    <w:color w:val="808080"/>
                  </w:rPr>
                </w:pPr>
                <w:r w:rsidRPr="00667A3B">
                  <w:rPr>
                    <w:color w:val="808080"/>
                  </w:rPr>
                  <w:t>How they should be submitted (e.g. assignment element in the moodle course).</w:t>
                </w:r>
              </w:p>
            </w:tc>
          </w:sdtContent>
        </w:sdt>
      </w:tr>
      <w:tr w:rsidR="00513685" w:rsidRPr="00860166" w14:paraId="3F52C94E" w14:textId="77777777" w:rsidTr="00675470">
        <w:trPr>
          <w:trHeight w:val="971"/>
        </w:trPr>
        <w:tc>
          <w:tcPr>
            <w:tcW w:w="1857" w:type="dxa"/>
            <w:shd w:val="clear" w:color="auto" w:fill="FFFFFF" w:themeFill="background1"/>
          </w:tcPr>
          <w:p w14:paraId="23BB887F" w14:textId="47AC4A9F" w:rsidR="00B161D2" w:rsidRPr="0069113D" w:rsidRDefault="00B161D2" w:rsidP="00E130E1">
            <w:pPr>
              <w:pStyle w:val="TextabsatzfrAbstzeFlietext-11pt-linksbndig"/>
            </w:pPr>
          </w:p>
        </w:tc>
        <w:tc>
          <w:tcPr>
            <w:tcW w:w="3346" w:type="dxa"/>
            <w:shd w:val="clear" w:color="auto" w:fill="FFFFFF" w:themeFill="background1"/>
          </w:tcPr>
          <w:p w14:paraId="35AEB6C0" w14:textId="18D10796" w:rsidR="00F93B9A" w:rsidRPr="0069113D" w:rsidRDefault="00F93B9A" w:rsidP="00E130E1">
            <w:pPr>
              <w:pStyle w:val="TextabsatzfrAbstzeFlietext-11pt-linksbndig"/>
            </w:pPr>
          </w:p>
        </w:tc>
        <w:tc>
          <w:tcPr>
            <w:tcW w:w="5386" w:type="dxa"/>
            <w:shd w:val="clear" w:color="auto" w:fill="FFFFFF" w:themeFill="background1"/>
          </w:tcPr>
          <w:p w14:paraId="6C703B96" w14:textId="7C490851" w:rsidR="00833A00" w:rsidRPr="0069113D" w:rsidRDefault="00833A00" w:rsidP="008117C9">
            <w:pPr>
              <w:pStyle w:val="TextabsatzfrAbstzeFlietext-11pt-linksbndig"/>
            </w:pPr>
          </w:p>
        </w:tc>
        <w:tc>
          <w:tcPr>
            <w:tcW w:w="3979" w:type="dxa"/>
            <w:shd w:val="clear" w:color="auto" w:fill="FFFFFF" w:themeFill="background1"/>
          </w:tcPr>
          <w:p w14:paraId="28AAE653" w14:textId="4BD66E0F" w:rsidR="00565CD7" w:rsidRPr="0069113D" w:rsidRDefault="00565CD7" w:rsidP="008117C9">
            <w:pPr>
              <w:pStyle w:val="TextabsatzfrAbstzeFlietext-11pt-linksbndig"/>
            </w:pPr>
          </w:p>
        </w:tc>
      </w:tr>
      <w:tr w:rsidR="00513685" w:rsidRPr="00860166" w14:paraId="6378F2BD" w14:textId="77777777" w:rsidTr="00675470">
        <w:trPr>
          <w:trHeight w:val="1255"/>
        </w:trPr>
        <w:tc>
          <w:tcPr>
            <w:tcW w:w="1857" w:type="dxa"/>
            <w:shd w:val="clear" w:color="auto" w:fill="FFFFFF" w:themeFill="background1"/>
          </w:tcPr>
          <w:p w14:paraId="6601964B" w14:textId="77777777" w:rsidR="001B6BCB" w:rsidRPr="0069113D" w:rsidRDefault="001B6BCB" w:rsidP="00E130E1">
            <w:pPr>
              <w:pStyle w:val="TextabsatzfrAbstzeFlietext-11pt-linksbndig"/>
            </w:pPr>
          </w:p>
        </w:tc>
        <w:tc>
          <w:tcPr>
            <w:tcW w:w="3346" w:type="dxa"/>
            <w:shd w:val="clear" w:color="auto" w:fill="FFFFFF" w:themeFill="background1"/>
          </w:tcPr>
          <w:p w14:paraId="0F64E9B3" w14:textId="77777777" w:rsidR="001B6BCB" w:rsidRPr="0069113D" w:rsidRDefault="001B6BCB" w:rsidP="00E130E1">
            <w:pPr>
              <w:pStyle w:val="TextabsatzfrAbstzeFlietext-11pt-linksbndig"/>
            </w:pPr>
          </w:p>
        </w:tc>
        <w:tc>
          <w:tcPr>
            <w:tcW w:w="5386" w:type="dxa"/>
            <w:shd w:val="clear" w:color="auto" w:fill="FFFFFF" w:themeFill="background1"/>
          </w:tcPr>
          <w:p w14:paraId="65EF96BB" w14:textId="0AA5A2D8" w:rsidR="001B6BCB" w:rsidRPr="0069113D" w:rsidRDefault="001B6BCB" w:rsidP="00E130E1">
            <w:pPr>
              <w:pStyle w:val="TextabsatzfrAbstzeFlietext-11pt-linksbndig"/>
            </w:pPr>
          </w:p>
        </w:tc>
        <w:tc>
          <w:tcPr>
            <w:tcW w:w="3979" w:type="dxa"/>
            <w:shd w:val="clear" w:color="auto" w:fill="FFFFFF" w:themeFill="background1"/>
          </w:tcPr>
          <w:p w14:paraId="33767BD2" w14:textId="77777777" w:rsidR="001B6BCB" w:rsidRPr="0069113D" w:rsidRDefault="001B6BCB" w:rsidP="00E130E1">
            <w:pPr>
              <w:pStyle w:val="TextabsatzfrAbstzeFlietext-11pt-linksbndig"/>
            </w:pPr>
          </w:p>
        </w:tc>
      </w:tr>
      <w:tr w:rsidR="00513685" w:rsidRPr="00860166" w14:paraId="5990FACA" w14:textId="77777777" w:rsidTr="00675470">
        <w:trPr>
          <w:trHeight w:val="1188"/>
        </w:trPr>
        <w:tc>
          <w:tcPr>
            <w:tcW w:w="1857" w:type="dxa"/>
            <w:shd w:val="clear" w:color="auto" w:fill="FFFFFF" w:themeFill="background1"/>
          </w:tcPr>
          <w:p w14:paraId="3205397E" w14:textId="77777777" w:rsidR="001B6BCB" w:rsidRPr="0069113D" w:rsidRDefault="001B6BCB" w:rsidP="00E130E1">
            <w:pPr>
              <w:pStyle w:val="TextabsatzfrAbstzeFlietext-11pt-linksbndig"/>
            </w:pPr>
          </w:p>
        </w:tc>
        <w:tc>
          <w:tcPr>
            <w:tcW w:w="3346" w:type="dxa"/>
            <w:shd w:val="clear" w:color="auto" w:fill="FFFFFF" w:themeFill="background1"/>
          </w:tcPr>
          <w:p w14:paraId="45910F29" w14:textId="77777777" w:rsidR="001B6BCB" w:rsidRPr="0069113D" w:rsidRDefault="001B6BCB" w:rsidP="00E130E1">
            <w:pPr>
              <w:pStyle w:val="TextabsatzfrAbstzeFlietext-11pt-linksbndig"/>
            </w:pPr>
          </w:p>
        </w:tc>
        <w:tc>
          <w:tcPr>
            <w:tcW w:w="5386" w:type="dxa"/>
            <w:shd w:val="clear" w:color="auto" w:fill="FFFFFF" w:themeFill="background1"/>
          </w:tcPr>
          <w:p w14:paraId="0D7B61C8" w14:textId="2D663878" w:rsidR="001B6BCB" w:rsidRPr="0069113D" w:rsidRDefault="001B6BCB" w:rsidP="00E130E1">
            <w:pPr>
              <w:pStyle w:val="TextabsatzfrAbstzeFlietext-11pt-linksbndig"/>
            </w:pPr>
          </w:p>
        </w:tc>
        <w:tc>
          <w:tcPr>
            <w:tcW w:w="3979" w:type="dxa"/>
            <w:shd w:val="clear" w:color="auto" w:fill="FFFFFF" w:themeFill="background1"/>
          </w:tcPr>
          <w:p w14:paraId="5162E250" w14:textId="77777777" w:rsidR="001B6BCB" w:rsidRPr="0069113D" w:rsidRDefault="001B6BCB" w:rsidP="00E130E1">
            <w:pPr>
              <w:pStyle w:val="TextabsatzfrAbstzeFlietext-11pt-linksbndig"/>
            </w:pPr>
          </w:p>
        </w:tc>
      </w:tr>
      <w:tr w:rsidR="00513685" w:rsidRPr="00860166" w14:paraId="33E4F8FF" w14:textId="77777777" w:rsidTr="00675470">
        <w:trPr>
          <w:trHeight w:val="1206"/>
        </w:trPr>
        <w:tc>
          <w:tcPr>
            <w:tcW w:w="1857" w:type="dxa"/>
            <w:shd w:val="clear" w:color="auto" w:fill="FFFFFF" w:themeFill="background1"/>
          </w:tcPr>
          <w:p w14:paraId="29F20E85" w14:textId="77777777" w:rsidR="001B6BCB" w:rsidRPr="0069113D" w:rsidRDefault="001B6BCB" w:rsidP="00E130E1">
            <w:pPr>
              <w:pStyle w:val="TextabsatzfrAbstzeFlietext-11pt-linksbndig"/>
            </w:pPr>
          </w:p>
        </w:tc>
        <w:tc>
          <w:tcPr>
            <w:tcW w:w="3346" w:type="dxa"/>
            <w:shd w:val="clear" w:color="auto" w:fill="FFFFFF" w:themeFill="background1"/>
          </w:tcPr>
          <w:p w14:paraId="2D0E1033" w14:textId="77777777" w:rsidR="001B6BCB" w:rsidRPr="0069113D" w:rsidRDefault="001B6BCB" w:rsidP="00E130E1">
            <w:pPr>
              <w:pStyle w:val="TextabsatzfrAbstzeFlietext-11pt-linksbndig"/>
            </w:pPr>
          </w:p>
        </w:tc>
        <w:tc>
          <w:tcPr>
            <w:tcW w:w="5386" w:type="dxa"/>
            <w:shd w:val="clear" w:color="auto" w:fill="FFFFFF" w:themeFill="background1"/>
          </w:tcPr>
          <w:p w14:paraId="4623D6D0" w14:textId="68FF813E" w:rsidR="001B6BCB" w:rsidRPr="0069113D" w:rsidRDefault="001B6BCB" w:rsidP="00E130E1">
            <w:pPr>
              <w:pStyle w:val="TextabsatzfrAbstzeFlietext-11pt-linksbndig"/>
            </w:pPr>
          </w:p>
        </w:tc>
        <w:tc>
          <w:tcPr>
            <w:tcW w:w="3979" w:type="dxa"/>
            <w:shd w:val="clear" w:color="auto" w:fill="FFFFFF" w:themeFill="background1"/>
          </w:tcPr>
          <w:p w14:paraId="67F4C2E0" w14:textId="77777777" w:rsidR="001B6BCB" w:rsidRPr="0069113D" w:rsidRDefault="001B6BCB" w:rsidP="00E130E1">
            <w:pPr>
              <w:pStyle w:val="TextabsatzfrAbstzeFlietext-11pt-linksbndig"/>
            </w:pPr>
          </w:p>
        </w:tc>
      </w:tr>
      <w:tr w:rsidR="00513685" w:rsidRPr="00860166" w14:paraId="56AD8AE2" w14:textId="77777777" w:rsidTr="00675470">
        <w:trPr>
          <w:trHeight w:val="1196"/>
        </w:trPr>
        <w:tc>
          <w:tcPr>
            <w:tcW w:w="1857" w:type="dxa"/>
            <w:shd w:val="clear" w:color="auto" w:fill="FFFFFF" w:themeFill="background1"/>
          </w:tcPr>
          <w:p w14:paraId="72311E82" w14:textId="77777777" w:rsidR="001B6BCB" w:rsidRPr="0069113D" w:rsidRDefault="001B6BCB" w:rsidP="00E130E1">
            <w:pPr>
              <w:pStyle w:val="TextabsatzfrAbstzeFlietext-11pt-linksbndig"/>
            </w:pPr>
          </w:p>
        </w:tc>
        <w:tc>
          <w:tcPr>
            <w:tcW w:w="3346" w:type="dxa"/>
            <w:shd w:val="clear" w:color="auto" w:fill="FFFFFF" w:themeFill="background1"/>
          </w:tcPr>
          <w:p w14:paraId="2CAE2E3F" w14:textId="77777777" w:rsidR="001B6BCB" w:rsidRPr="0069113D" w:rsidRDefault="001B6BCB" w:rsidP="00E130E1">
            <w:pPr>
              <w:pStyle w:val="TextabsatzfrAbstzeFlietext-11pt-linksbndig"/>
            </w:pPr>
          </w:p>
        </w:tc>
        <w:tc>
          <w:tcPr>
            <w:tcW w:w="5386" w:type="dxa"/>
            <w:shd w:val="clear" w:color="auto" w:fill="FFFFFF" w:themeFill="background1"/>
          </w:tcPr>
          <w:p w14:paraId="616C5331" w14:textId="0F9044DB" w:rsidR="001B6BCB" w:rsidRPr="0069113D" w:rsidRDefault="001B6BCB" w:rsidP="00E130E1">
            <w:pPr>
              <w:pStyle w:val="TextabsatzfrAbstzeFlietext-11pt-linksbndig"/>
            </w:pPr>
          </w:p>
        </w:tc>
        <w:tc>
          <w:tcPr>
            <w:tcW w:w="3979" w:type="dxa"/>
            <w:shd w:val="clear" w:color="auto" w:fill="FFFFFF" w:themeFill="background1"/>
          </w:tcPr>
          <w:p w14:paraId="13C06348" w14:textId="77777777" w:rsidR="001B6BCB" w:rsidRPr="0069113D" w:rsidRDefault="001B6BCB" w:rsidP="00E130E1">
            <w:pPr>
              <w:pStyle w:val="TextabsatzfrAbstzeFlietext-11pt-linksbndig"/>
            </w:pPr>
          </w:p>
        </w:tc>
      </w:tr>
      <w:tr w:rsidR="00513685" w:rsidRPr="00860166" w14:paraId="73B7918B" w14:textId="77777777" w:rsidTr="00675470">
        <w:trPr>
          <w:trHeight w:val="1327"/>
        </w:trPr>
        <w:tc>
          <w:tcPr>
            <w:tcW w:w="1857" w:type="dxa"/>
            <w:shd w:val="clear" w:color="auto" w:fill="FFFFFF" w:themeFill="background1"/>
          </w:tcPr>
          <w:p w14:paraId="5AB5F61D" w14:textId="77777777" w:rsidR="001B6BCB" w:rsidRPr="0069113D" w:rsidRDefault="001B6BCB" w:rsidP="00E130E1">
            <w:pPr>
              <w:pStyle w:val="TextabsatzfrAbstzeFlietext-11pt-linksbndig"/>
            </w:pPr>
          </w:p>
        </w:tc>
        <w:tc>
          <w:tcPr>
            <w:tcW w:w="3346" w:type="dxa"/>
            <w:shd w:val="clear" w:color="auto" w:fill="FFFFFF" w:themeFill="background1"/>
          </w:tcPr>
          <w:p w14:paraId="3DD669AF" w14:textId="77777777" w:rsidR="001B6BCB" w:rsidRPr="0069113D" w:rsidRDefault="001B6BCB" w:rsidP="00E130E1">
            <w:pPr>
              <w:pStyle w:val="TextabsatzfrAbstzeFlietext-11pt-linksbndig"/>
            </w:pPr>
          </w:p>
        </w:tc>
        <w:tc>
          <w:tcPr>
            <w:tcW w:w="5386" w:type="dxa"/>
            <w:shd w:val="clear" w:color="auto" w:fill="FFFFFF" w:themeFill="background1"/>
          </w:tcPr>
          <w:p w14:paraId="11AF9399" w14:textId="3130F291" w:rsidR="001B6BCB" w:rsidRPr="0069113D" w:rsidRDefault="001B6BCB" w:rsidP="00E130E1">
            <w:pPr>
              <w:pStyle w:val="TextabsatzfrAbstzeFlietext-11pt-linksbndig"/>
            </w:pPr>
          </w:p>
        </w:tc>
        <w:tc>
          <w:tcPr>
            <w:tcW w:w="3979" w:type="dxa"/>
            <w:shd w:val="clear" w:color="auto" w:fill="FFFFFF" w:themeFill="background1"/>
          </w:tcPr>
          <w:p w14:paraId="17BE1EFD" w14:textId="77777777" w:rsidR="001B6BCB" w:rsidRPr="0069113D" w:rsidRDefault="001B6BCB" w:rsidP="00E130E1">
            <w:pPr>
              <w:pStyle w:val="TextabsatzfrAbstzeFlietext-11pt-linksbndig"/>
            </w:pPr>
          </w:p>
        </w:tc>
      </w:tr>
      <w:tr w:rsidR="0075355B" w:rsidRPr="00860166" w14:paraId="28A3EF48" w14:textId="77777777" w:rsidTr="00675470">
        <w:trPr>
          <w:trHeight w:val="1327"/>
        </w:trPr>
        <w:tc>
          <w:tcPr>
            <w:tcW w:w="1857" w:type="dxa"/>
            <w:shd w:val="clear" w:color="auto" w:fill="FFFFFF" w:themeFill="background1"/>
          </w:tcPr>
          <w:p w14:paraId="1D57AE2E" w14:textId="77777777" w:rsidR="0075355B" w:rsidRPr="0069113D" w:rsidRDefault="0075355B" w:rsidP="00E130E1">
            <w:pPr>
              <w:pStyle w:val="TextabsatzfrAbstzeFlietext-11pt-linksbndig"/>
            </w:pPr>
          </w:p>
        </w:tc>
        <w:tc>
          <w:tcPr>
            <w:tcW w:w="3346" w:type="dxa"/>
            <w:shd w:val="clear" w:color="auto" w:fill="FFFFFF" w:themeFill="background1"/>
          </w:tcPr>
          <w:p w14:paraId="47C1D8C0" w14:textId="77777777" w:rsidR="0075355B" w:rsidRPr="0069113D" w:rsidRDefault="0075355B" w:rsidP="00E130E1">
            <w:pPr>
              <w:pStyle w:val="TextabsatzfrAbstzeFlietext-11pt-linksbndig"/>
            </w:pPr>
          </w:p>
        </w:tc>
        <w:tc>
          <w:tcPr>
            <w:tcW w:w="5386" w:type="dxa"/>
            <w:shd w:val="clear" w:color="auto" w:fill="FFFFFF" w:themeFill="background1"/>
          </w:tcPr>
          <w:p w14:paraId="72A526DF" w14:textId="77777777" w:rsidR="0075355B" w:rsidRPr="0069113D" w:rsidRDefault="0075355B" w:rsidP="00E130E1">
            <w:pPr>
              <w:pStyle w:val="TextabsatzfrAbstzeFlietext-11pt-linksbndig"/>
            </w:pPr>
          </w:p>
        </w:tc>
        <w:tc>
          <w:tcPr>
            <w:tcW w:w="3979" w:type="dxa"/>
            <w:shd w:val="clear" w:color="auto" w:fill="FFFFFF" w:themeFill="background1"/>
          </w:tcPr>
          <w:p w14:paraId="44D13325" w14:textId="77777777" w:rsidR="0075355B" w:rsidRPr="0069113D" w:rsidRDefault="0075355B" w:rsidP="00E130E1">
            <w:pPr>
              <w:pStyle w:val="TextabsatzfrAbstzeFlietext-11pt-linksbndig"/>
            </w:pPr>
          </w:p>
        </w:tc>
      </w:tr>
    </w:tbl>
    <w:p w14:paraId="545F9979" w14:textId="77777777" w:rsidR="00F2616C" w:rsidRDefault="00F2616C" w:rsidP="00F2616C">
      <w:pPr>
        <w:pStyle w:val="TextabsatzfrAbstzeFlietext-11pt-linksbndig"/>
        <w:sectPr w:rsidR="00F2616C" w:rsidSect="00F2616C">
          <w:endnotePr>
            <w:numFmt w:val="decimal"/>
          </w:endnotePr>
          <w:pgSz w:w="16838" w:h="11906" w:orient="landscape" w:code="9"/>
          <w:pgMar w:top="1021" w:right="1134" w:bottom="1021" w:left="1134" w:header="850" w:footer="567" w:gutter="0"/>
          <w:cols w:space="708"/>
          <w:docGrid w:linePitch="360"/>
        </w:sectPr>
      </w:pPr>
    </w:p>
    <w:p w14:paraId="4CBCCE00" w14:textId="39578313" w:rsidR="00665016" w:rsidRPr="00940509" w:rsidRDefault="00940509" w:rsidP="00665016">
      <w:pPr>
        <w:pStyle w:val="berschrift3"/>
        <w:numPr>
          <w:ilvl w:val="0"/>
          <w:numId w:val="0"/>
        </w:numPr>
        <w:rPr>
          <w:spacing w:val="-2"/>
          <w:lang w:val="en-US"/>
        </w:rPr>
      </w:pPr>
      <w:r w:rsidRPr="00940509">
        <w:rPr>
          <w:spacing w:val="-2"/>
          <w:lang w:val="en-US"/>
        </w:rPr>
        <w:lastRenderedPageBreak/>
        <w:t xml:space="preserve">Formative </w:t>
      </w:r>
      <w:bookmarkStart w:id="4" w:name="_Hlk51672878"/>
      <w:r w:rsidR="000C70A4">
        <w:rPr>
          <w:spacing w:val="-2"/>
          <w:lang w:val="en-US"/>
        </w:rPr>
        <w:t>A</w:t>
      </w:r>
      <w:r w:rsidRPr="00940509">
        <w:rPr>
          <w:spacing w:val="-2"/>
          <w:lang w:val="en-US"/>
        </w:rPr>
        <w:t xml:space="preserve">ssignment(s) </w:t>
      </w:r>
      <w:bookmarkEnd w:id="4"/>
      <w:r w:rsidR="000966BA">
        <w:rPr>
          <w:spacing w:val="-2"/>
          <w:lang w:val="en-US"/>
        </w:rPr>
        <w:t>d</w:t>
      </w:r>
      <w:r w:rsidRPr="00940509">
        <w:rPr>
          <w:spacing w:val="-2"/>
          <w:lang w:val="en-US"/>
        </w:rPr>
        <w:t xml:space="preserve">uring </w:t>
      </w:r>
      <w:r w:rsidR="000966BA">
        <w:rPr>
          <w:spacing w:val="-2"/>
          <w:lang w:val="en-US"/>
        </w:rPr>
        <w:t>t</w:t>
      </w:r>
      <w:r w:rsidRPr="00940509">
        <w:rPr>
          <w:spacing w:val="-2"/>
          <w:lang w:val="en-US"/>
        </w:rPr>
        <w:t xml:space="preserve">he </w:t>
      </w:r>
      <w:r w:rsidR="000C70A4">
        <w:rPr>
          <w:spacing w:val="-2"/>
          <w:lang w:val="en-US"/>
        </w:rPr>
        <w:t>S</w:t>
      </w:r>
      <w:r w:rsidRPr="00940509">
        <w:rPr>
          <w:spacing w:val="-2"/>
          <w:lang w:val="en-US"/>
        </w:rPr>
        <w:t>emester</w:t>
      </w:r>
    </w:p>
    <w:sdt>
      <w:sdtPr>
        <w:rPr>
          <w:rStyle w:val="TextabsatzfrAbstzeFlietext-12pt-linksbndigZchn"/>
        </w:rPr>
        <w:id w:val="1122047279"/>
        <w:placeholder>
          <w:docPart w:val="78CCCF52836C4AA7A28F4B5743378352"/>
        </w:placeholder>
        <w:temporary/>
        <w:showingPlcHdr/>
        <w:text w:multiLine="1"/>
      </w:sdtPr>
      <w:sdtEndPr>
        <w:rPr>
          <w:rStyle w:val="Absatz-Standardschriftart"/>
        </w:rPr>
      </w:sdtEndPr>
      <w:sdtContent>
        <w:p w14:paraId="15DF990F" w14:textId="063C8447" w:rsidR="00940509" w:rsidRPr="00940509" w:rsidRDefault="00940509" w:rsidP="00940509">
          <w:pPr>
            <w:pStyle w:val="TextabsatzfrAbstzeFlietext-12pt-linksbndig"/>
            <w:rPr>
              <w:color w:val="808080"/>
            </w:rPr>
          </w:pPr>
          <w:r w:rsidRPr="00940509">
            <w:rPr>
              <w:color w:val="808080"/>
            </w:rPr>
            <w:t>Describe the type of formative assignments of the semester ( e.g. conceptualizing and conducting a presentation, including a handout) and when and how the selection of a topic will proceed. Refer to additional assignments (if necessary), specified in the course units and clarify, to what extent these assignments are to be understood as a preparation for</w:t>
          </w:r>
          <w:r>
            <w:rPr>
              <w:color w:val="808080"/>
            </w:rPr>
            <w:t xml:space="preserve"> </w:t>
          </w:r>
          <w:r w:rsidRPr="00940509">
            <w:rPr>
              <w:color w:val="808080"/>
            </w:rPr>
            <w:t xml:space="preserve">the final examination. </w:t>
          </w:r>
        </w:p>
        <w:p w14:paraId="2B389E90" w14:textId="0418813B" w:rsidR="00665016" w:rsidRDefault="00940509" w:rsidP="00940509">
          <w:pPr>
            <w:pStyle w:val="TextabsatzfrAbstzeFlietext-12pt-linksbndig"/>
          </w:pPr>
          <w:r w:rsidRPr="00940509">
            <w:rPr>
              <w:color w:val="808080"/>
            </w:rPr>
            <w:t>Regarding learning outcomes, contents and methods coordinate with other lecturers and the person responsible for the module.</w:t>
          </w:r>
        </w:p>
      </w:sdtContent>
    </w:sdt>
    <w:p w14:paraId="29D3012E" w14:textId="4BD86FDB" w:rsidR="00F64F0F" w:rsidRPr="002438A7" w:rsidRDefault="00940509" w:rsidP="00F64F0F">
      <w:pPr>
        <w:pStyle w:val="berschrift3"/>
        <w:numPr>
          <w:ilvl w:val="0"/>
          <w:numId w:val="0"/>
        </w:numPr>
        <w:rPr>
          <w:lang w:val="en-US"/>
        </w:rPr>
      </w:pPr>
      <w:r w:rsidRPr="00940509">
        <w:rPr>
          <w:lang w:val="en-US"/>
        </w:rPr>
        <w:t xml:space="preserve">Organization </w:t>
      </w:r>
      <w:r w:rsidR="000966BA">
        <w:rPr>
          <w:lang w:val="en-US"/>
        </w:rPr>
        <w:t>L</w:t>
      </w:r>
      <w:r w:rsidRPr="00940509">
        <w:rPr>
          <w:lang w:val="en-US"/>
        </w:rPr>
        <w:t xml:space="preserve">earning </w:t>
      </w:r>
      <w:r w:rsidR="000966BA">
        <w:rPr>
          <w:lang w:val="en-US"/>
        </w:rPr>
        <w:t>G</w:t>
      </w:r>
      <w:r w:rsidRPr="00940509">
        <w:rPr>
          <w:lang w:val="en-US"/>
        </w:rPr>
        <w:t>roups</w:t>
      </w:r>
    </w:p>
    <w:sdt>
      <w:sdtPr>
        <w:rPr>
          <w:rStyle w:val="TextabsatzfrAbstzeFlietext-12pt-linksbndigZchn"/>
        </w:rPr>
        <w:id w:val="79031349"/>
        <w:placeholder>
          <w:docPart w:val="F645F8C5E1154E1D99D721FE29AD3610"/>
        </w:placeholder>
        <w:temporary/>
        <w:showingPlcHdr/>
        <w:text w:multiLine="1"/>
      </w:sdtPr>
      <w:sdtEndPr>
        <w:rPr>
          <w:rStyle w:val="Absatz-Standardschriftart"/>
        </w:rPr>
      </w:sdtEndPr>
      <w:sdtContent>
        <w:p w14:paraId="1EE1017A" w14:textId="15E84473" w:rsidR="00F64F0F" w:rsidRPr="00F64F0F" w:rsidRDefault="00940509" w:rsidP="00F64F0F">
          <w:pPr>
            <w:pStyle w:val="TextabsatzfrAbstzeFlietext-12pt-linksbndig"/>
          </w:pPr>
          <w:r w:rsidRPr="00940509">
            <w:rPr>
              <w:rStyle w:val="Platzhaltertext"/>
            </w:rPr>
            <w:t>Describe, when and how learning groups will be formed. Clarify, if learning groups shall remain throughout the entire semester or be recreated with different group members from a significant date onwards.</w:t>
          </w:r>
        </w:p>
      </w:sdtContent>
    </w:sdt>
    <w:p w14:paraId="39026EE7" w14:textId="2E76156C" w:rsidR="0080674B" w:rsidRDefault="00940509" w:rsidP="0080674B">
      <w:pPr>
        <w:pStyle w:val="berschrift3"/>
        <w:numPr>
          <w:ilvl w:val="0"/>
          <w:numId w:val="0"/>
        </w:numPr>
        <w:rPr>
          <w:lang w:val="en-US"/>
        </w:rPr>
      </w:pPr>
      <w:r w:rsidRPr="00940509">
        <w:rPr>
          <w:lang w:val="en-US"/>
        </w:rPr>
        <w:t xml:space="preserve">Field </w:t>
      </w:r>
      <w:r w:rsidR="000966BA">
        <w:rPr>
          <w:lang w:val="en-US"/>
        </w:rPr>
        <w:t>T</w:t>
      </w:r>
      <w:r w:rsidRPr="00940509">
        <w:rPr>
          <w:lang w:val="en-US"/>
        </w:rPr>
        <w:t>rips</w:t>
      </w:r>
    </w:p>
    <w:sdt>
      <w:sdtPr>
        <w:rPr>
          <w:rStyle w:val="TextabsatzfrAbstzeFlietext-12pt-linksbndigZchn"/>
        </w:rPr>
        <w:id w:val="722568521"/>
        <w:placeholder>
          <w:docPart w:val="D94BBBD6B2DB402886E7556C404C7879"/>
        </w:placeholder>
        <w:temporary/>
        <w:showingPlcHdr/>
        <w:text w:multiLine="1"/>
      </w:sdtPr>
      <w:sdtEndPr>
        <w:rPr>
          <w:rStyle w:val="Absatz-Standardschriftart"/>
        </w:rPr>
      </w:sdtEndPr>
      <w:sdtContent>
        <w:p w14:paraId="2D6555A2" w14:textId="018FF291" w:rsidR="0080674B" w:rsidRPr="00B54FD9" w:rsidRDefault="00940509" w:rsidP="0080674B">
          <w:pPr>
            <w:pStyle w:val="TextabsatzfrAbstzeFlietext-12pt-linksbndig"/>
            <w:rPr>
              <w:rStyle w:val="TextabsatzfrAbstzeFlietext-12pt-linksbndigZchn"/>
            </w:rPr>
          </w:pPr>
          <w:r w:rsidRPr="00940509">
            <w:rPr>
              <w:rStyle w:val="Platzhaltertext"/>
            </w:rPr>
            <w:t>Here you should state information regarding excursions (if any). (dates, expenses, discount etc.)</w:t>
          </w:r>
        </w:p>
      </w:sdtContent>
    </w:sdt>
    <w:p w14:paraId="2C18E1BC" w14:textId="22FEE32A" w:rsidR="00C65F66" w:rsidRPr="005002CD" w:rsidRDefault="00AF3812" w:rsidP="00F81EF5">
      <w:pPr>
        <w:pStyle w:val="berschrift2"/>
        <w:numPr>
          <w:ilvl w:val="0"/>
          <w:numId w:val="0"/>
        </w:numPr>
        <w:rPr>
          <w:spacing w:val="-8"/>
          <w:lang w:val="en-US"/>
        </w:rPr>
      </w:pPr>
      <w:r w:rsidRPr="005002CD">
        <w:rPr>
          <w:spacing w:val="-8"/>
          <w:lang w:val="en-US"/>
        </w:rPr>
        <w:t xml:space="preserve">Examination &amp; </w:t>
      </w:r>
      <w:r w:rsidR="000966BA" w:rsidRPr="005002CD">
        <w:rPr>
          <w:spacing w:val="-8"/>
          <w:lang w:val="en-US"/>
        </w:rPr>
        <w:t>E</w:t>
      </w:r>
      <w:r w:rsidRPr="005002CD">
        <w:rPr>
          <w:spacing w:val="-8"/>
          <w:lang w:val="en-US"/>
        </w:rPr>
        <w:t xml:space="preserve">xamination </w:t>
      </w:r>
      <w:r w:rsidR="000966BA" w:rsidRPr="005002CD">
        <w:rPr>
          <w:spacing w:val="-8"/>
          <w:lang w:val="en-US"/>
        </w:rPr>
        <w:t>M</w:t>
      </w:r>
      <w:r w:rsidRPr="005002CD">
        <w:rPr>
          <w:spacing w:val="-8"/>
          <w:lang w:val="en-US"/>
        </w:rPr>
        <w:t>odalities</w:t>
      </w:r>
    </w:p>
    <w:p w14:paraId="11097089" w14:textId="0E00CE1E" w:rsidR="000D5A2F" w:rsidRPr="005002CD" w:rsidRDefault="00AF3812" w:rsidP="000D5A2F">
      <w:pPr>
        <w:pStyle w:val="berschrift3"/>
        <w:numPr>
          <w:ilvl w:val="0"/>
          <w:numId w:val="0"/>
        </w:numPr>
        <w:rPr>
          <w:lang w:val="en-US"/>
        </w:rPr>
      </w:pPr>
      <w:bookmarkStart w:id="5" w:name="_Hlk51672962"/>
      <w:r w:rsidRPr="005002CD">
        <w:rPr>
          <w:lang w:val="en-US"/>
        </w:rPr>
        <w:t>Methods</w:t>
      </w:r>
      <w:bookmarkEnd w:id="5"/>
      <w:r w:rsidRPr="005002CD">
        <w:rPr>
          <w:lang w:val="en-US"/>
        </w:rPr>
        <w:t xml:space="preserve"> of Final Examination</w:t>
      </w:r>
    </w:p>
    <w:sdt>
      <w:sdtPr>
        <w:rPr>
          <w:rStyle w:val="TextabsatzfrAbstzeFlietext-12pt-linksbndigZchn"/>
        </w:rPr>
        <w:id w:val="52355081"/>
        <w:placeholder>
          <w:docPart w:val="6C9358F3F514443AB72CC6BFF319C44E"/>
        </w:placeholder>
        <w:temporary/>
        <w:showingPlcHdr/>
        <w:text w:multiLine="1"/>
      </w:sdtPr>
      <w:sdtEndPr>
        <w:rPr>
          <w:rStyle w:val="Absatz-Standardschriftart"/>
        </w:rPr>
      </w:sdtEndPr>
      <w:sdtContent>
        <w:p w14:paraId="322EEB52" w14:textId="75C72368" w:rsidR="002F52CD" w:rsidRPr="00261748" w:rsidRDefault="005C5116" w:rsidP="002F52CD">
          <w:pPr>
            <w:pStyle w:val="TextabsatzfrAbstzeFlietext-12pt-linksbndig"/>
            <w:rPr>
              <w:rStyle w:val="TextabsatzfrAbstzeFlietext-12pt-linksbndigZchn"/>
            </w:rPr>
          </w:pPr>
          <w:r w:rsidRPr="005C5116">
            <w:rPr>
              <w:rStyle w:val="Platzhaltertext"/>
            </w:rPr>
            <w:t>Provide a brief overview of the summative methods of examination (e.g. term paper, oral exam etc.). Provide at least two different methods of exams, if the module admits optional selection</w:t>
          </w:r>
          <w:r w:rsidR="00261748" w:rsidRPr="005C5116">
            <w:rPr>
              <w:rStyle w:val="Platzhaltertext"/>
            </w:rPr>
            <w:t>.</w:t>
          </w:r>
        </w:p>
      </w:sdtContent>
    </w:sdt>
    <w:p w14:paraId="4CB6ACFC" w14:textId="1CAB3253" w:rsidR="0093729A" w:rsidRDefault="005C5116" w:rsidP="0093729A">
      <w:pPr>
        <w:pStyle w:val="berschrift3"/>
        <w:numPr>
          <w:ilvl w:val="0"/>
          <w:numId w:val="0"/>
        </w:numPr>
        <w:rPr>
          <w:lang w:val="en-US"/>
        </w:rPr>
      </w:pPr>
      <w:r w:rsidRPr="005C5116">
        <w:rPr>
          <w:lang w:val="en-US"/>
        </w:rPr>
        <w:t>Registration for Examination</w:t>
      </w:r>
    </w:p>
    <w:p w14:paraId="661BB1C1" w14:textId="242FEFE3" w:rsidR="00E4370C" w:rsidRDefault="00D609E3" w:rsidP="00E4370C">
      <w:pPr>
        <w:pStyle w:val="TextabsatzfrAbstzeFlietext-12pt-linksbndig"/>
      </w:pPr>
      <w:sdt>
        <w:sdtPr>
          <w:rPr>
            <w:rStyle w:val="TextabsatzfrAbstzeFlietext-12pt-linksbndigZchn"/>
          </w:rPr>
          <w:id w:val="556591091"/>
          <w:placeholder>
            <w:docPart w:val="95297231C4BE4CCB8C4621047BCBCD2B"/>
          </w:placeholder>
          <w:temporary/>
          <w:showingPlcHdr/>
          <w:text w:multiLine="1"/>
        </w:sdtPr>
        <w:sdtEndPr>
          <w:rPr>
            <w:rStyle w:val="Absatz-Standardschriftart"/>
          </w:rPr>
        </w:sdtEndPr>
        <w:sdtContent>
          <w:r w:rsidR="005C5116" w:rsidRPr="005C5116">
            <w:rPr>
              <w:rStyle w:val="Platzhaltertext"/>
            </w:rPr>
            <w:t>When setting the examination modalities and the examination date, please inform the students of the requirement of digital registration in order to take the examination.</w:t>
          </w:r>
        </w:sdtContent>
      </w:sdt>
    </w:p>
    <w:p w14:paraId="4D06816E" w14:textId="6EB657AA" w:rsidR="000D5A2F" w:rsidRDefault="000A28F0" w:rsidP="00B860C6">
      <w:pPr>
        <w:pStyle w:val="berschrift3"/>
        <w:numPr>
          <w:ilvl w:val="0"/>
          <w:numId w:val="0"/>
        </w:numPr>
        <w:rPr>
          <w:lang w:val="en-US"/>
        </w:rPr>
      </w:pPr>
      <w:r w:rsidRPr="000A28F0">
        <w:rPr>
          <w:lang w:val="en-US"/>
        </w:rPr>
        <w:t>Examination Period</w:t>
      </w:r>
    </w:p>
    <w:p w14:paraId="0DA02E3C" w14:textId="29D1FD1E" w:rsidR="008C5D7F" w:rsidRPr="0034286D" w:rsidRDefault="00D609E3" w:rsidP="00E4370C">
      <w:pPr>
        <w:pStyle w:val="TextabsatzfrAbstzeFlietext-12pt-linksbndig"/>
        <w:rPr>
          <w:rStyle w:val="TextabsatzfrAbstzeFlietext-12pt-linksbndigZchn"/>
        </w:rPr>
      </w:pPr>
      <w:sdt>
        <w:sdtPr>
          <w:rPr>
            <w:rStyle w:val="TextabsatzfrAbstzeFlietext-12pt-linksbndigZchn"/>
          </w:rPr>
          <w:id w:val="1991357211"/>
          <w:placeholder>
            <w:docPart w:val="C4D93236CEAD4CF693D784ADA8942FC7"/>
          </w:placeholder>
          <w:temporary/>
          <w:showingPlcHdr/>
          <w:text w:multiLine="1"/>
        </w:sdtPr>
        <w:sdtEndPr>
          <w:rPr>
            <w:rStyle w:val="Absatz-Standardschriftart"/>
          </w:rPr>
        </w:sdtEndPr>
        <w:sdtContent>
          <w:r w:rsidR="000A28F0" w:rsidRPr="000A28F0">
            <w:rPr>
              <w:rStyle w:val="Platzhaltertext"/>
            </w:rPr>
            <w:t>Enter the examination date here, and the submission date for term papers as well as  the processing time for the respective examination. This also applies to participation assignments if an examination is not required for students as part of the course. Also indicate how the exam should be submitted</w:t>
          </w:r>
          <w:r w:rsidR="000A28F0">
            <w:rPr>
              <w:rStyle w:val="Platzhaltertext"/>
            </w:rPr>
            <w:t>.</w:t>
          </w:r>
        </w:sdtContent>
      </w:sdt>
    </w:p>
    <w:p w14:paraId="551A5C08" w14:textId="71363195" w:rsidR="000B44BF" w:rsidRPr="002438A7" w:rsidRDefault="000A28F0" w:rsidP="00B860C6">
      <w:pPr>
        <w:pStyle w:val="berschrift3"/>
        <w:numPr>
          <w:ilvl w:val="0"/>
          <w:numId w:val="0"/>
        </w:numPr>
        <w:rPr>
          <w:lang w:val="en-US"/>
        </w:rPr>
      </w:pPr>
      <w:r w:rsidRPr="000A28F0">
        <w:rPr>
          <w:lang w:val="en-US"/>
        </w:rPr>
        <w:t>Formal Requirements</w:t>
      </w:r>
    </w:p>
    <w:sdt>
      <w:sdtPr>
        <w:rPr>
          <w:rStyle w:val="TextabsatzfrAbstzeFlietext-12pt-linksbndigZchn"/>
        </w:rPr>
        <w:id w:val="-797296870"/>
        <w:placeholder>
          <w:docPart w:val="E999FAA5D3B3436EBEB0914E86E48D62"/>
        </w:placeholder>
        <w:temporary/>
        <w:showingPlcHdr/>
        <w:text w:multiLine="1"/>
      </w:sdtPr>
      <w:sdtEndPr>
        <w:rPr>
          <w:rStyle w:val="Absatz-Standardschriftart"/>
        </w:rPr>
      </w:sdtEndPr>
      <w:sdtContent>
        <w:p w14:paraId="6F498D7F" w14:textId="3F87E89C" w:rsidR="00245409" w:rsidRPr="00245409" w:rsidRDefault="000A28F0" w:rsidP="00245409">
          <w:pPr>
            <w:pStyle w:val="TextabsatzfrAbstzeFlietext-12pt-linksbndig"/>
          </w:pPr>
          <w:r w:rsidRPr="000A28F0">
            <w:rPr>
              <w:rStyle w:val="Platzhaltertext"/>
            </w:rPr>
            <w:t>Here you should refer to the formal exam guidelines of the degree program if necessary</w:t>
          </w:r>
          <w:r>
            <w:rPr>
              <w:rStyle w:val="Platzhaltertext"/>
            </w:rPr>
            <w:t>.</w:t>
          </w:r>
        </w:p>
      </w:sdtContent>
    </w:sdt>
    <w:p w14:paraId="73C6453C" w14:textId="148DBE50" w:rsidR="000D5A2F" w:rsidRDefault="00E66B81" w:rsidP="000D5A2F">
      <w:pPr>
        <w:pStyle w:val="berschrift3"/>
        <w:numPr>
          <w:ilvl w:val="0"/>
          <w:numId w:val="0"/>
        </w:numPr>
        <w:rPr>
          <w:lang w:val="en-US"/>
        </w:rPr>
      </w:pPr>
      <w:r w:rsidRPr="00E66B81">
        <w:rPr>
          <w:lang w:val="en-US"/>
        </w:rPr>
        <w:t>Evaluation Criteria</w:t>
      </w:r>
    </w:p>
    <w:sdt>
      <w:sdtPr>
        <w:rPr>
          <w:rStyle w:val="TextabsatzfrAbstzeFlietext-12pt-linksbndigZchn"/>
        </w:rPr>
        <w:id w:val="1752694628"/>
        <w:placeholder>
          <w:docPart w:val="D235777D64294F2F8155C0763D9D25E5"/>
        </w:placeholder>
        <w:temporary/>
        <w:showingPlcHdr/>
        <w:text w:multiLine="1"/>
      </w:sdtPr>
      <w:sdtEndPr>
        <w:rPr>
          <w:rStyle w:val="Absatz-Standardschriftart"/>
        </w:rPr>
      </w:sdtEndPr>
      <w:sdtContent>
        <w:p w14:paraId="24092B7E" w14:textId="3193F7B2" w:rsidR="00261748" w:rsidRPr="00261748" w:rsidRDefault="00E66B81" w:rsidP="00261748">
          <w:pPr>
            <w:pStyle w:val="TextabsatzfrAbstzeFlietext-12pt-linksbndig"/>
          </w:pPr>
          <w:r w:rsidRPr="00E66B81">
            <w:rPr>
              <w:rStyle w:val="Platzhaltertext"/>
            </w:rPr>
            <w:t>Describe the evaluation criteria for exams.</w:t>
          </w:r>
        </w:p>
      </w:sdtContent>
    </w:sdt>
    <w:p w14:paraId="73F47771" w14:textId="5EA8FF22" w:rsidR="000D5A2F" w:rsidRDefault="00E66B81" w:rsidP="000D5A2F">
      <w:pPr>
        <w:pStyle w:val="berschrift3"/>
        <w:numPr>
          <w:ilvl w:val="0"/>
          <w:numId w:val="0"/>
        </w:numPr>
        <w:rPr>
          <w:lang w:val="en-US"/>
        </w:rPr>
      </w:pPr>
      <w:r w:rsidRPr="00E66B81">
        <w:rPr>
          <w:lang w:val="en-US"/>
        </w:rPr>
        <w:t>Evaluation Period &amp; Feedback</w:t>
      </w:r>
    </w:p>
    <w:sdt>
      <w:sdtPr>
        <w:rPr>
          <w:rStyle w:val="TextabsatzfrAbstzeFlietext-12pt-linksbndigZchn"/>
        </w:rPr>
        <w:id w:val="-1776707814"/>
        <w:placeholder>
          <w:docPart w:val="004139EF79634349B7B492ED5BEDB200"/>
        </w:placeholder>
        <w:temporary/>
        <w:showingPlcHdr/>
        <w:text w:multiLine="1"/>
      </w:sdtPr>
      <w:sdtEndPr>
        <w:rPr>
          <w:rStyle w:val="Absatz-Standardschriftart"/>
        </w:rPr>
      </w:sdtEndPr>
      <w:sdtContent>
        <w:p w14:paraId="04970E9C" w14:textId="623BBC75" w:rsidR="000522B2" w:rsidRPr="00261748" w:rsidRDefault="00E66B81" w:rsidP="00415145">
          <w:pPr>
            <w:pStyle w:val="TextabsatzfrAbstzeFlietext-12pt-linksbndig"/>
          </w:pPr>
          <w:r w:rsidRPr="00E66B81">
            <w:rPr>
              <w:rStyle w:val="Platzhaltertext"/>
            </w:rPr>
            <w:t>Provide the students of the course with a brief reference to the expected evaluation period of the examination (max. 4 weeks) and the form of feedback as well as an explanation for the received performance evaluation</w:t>
          </w:r>
          <w:r>
            <w:rPr>
              <w:rStyle w:val="Platzhaltertext"/>
            </w:rPr>
            <w:t>.</w:t>
          </w:r>
        </w:p>
      </w:sdtContent>
    </w:sdt>
    <w:p w14:paraId="32182128" w14:textId="38C37DE3" w:rsidR="000D5A2F" w:rsidRDefault="008427F1" w:rsidP="00B860C6">
      <w:pPr>
        <w:pStyle w:val="berschrift3"/>
        <w:numPr>
          <w:ilvl w:val="0"/>
          <w:numId w:val="0"/>
        </w:numPr>
        <w:rPr>
          <w:lang w:val="en-US"/>
        </w:rPr>
      </w:pPr>
      <w:r w:rsidRPr="008427F1">
        <w:rPr>
          <w:lang w:val="en-US"/>
        </w:rPr>
        <w:t>Re-examination</w:t>
      </w:r>
    </w:p>
    <w:sdt>
      <w:sdtPr>
        <w:rPr>
          <w:rStyle w:val="TextabsatzfrAbstzeFlietext-12pt-linksbndigZchn"/>
        </w:rPr>
        <w:id w:val="789940001"/>
        <w:placeholder>
          <w:docPart w:val="7A36F2C7ADA64782850FDBA9B5881E48"/>
        </w:placeholder>
        <w:temporary/>
        <w:showingPlcHdr/>
        <w:text w:multiLine="1"/>
      </w:sdtPr>
      <w:sdtEndPr>
        <w:rPr>
          <w:rStyle w:val="Absatz-Standardschriftart"/>
        </w:rPr>
      </w:sdtEndPr>
      <w:sdtContent>
        <w:p w14:paraId="62BCD4FE" w14:textId="01522127" w:rsidR="0065223E" w:rsidRPr="00B66CB8" w:rsidRDefault="008427F1" w:rsidP="00415145">
          <w:pPr>
            <w:pStyle w:val="TextabsatzfrAbstzeFlietext-12pt-linksbndig"/>
          </w:pPr>
          <w:r w:rsidRPr="008427F1">
            <w:rPr>
              <w:rStyle w:val="Platzhaltertext"/>
            </w:rPr>
            <w:t>Inform the students of possible re-examination if they fail or do not attend.</w:t>
          </w:r>
        </w:p>
      </w:sdtContent>
    </w:sdt>
    <w:p w14:paraId="0B5F0D72" w14:textId="300EA610" w:rsidR="00245409" w:rsidRPr="002F65FC" w:rsidRDefault="009E3777" w:rsidP="00F81EF5">
      <w:pPr>
        <w:pStyle w:val="berschrift2"/>
        <w:numPr>
          <w:ilvl w:val="0"/>
          <w:numId w:val="0"/>
        </w:numPr>
        <w:rPr>
          <w:lang w:val="en-US"/>
        </w:rPr>
      </w:pPr>
      <w:r w:rsidRPr="002F65FC">
        <w:rPr>
          <w:lang w:val="en-US"/>
        </w:rPr>
        <w:lastRenderedPageBreak/>
        <w:t xml:space="preserve">Further </w:t>
      </w:r>
      <w:r w:rsidR="000F3627" w:rsidRPr="002F65FC">
        <w:rPr>
          <w:lang w:val="en-US"/>
        </w:rPr>
        <w:t>I</w:t>
      </w:r>
      <w:r w:rsidRPr="002F65FC">
        <w:rPr>
          <w:lang w:val="en-US"/>
        </w:rPr>
        <w:t xml:space="preserve">nformation &amp; </w:t>
      </w:r>
      <w:r w:rsidR="000F3627" w:rsidRPr="002F65FC">
        <w:rPr>
          <w:lang w:val="en-US"/>
        </w:rPr>
        <w:t>C</w:t>
      </w:r>
      <w:r w:rsidR="005002CD" w:rsidRPr="002F65FC">
        <w:rPr>
          <w:lang w:val="en-US"/>
        </w:rPr>
        <w:t>ontacts</w:t>
      </w:r>
    </w:p>
    <w:p w14:paraId="589390E9" w14:textId="7734FE9A" w:rsidR="00245409" w:rsidRPr="002438A7" w:rsidRDefault="009E3777" w:rsidP="00B860C6">
      <w:pPr>
        <w:pStyle w:val="berschrift3"/>
        <w:numPr>
          <w:ilvl w:val="0"/>
          <w:numId w:val="0"/>
        </w:numPr>
        <w:rPr>
          <w:lang w:val="en-US"/>
        </w:rPr>
      </w:pPr>
      <w:r w:rsidRPr="009E3777">
        <w:rPr>
          <w:lang w:val="en-US"/>
        </w:rPr>
        <w:t>Accessibility</w:t>
      </w:r>
    </w:p>
    <w:p w14:paraId="19F3E82C" w14:textId="314ADD74" w:rsidR="00A7071D" w:rsidRPr="00A7071D" w:rsidRDefault="00245409" w:rsidP="00245409">
      <w:pPr>
        <w:pStyle w:val="TextabsatzfrAbstzeFlietext-12pt-linksbndig"/>
        <w:rPr>
          <w:color w:val="215868" w:themeColor="accent5" w:themeShade="80"/>
          <w:u w:val="single"/>
        </w:rPr>
      </w:pPr>
      <w:r w:rsidRPr="00B860C6">
        <w:t>In case of questions regarding general aspects of accessibility please contact:</w:t>
      </w:r>
      <w:r>
        <w:br/>
      </w:r>
      <w:hyperlink r:id="rId21" w:history="1">
        <w:r w:rsidR="00D57E7A" w:rsidRPr="009C40F4">
          <w:rPr>
            <w:rStyle w:val="Hyperlink"/>
          </w:rPr>
          <w:t>barrierefrei@ash-berlin.eu</w:t>
        </w:r>
      </w:hyperlink>
    </w:p>
    <w:p w14:paraId="03CCCC02" w14:textId="201E6CA1" w:rsidR="00245409" w:rsidRDefault="00245409" w:rsidP="00245409">
      <w:pPr>
        <w:pStyle w:val="TextabsatzfrAbstzeFlietext-12pt-linksbndig"/>
        <w:rPr>
          <w:rStyle w:val="Hyperlink"/>
        </w:rPr>
      </w:pPr>
      <w:r w:rsidRPr="00B860C6">
        <w:rPr>
          <w:rStyle w:val="TextabsatzfrAbstzeFlietext-12pt-linksbndigZchn"/>
        </w:rPr>
        <w:t xml:space="preserve">In case of questions regarding special aspects of </w:t>
      </w:r>
      <w:r w:rsidRPr="00B860C6">
        <w:rPr>
          <w:rStyle w:val="TextabsatzfrAbstzeFlietext-12pt-linksbndigZchn"/>
          <w:u w:val="single"/>
        </w:rPr>
        <w:t>digital</w:t>
      </w:r>
      <w:r w:rsidRPr="00B860C6">
        <w:rPr>
          <w:rStyle w:val="TextabsatzfrAbstzeFlietext-12pt-linksbndigZchn"/>
        </w:rPr>
        <w:t xml:space="preserve"> accessibility please contact:</w:t>
      </w:r>
      <w:r>
        <w:rPr>
          <w:rStyle w:val="TextabsatzfrAbstzeFlietext-12pt-linksbndigZchn"/>
        </w:rPr>
        <w:br/>
      </w:r>
      <w:hyperlink r:id="rId22" w:history="1">
        <w:r w:rsidRPr="00D80A0C">
          <w:rPr>
            <w:rStyle w:val="Hyperlink"/>
          </w:rPr>
          <w:t>digitalebarrieren@ash-berlin.eu</w:t>
        </w:r>
      </w:hyperlink>
    </w:p>
    <w:p w14:paraId="62BB25A4" w14:textId="38A0FB29" w:rsidR="00245409" w:rsidRPr="002438A7" w:rsidRDefault="005C2D62" w:rsidP="00245409">
      <w:pPr>
        <w:pStyle w:val="berschrift3"/>
        <w:numPr>
          <w:ilvl w:val="0"/>
          <w:numId w:val="0"/>
        </w:numPr>
        <w:rPr>
          <w:spacing w:val="-6"/>
          <w:lang w:val="en-US"/>
        </w:rPr>
      </w:pPr>
      <w:r w:rsidRPr="005C2D62">
        <w:rPr>
          <w:spacing w:val="-6"/>
          <w:lang w:val="en-US"/>
        </w:rPr>
        <w:t xml:space="preserve">Development of </w:t>
      </w:r>
      <w:r w:rsidR="000F3627">
        <w:rPr>
          <w:spacing w:val="-6"/>
          <w:lang w:val="en-US"/>
        </w:rPr>
        <w:t>W</w:t>
      </w:r>
      <w:r w:rsidRPr="005C2D62">
        <w:rPr>
          <w:spacing w:val="-6"/>
          <w:lang w:val="en-US"/>
        </w:rPr>
        <w:t xml:space="preserve">riting and </w:t>
      </w:r>
      <w:r w:rsidR="000F3627">
        <w:rPr>
          <w:spacing w:val="-6"/>
          <w:lang w:val="en-US"/>
        </w:rPr>
        <w:t>A</w:t>
      </w:r>
      <w:r w:rsidRPr="005C2D62">
        <w:rPr>
          <w:spacing w:val="-6"/>
          <w:lang w:val="en-US"/>
        </w:rPr>
        <w:t xml:space="preserve">cademic </w:t>
      </w:r>
      <w:r w:rsidR="000F3627">
        <w:rPr>
          <w:spacing w:val="-6"/>
          <w:lang w:val="en-US"/>
        </w:rPr>
        <w:t>S</w:t>
      </w:r>
      <w:r w:rsidRPr="005C2D62">
        <w:rPr>
          <w:spacing w:val="-6"/>
          <w:lang w:val="en-US"/>
        </w:rPr>
        <w:t>kills</w:t>
      </w:r>
    </w:p>
    <w:p w14:paraId="409FF845" w14:textId="1A336EDE" w:rsidR="00245409" w:rsidRPr="005002CD" w:rsidRDefault="00D609E3" w:rsidP="00245409">
      <w:pPr>
        <w:pStyle w:val="TextabsatzfrAbstzeFlietext-12pt-linksbndig"/>
        <w:rPr>
          <w:rStyle w:val="Hyperlink"/>
          <w:spacing w:val="-6"/>
        </w:rPr>
      </w:pPr>
      <w:hyperlink r:id="rId23" w:history="1">
        <w:r w:rsidR="005C2D62" w:rsidRPr="005002CD">
          <w:rPr>
            <w:rStyle w:val="Hyperlink"/>
          </w:rPr>
          <w:t>Writing Center ASH Berlin</w:t>
        </w:r>
      </w:hyperlink>
    </w:p>
    <w:p w14:paraId="540433ED" w14:textId="4D5DE6B4" w:rsidR="0098597D" w:rsidRPr="005002CD" w:rsidRDefault="00345D7A" w:rsidP="0098597D">
      <w:pPr>
        <w:pStyle w:val="berschrift3"/>
        <w:numPr>
          <w:ilvl w:val="0"/>
          <w:numId w:val="0"/>
        </w:numPr>
        <w:rPr>
          <w:lang w:val="en-US"/>
        </w:rPr>
      </w:pPr>
      <w:r w:rsidRPr="005002CD">
        <w:rPr>
          <w:lang w:val="en-US"/>
        </w:rPr>
        <w:t xml:space="preserve">Media </w:t>
      </w:r>
      <w:r w:rsidR="000F3627" w:rsidRPr="005002CD">
        <w:rPr>
          <w:lang w:val="en-US"/>
        </w:rPr>
        <w:t>W</w:t>
      </w:r>
      <w:r w:rsidRPr="005002CD">
        <w:rPr>
          <w:lang w:val="en-US"/>
        </w:rPr>
        <w:t xml:space="preserve">orkshop </w:t>
      </w:r>
      <w:r w:rsidR="000F3627" w:rsidRPr="005002CD">
        <w:rPr>
          <w:lang w:val="en-US"/>
        </w:rPr>
        <w:t>S</w:t>
      </w:r>
      <w:r w:rsidRPr="005002CD">
        <w:rPr>
          <w:lang w:val="en-US"/>
        </w:rPr>
        <w:t>ervices</w:t>
      </w:r>
    </w:p>
    <w:p w14:paraId="4048E22A" w14:textId="54FC42EA" w:rsidR="0098597D" w:rsidRPr="005002CD" w:rsidRDefault="00D609E3" w:rsidP="0098597D">
      <w:pPr>
        <w:pStyle w:val="TextabsatzfrAbstzeFlietext-12pt-linksbndig"/>
        <w:rPr>
          <w:color w:val="215868" w:themeColor="accent5" w:themeShade="80"/>
          <w:u w:val="single"/>
        </w:rPr>
      </w:pPr>
      <w:hyperlink r:id="rId24" w:history="1">
        <w:r w:rsidR="00345D7A" w:rsidRPr="005002CD">
          <w:rPr>
            <w:rStyle w:val="Hyperlink"/>
          </w:rPr>
          <w:t>Media Workshop ASH Berlin</w:t>
        </w:r>
      </w:hyperlink>
    </w:p>
    <w:p w14:paraId="471941A5" w14:textId="04389041" w:rsidR="006A5110" w:rsidRPr="002438A7" w:rsidRDefault="00345D7A" w:rsidP="00263F18">
      <w:pPr>
        <w:pStyle w:val="berschrift3"/>
        <w:numPr>
          <w:ilvl w:val="0"/>
          <w:numId w:val="0"/>
        </w:numPr>
        <w:rPr>
          <w:lang w:val="en-US"/>
        </w:rPr>
      </w:pPr>
      <w:r w:rsidRPr="00345D7A">
        <w:rPr>
          <w:lang w:val="en-US"/>
        </w:rPr>
        <w:t xml:space="preserve">Library </w:t>
      </w:r>
      <w:r w:rsidR="000F3627">
        <w:rPr>
          <w:lang w:val="en-US"/>
        </w:rPr>
        <w:t>S</w:t>
      </w:r>
      <w:r w:rsidRPr="00345D7A">
        <w:rPr>
          <w:lang w:val="en-US"/>
        </w:rPr>
        <w:t xml:space="preserve">ervices and </w:t>
      </w:r>
      <w:r w:rsidR="000F3627">
        <w:rPr>
          <w:lang w:val="en-US"/>
        </w:rPr>
        <w:t>T</w:t>
      </w:r>
      <w:r w:rsidRPr="00345D7A">
        <w:rPr>
          <w:lang w:val="en-US"/>
        </w:rPr>
        <w:t>raining</w:t>
      </w:r>
    </w:p>
    <w:p w14:paraId="2EF82F5C" w14:textId="09C9DF2E" w:rsidR="00684967" w:rsidRPr="00B860C6" w:rsidRDefault="00D609E3" w:rsidP="006A5110">
      <w:pPr>
        <w:pStyle w:val="TextabsatzfrAbstzeFlietext-12pt-linksbndig"/>
        <w:rPr>
          <w:rStyle w:val="Hyperlink"/>
        </w:rPr>
      </w:pPr>
      <w:hyperlink r:id="rId25" w:history="1">
        <w:r w:rsidR="00345D7A" w:rsidRPr="00B860C6">
          <w:rPr>
            <w:rStyle w:val="Hyperlink"/>
          </w:rPr>
          <w:t>Library ASH Berlin</w:t>
        </w:r>
      </w:hyperlink>
    </w:p>
    <w:p w14:paraId="023D9CCA" w14:textId="062C0916" w:rsidR="00CD7E50" w:rsidRPr="002438A7" w:rsidRDefault="00345D7A" w:rsidP="00FE1FE5">
      <w:pPr>
        <w:pStyle w:val="berschrift3"/>
        <w:numPr>
          <w:ilvl w:val="0"/>
          <w:numId w:val="0"/>
        </w:numPr>
        <w:rPr>
          <w:spacing w:val="-8"/>
          <w:lang w:val="en-US"/>
        </w:rPr>
      </w:pPr>
      <w:r w:rsidRPr="00345D7A">
        <w:rPr>
          <w:spacing w:val="-8"/>
          <w:lang w:val="en-US"/>
        </w:rPr>
        <w:t xml:space="preserve">Overview of </w:t>
      </w:r>
      <w:r w:rsidR="000F3627">
        <w:rPr>
          <w:spacing w:val="-8"/>
          <w:lang w:val="en-US"/>
        </w:rPr>
        <w:t>C</w:t>
      </w:r>
      <w:r w:rsidRPr="00345D7A">
        <w:rPr>
          <w:spacing w:val="-8"/>
          <w:lang w:val="en-US"/>
        </w:rPr>
        <w:t xml:space="preserve">onsultation and </w:t>
      </w:r>
      <w:r w:rsidR="000F3627">
        <w:rPr>
          <w:spacing w:val="-8"/>
          <w:lang w:val="en-US"/>
        </w:rPr>
        <w:t>S</w:t>
      </w:r>
      <w:r w:rsidRPr="00345D7A">
        <w:rPr>
          <w:spacing w:val="-8"/>
          <w:lang w:val="en-US"/>
        </w:rPr>
        <w:t xml:space="preserve">upport </w:t>
      </w:r>
      <w:r w:rsidR="000F3627">
        <w:rPr>
          <w:spacing w:val="-8"/>
          <w:lang w:val="en-US"/>
        </w:rPr>
        <w:t>O</w:t>
      </w:r>
      <w:r w:rsidRPr="00345D7A">
        <w:rPr>
          <w:spacing w:val="-8"/>
          <w:lang w:val="en-US"/>
        </w:rPr>
        <w:t>ffers</w:t>
      </w:r>
    </w:p>
    <w:p w14:paraId="10B4A5FC" w14:textId="23AA68AE" w:rsidR="00CD7E50" w:rsidRPr="005002CD" w:rsidRDefault="00D609E3" w:rsidP="00CD7E50">
      <w:pPr>
        <w:pStyle w:val="TextabsatzfrAbstzeFlietext-12pt-linksbndig"/>
      </w:pPr>
      <w:hyperlink r:id="rId26" w:history="1">
        <w:r w:rsidR="00345D7A" w:rsidRPr="005002CD">
          <w:rPr>
            <w:rStyle w:val="Hyperlink"/>
          </w:rPr>
          <w:t>Guidance and Support ASH Berlin</w:t>
        </w:r>
      </w:hyperlink>
    </w:p>
    <w:p w14:paraId="30BF7F50" w14:textId="5CE46D13" w:rsidR="0098597D" w:rsidRPr="005002CD" w:rsidRDefault="00345D7A" w:rsidP="004E364B">
      <w:pPr>
        <w:pStyle w:val="berschrift3"/>
        <w:numPr>
          <w:ilvl w:val="0"/>
          <w:numId w:val="0"/>
        </w:numPr>
        <w:rPr>
          <w:spacing w:val="-4"/>
          <w:lang w:val="en-US"/>
        </w:rPr>
      </w:pPr>
      <w:r w:rsidRPr="005002CD">
        <w:rPr>
          <w:spacing w:val="-4"/>
          <w:lang w:val="en-US"/>
        </w:rPr>
        <w:t xml:space="preserve">Recommendations </w:t>
      </w:r>
      <w:r w:rsidR="000F3627" w:rsidRPr="005002CD">
        <w:rPr>
          <w:spacing w:val="-4"/>
          <w:lang w:val="en-US"/>
        </w:rPr>
        <w:t>G</w:t>
      </w:r>
      <w:r w:rsidRPr="005002CD">
        <w:rPr>
          <w:spacing w:val="-4"/>
          <w:lang w:val="en-US"/>
        </w:rPr>
        <w:t xml:space="preserve">ender </w:t>
      </w:r>
      <w:r w:rsidR="000F3627" w:rsidRPr="005002CD">
        <w:rPr>
          <w:spacing w:val="-4"/>
          <w:lang w:val="en-US"/>
        </w:rPr>
        <w:t>S</w:t>
      </w:r>
      <w:r w:rsidRPr="005002CD">
        <w:rPr>
          <w:spacing w:val="-4"/>
          <w:lang w:val="en-US"/>
        </w:rPr>
        <w:t xml:space="preserve">ensitive </w:t>
      </w:r>
      <w:r w:rsidR="000F3627" w:rsidRPr="005002CD">
        <w:rPr>
          <w:spacing w:val="-4"/>
          <w:lang w:val="en-US"/>
        </w:rPr>
        <w:t>L</w:t>
      </w:r>
      <w:r w:rsidRPr="005002CD">
        <w:rPr>
          <w:spacing w:val="-4"/>
          <w:lang w:val="en-US"/>
        </w:rPr>
        <w:t>anguage</w:t>
      </w:r>
    </w:p>
    <w:p w14:paraId="3D83E526" w14:textId="1A95168A" w:rsidR="0098597D" w:rsidRPr="005002CD" w:rsidRDefault="00D609E3" w:rsidP="0098597D">
      <w:pPr>
        <w:pStyle w:val="TextabsatzfrAbstzeFlietext-12pt-linksbndig"/>
        <w:rPr>
          <w:rStyle w:val="Hyperlink"/>
        </w:rPr>
      </w:pPr>
      <w:hyperlink r:id="rId27" w:history="1">
        <w:r w:rsidR="00345D7A" w:rsidRPr="005002CD">
          <w:rPr>
            <w:rStyle w:val="Hyperlink"/>
          </w:rPr>
          <w:t>Gender Equality Office ASH Berlin</w:t>
        </w:r>
      </w:hyperlink>
    </w:p>
    <w:p w14:paraId="236C34FC" w14:textId="3DD47867" w:rsidR="009876EC" w:rsidRPr="002F65FC" w:rsidRDefault="00345D7A" w:rsidP="009876EC">
      <w:pPr>
        <w:pStyle w:val="berschrift3"/>
        <w:numPr>
          <w:ilvl w:val="0"/>
          <w:numId w:val="0"/>
        </w:numPr>
        <w:rPr>
          <w:lang w:val="en-US"/>
        </w:rPr>
      </w:pPr>
      <w:r w:rsidRPr="00345D7A">
        <w:rPr>
          <w:lang w:val="en-US"/>
        </w:rPr>
        <w:t xml:space="preserve">Privacy </w:t>
      </w:r>
      <w:r w:rsidR="000F3627">
        <w:rPr>
          <w:lang w:val="en-US"/>
        </w:rPr>
        <w:t>P</w:t>
      </w:r>
      <w:r w:rsidRPr="00345D7A">
        <w:rPr>
          <w:lang w:val="en-US"/>
        </w:rPr>
        <w:t>olicy</w:t>
      </w:r>
    </w:p>
    <w:p w14:paraId="1CA26621" w14:textId="32AB4183" w:rsidR="009876EC" w:rsidRPr="00992EB1" w:rsidRDefault="00D609E3" w:rsidP="009876EC">
      <w:pPr>
        <w:pStyle w:val="TextabsatzfrAbstzeFlietext-12pt-linksbndig"/>
        <w:rPr>
          <w:rStyle w:val="Hyperlink"/>
        </w:rPr>
      </w:pPr>
      <w:hyperlink r:id="rId28" w:history="1">
        <w:r w:rsidR="00345D7A">
          <w:rPr>
            <w:rStyle w:val="Hyperlink"/>
          </w:rPr>
          <w:t>Privacy Policy</w:t>
        </w:r>
        <w:r w:rsidR="009876EC" w:rsidRPr="00B4190D">
          <w:rPr>
            <w:rStyle w:val="Hyperlink"/>
          </w:rPr>
          <w:t xml:space="preserve"> ASH Berlin</w:t>
        </w:r>
        <w:r w:rsidR="00263F18" w:rsidRPr="00B4190D">
          <w:rPr>
            <w:rStyle w:val="Hyperlink"/>
          </w:rPr>
          <w:t xml:space="preserve"> (</w:t>
        </w:r>
        <w:r w:rsidR="00345D7A">
          <w:rPr>
            <w:rStyle w:val="Hyperlink"/>
          </w:rPr>
          <w:t>German</w:t>
        </w:r>
        <w:r w:rsidR="00263F18" w:rsidRPr="00B4190D">
          <w:rPr>
            <w:rStyle w:val="Hyperlink"/>
          </w:rPr>
          <w:t>)</w:t>
        </w:r>
      </w:hyperlink>
    </w:p>
    <w:sectPr w:rsidR="009876EC" w:rsidRPr="00992EB1" w:rsidSect="00F81EF5">
      <w:endnotePr>
        <w:numFmt w:val="decimal"/>
      </w:endnotePr>
      <w:pgSz w:w="11906" w:h="16838" w:code="9"/>
      <w:pgMar w:top="1134" w:right="1021" w:bottom="1021" w:left="102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37A77" w14:textId="77777777" w:rsidR="00D609E3" w:rsidRDefault="00D609E3">
      <w:r>
        <w:separator/>
      </w:r>
    </w:p>
  </w:endnote>
  <w:endnote w:type="continuationSeparator" w:id="0">
    <w:p w14:paraId="1721D29E" w14:textId="77777777" w:rsidR="00D609E3" w:rsidRDefault="00D6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embedRegular r:id="rId1" w:fontKey="{BC16E531-E038-41F5-BCFB-F0E389713C2A}"/>
  </w:font>
  <w:font w:name="Source Sans Pro Black">
    <w:panose1 w:val="020B0803030403020204"/>
    <w:charset w:val="00"/>
    <w:family w:val="swiss"/>
    <w:pitch w:val="variable"/>
    <w:sig w:usb0="600002F7" w:usb1="02000001" w:usb2="00000000" w:usb3="00000000" w:csb0="0000019F" w:csb1="00000000"/>
    <w:embedRegular r:id="rId2" w:fontKey="{871778FE-DDC2-43AC-AC10-8FAA55E1ED7D}"/>
    <w:embedBold r:id="rId3" w:fontKey="{61707CE0-02E3-4CFA-BD33-105F5D7045FA}"/>
  </w:font>
  <w:font w:name="Tahoma">
    <w:panose1 w:val="020B0604030504040204"/>
    <w:charset w:val="00"/>
    <w:family w:val="swiss"/>
    <w:pitch w:val="variable"/>
    <w:sig w:usb0="E1002EFF" w:usb1="C000605B" w:usb2="00000029" w:usb3="00000000" w:csb0="000101FF" w:csb1="00000000"/>
    <w:embedRegular r:id="rId4" w:fontKey="{DA6132DB-DCE4-43FA-952D-462E0F3F1811}"/>
  </w:font>
  <w:font w:name="Source Sans Pro">
    <w:panose1 w:val="020B0503030403020204"/>
    <w:charset w:val="00"/>
    <w:family w:val="swiss"/>
    <w:pitch w:val="variable"/>
    <w:sig w:usb0="600002F7" w:usb1="02000001" w:usb2="00000000" w:usb3="00000000" w:csb0="0000019F" w:csb1="00000000"/>
    <w:embedRegular r:id="rId5" w:fontKey="{793899C1-7E8D-4203-97C1-B7F230A3036E}"/>
    <w:embedBold r:id="rId6" w:fontKey="{9EAE13B9-12A3-448C-BFB6-8FCB4906FC28}"/>
  </w:font>
  <w:font w:name="Verdana">
    <w:panose1 w:val="020B0604030504040204"/>
    <w:charset w:val="00"/>
    <w:family w:val="swiss"/>
    <w:pitch w:val="variable"/>
    <w:sig w:usb0="A00006FF" w:usb1="4000205B" w:usb2="00000010" w:usb3="00000000" w:csb0="0000019F" w:csb1="00000000"/>
    <w:embedRegular r:id="rId7" w:fontKey="{9A8D06AE-5E38-45BC-8073-A59C3585D61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212A387-587F-46A6-9F60-36EB4DA1A155}"/>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32687BF3-2A94-4FBA-9756-405BD8E00A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60D90" w14:textId="77777777" w:rsidR="002F65FC" w:rsidRDefault="002F65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49BA" w14:textId="77777777" w:rsidR="00E14BA0" w:rsidRDefault="00E14BA0" w:rsidP="00435C1A">
    <w:pP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72A20" w14:textId="77777777" w:rsidR="002F65FC" w:rsidRDefault="002F65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51050" w14:textId="77777777" w:rsidR="00D609E3" w:rsidRDefault="00D609E3">
      <w:r>
        <w:separator/>
      </w:r>
    </w:p>
  </w:footnote>
  <w:footnote w:type="continuationSeparator" w:id="0">
    <w:p w14:paraId="38B51087" w14:textId="77777777" w:rsidR="00D609E3" w:rsidRDefault="00D60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BE44" w14:textId="77777777" w:rsidR="002F65FC" w:rsidRDefault="002F65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942C7" w14:textId="77777777" w:rsidR="00E14BA0" w:rsidRDefault="00E14BA0" w:rsidP="006965C3">
    <w:pPr>
      <w:pStyle w:val="Kopfzeile"/>
      <w:spacing w:after="240"/>
    </w:pPr>
    <w:bookmarkStart w:id="3" w:name="_GoBack"/>
    <w:r>
      <w:rPr>
        <w:noProof/>
      </w:rPr>
      <w:drawing>
        <wp:inline distT="0" distB="0" distL="0" distR="0" wp14:anchorId="4FE3CCB5" wp14:editId="0A80CA94">
          <wp:extent cx="2533650" cy="546397"/>
          <wp:effectExtent l="0" t="0" r="0" b="6350"/>
          <wp:docPr id="3" name="Grafik 3" descr="Logo of the Alice Salomon University of Applied Scienc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SH_Berlin_RGB_2016.png"/>
                  <pic:cNvPicPr/>
                </pic:nvPicPr>
                <pic:blipFill>
                  <a:blip r:embed="rId1">
                    <a:extLst>
                      <a:ext uri="{28A0092B-C50C-407E-A947-70E740481C1C}">
                        <a14:useLocalDpi xmlns:a14="http://schemas.microsoft.com/office/drawing/2010/main" val="0"/>
                      </a:ext>
                    </a:extLst>
                  </a:blip>
                  <a:stretch>
                    <a:fillRect/>
                  </a:stretch>
                </pic:blipFill>
                <pic:spPr>
                  <a:xfrm>
                    <a:off x="0" y="0"/>
                    <a:ext cx="2683377" cy="578687"/>
                  </a:xfrm>
                  <a:prstGeom prst="rect">
                    <a:avLst/>
                  </a:prstGeom>
                </pic:spPr>
              </pic:pic>
            </a:graphicData>
          </a:graphic>
        </wp:inline>
      </w:drawing>
    </w:r>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D85FB" w14:textId="77777777" w:rsidR="002F65FC" w:rsidRDefault="002F65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16.5pt" o:bullet="t">
        <v:imagedata r:id="rId1" o:title=""/>
      </v:shape>
    </w:pict>
  </w:numPicBullet>
  <w:abstractNum w:abstractNumId="0" w15:restartNumberingAfterBreak="0">
    <w:nsid w:val="FFFFFF7C"/>
    <w:multiLevelType w:val="singleLevel"/>
    <w:tmpl w:val="AFBC45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47666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F86CDC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2E8951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A92AAC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C2C8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128DE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005D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72A3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52484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0340B6"/>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856CC2"/>
    <w:multiLevelType w:val="hybridMultilevel"/>
    <w:tmpl w:val="9FC60656"/>
    <w:lvl w:ilvl="0" w:tplc="9A9CFBBA">
      <w:start w:val="1"/>
      <w:numFmt w:val="bullet"/>
      <w:pStyle w:val="ListeAufzhlungfrPunkteliste-12pt-linksbndig"/>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D97FE1"/>
    <w:multiLevelType w:val="multilevel"/>
    <w:tmpl w:val="C1C4166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601"/>
        </w:tabs>
        <w:ind w:left="601" w:hanging="601"/>
      </w:pPr>
      <w:rPr>
        <w:rFonts w:hint="default"/>
      </w:rPr>
    </w:lvl>
    <w:lvl w:ilvl="2">
      <w:start w:val="1"/>
      <w:numFmt w:val="decimal"/>
      <w:pStyle w:val="berschrift3"/>
      <w:lvlText w:val="%1.%2.%3"/>
      <w:lvlJc w:val="left"/>
      <w:pPr>
        <w:tabs>
          <w:tab w:val="num" w:pos="771"/>
        </w:tabs>
        <w:ind w:left="771" w:hanging="771"/>
      </w:pPr>
      <w:rPr>
        <w:rFonts w:hint="default"/>
      </w:rPr>
    </w:lvl>
    <w:lvl w:ilvl="3">
      <w:start w:val="1"/>
      <w:numFmt w:val="decimal"/>
      <w:lvlText w:val="%1.%2.%3.%4"/>
      <w:lvlJc w:val="left"/>
      <w:pPr>
        <w:tabs>
          <w:tab w:val="num" w:pos="941"/>
        </w:tabs>
        <w:ind w:left="941" w:hanging="941"/>
      </w:pPr>
      <w:rPr>
        <w:rFonts w:hint="default"/>
      </w:rPr>
    </w:lvl>
    <w:lvl w:ilvl="4">
      <w:start w:val="1"/>
      <w:numFmt w:val="decimal"/>
      <w:pStyle w:val="berschrift5"/>
      <w:lvlText w:val="%1.%2.%3.%4.%5"/>
      <w:lvlJc w:val="left"/>
      <w:pPr>
        <w:tabs>
          <w:tab w:val="num" w:pos="1111"/>
        </w:tabs>
        <w:ind w:left="1111" w:hanging="1111"/>
      </w:pPr>
      <w:rPr>
        <w:rFonts w:hint="default"/>
      </w:rPr>
    </w:lvl>
    <w:lvl w:ilvl="5">
      <w:start w:val="1"/>
      <w:numFmt w:val="decimal"/>
      <w:pStyle w:val="berschrift6"/>
      <w:lvlText w:val="%1.%2.%3.%4.%5.%6"/>
      <w:lvlJc w:val="left"/>
      <w:pPr>
        <w:tabs>
          <w:tab w:val="num" w:pos="1281"/>
        </w:tabs>
        <w:ind w:left="1281" w:hanging="1281"/>
      </w:pPr>
      <w:rPr>
        <w:rFonts w:hint="default"/>
      </w:rPr>
    </w:lvl>
    <w:lvl w:ilvl="6">
      <w:start w:val="1"/>
      <w:numFmt w:val="decimal"/>
      <w:pStyle w:val="berschrift7"/>
      <w:lvlText w:val="%1.%2.%3.%4.%5.%6.%7"/>
      <w:lvlJc w:val="left"/>
      <w:pPr>
        <w:tabs>
          <w:tab w:val="num" w:pos="1449"/>
        </w:tabs>
        <w:ind w:left="1452" w:hanging="1452"/>
      </w:pPr>
      <w:rPr>
        <w:rFonts w:hint="default"/>
      </w:rPr>
    </w:lvl>
    <w:lvl w:ilvl="7">
      <w:start w:val="1"/>
      <w:numFmt w:val="decimal"/>
      <w:pStyle w:val="berschrift8"/>
      <w:lvlText w:val="%1.%2.%3.%4.%5.%6.%7.%8"/>
      <w:lvlJc w:val="left"/>
      <w:pPr>
        <w:tabs>
          <w:tab w:val="num" w:pos="1622"/>
        </w:tabs>
        <w:ind w:left="1622" w:hanging="1622"/>
      </w:pPr>
      <w:rPr>
        <w:rFonts w:hint="default"/>
      </w:rPr>
    </w:lvl>
    <w:lvl w:ilvl="8">
      <w:start w:val="1"/>
      <w:numFmt w:val="decimal"/>
      <w:pStyle w:val="berschrift9"/>
      <w:lvlText w:val="%1.%2.%3.%4.%5.%6.%7.%8.%9"/>
      <w:lvlJc w:val="left"/>
      <w:pPr>
        <w:tabs>
          <w:tab w:val="num" w:pos="1792"/>
        </w:tabs>
        <w:ind w:left="1792" w:hanging="1792"/>
      </w:pPr>
      <w:rPr>
        <w:rFonts w:hint="default"/>
      </w:rPr>
    </w:lvl>
  </w:abstractNum>
  <w:abstractNum w:abstractNumId="13" w15:restartNumberingAfterBreak="0">
    <w:nsid w:val="1AFB4C20"/>
    <w:multiLevelType w:val="hybridMultilevel"/>
    <w:tmpl w:val="ADDC3FA8"/>
    <w:lvl w:ilvl="0" w:tplc="92BE07B6">
      <w:start w:val="1"/>
      <w:numFmt w:val="decimal"/>
      <w:lvlText w:val="%1."/>
      <w:lvlJc w:val="left"/>
      <w:pPr>
        <w:ind w:left="360" w:hanging="360"/>
      </w:pPr>
      <w:rPr>
        <w:rFonts w:hint="default"/>
        <w:b/>
        <w:bCs/>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0B61F8"/>
    <w:multiLevelType w:val="hybridMultilevel"/>
    <w:tmpl w:val="EA382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3145C9"/>
    <w:multiLevelType w:val="hybridMultilevel"/>
    <w:tmpl w:val="04EE7D12"/>
    <w:lvl w:ilvl="0" w:tplc="12886266">
      <w:start w:val="1"/>
      <w:numFmt w:val="lowerLetter"/>
      <w:pStyle w:val="ListeAufzhlungfrBuchstabenliste-12pt-linksbndig"/>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9672204"/>
    <w:multiLevelType w:val="hybridMultilevel"/>
    <w:tmpl w:val="5EC4F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913EF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F3B345D"/>
    <w:multiLevelType w:val="multilevel"/>
    <w:tmpl w:val="80407C64"/>
    <w:lvl w:ilvl="0">
      <w:start w:val="1"/>
      <w:numFmt w:val="decimal"/>
      <w:lvlRestart w:val="0"/>
      <w:pStyle w:val="ListeAufzhlungfrZahlenliste-12pt-linksbndig"/>
      <w:lvlText w:val="%1."/>
      <w:lvlJc w:val="left"/>
      <w:pPr>
        <w:tabs>
          <w:tab w:val="num" w:pos="357"/>
        </w:tabs>
        <w:ind w:left="357" w:hanging="357"/>
      </w:pPr>
      <w:rPr>
        <w:rFonts w:hint="default"/>
      </w:r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3B6009B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46231F4"/>
    <w:multiLevelType w:val="multilevel"/>
    <w:tmpl w:val="100AB0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503F67"/>
    <w:multiLevelType w:val="hybridMultilevel"/>
    <w:tmpl w:val="0CA6A5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CFA51D3"/>
    <w:multiLevelType w:val="hybridMultilevel"/>
    <w:tmpl w:val="9C62C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E0E3B5E"/>
    <w:multiLevelType w:val="hybridMultilevel"/>
    <w:tmpl w:val="157C9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A94121"/>
    <w:multiLevelType w:val="hybridMultilevel"/>
    <w:tmpl w:val="48EA8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B36319"/>
    <w:multiLevelType w:val="hybridMultilevel"/>
    <w:tmpl w:val="5A3296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C687CA3"/>
    <w:multiLevelType w:val="hybridMultilevel"/>
    <w:tmpl w:val="8D08F4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0"/>
  </w:num>
  <w:num w:numId="14">
    <w:abstractNumId w:val="12"/>
  </w:num>
  <w:num w:numId="15">
    <w:abstractNumId w:val="1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0"/>
  </w:num>
  <w:num w:numId="22">
    <w:abstractNumId w:val="23"/>
  </w:num>
  <w:num w:numId="23">
    <w:abstractNumId w:val="24"/>
  </w:num>
  <w:num w:numId="24">
    <w:abstractNumId w:val="16"/>
  </w:num>
  <w:num w:numId="25">
    <w:abstractNumId w:val="14"/>
  </w:num>
  <w:num w:numId="26">
    <w:abstractNumId w:val="13"/>
  </w:num>
  <w:num w:numId="27">
    <w:abstractNumId w:val="21"/>
  </w:num>
  <w:num w:numId="28">
    <w:abstractNumId w:val="26"/>
  </w:num>
  <w:num w:numId="29">
    <w:abstractNumId w:val="22"/>
  </w:num>
  <w:num w:numId="3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documentProtection w:edit="trackedChanges" w:enforcement="0"/>
  <w:defaultTabStop w:val="709"/>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BBC"/>
    <w:rsid w:val="00000B47"/>
    <w:rsid w:val="00002AC2"/>
    <w:rsid w:val="0000344B"/>
    <w:rsid w:val="0000478F"/>
    <w:rsid w:val="00007829"/>
    <w:rsid w:val="00007BCD"/>
    <w:rsid w:val="00013638"/>
    <w:rsid w:val="000149DA"/>
    <w:rsid w:val="00015888"/>
    <w:rsid w:val="00020AC4"/>
    <w:rsid w:val="00022956"/>
    <w:rsid w:val="000269E0"/>
    <w:rsid w:val="0003074C"/>
    <w:rsid w:val="00031290"/>
    <w:rsid w:val="0003184C"/>
    <w:rsid w:val="000378BF"/>
    <w:rsid w:val="000404FA"/>
    <w:rsid w:val="000408B7"/>
    <w:rsid w:val="000416F8"/>
    <w:rsid w:val="000443C3"/>
    <w:rsid w:val="000448F6"/>
    <w:rsid w:val="000458E1"/>
    <w:rsid w:val="00046738"/>
    <w:rsid w:val="00051F64"/>
    <w:rsid w:val="000522B2"/>
    <w:rsid w:val="00060C5C"/>
    <w:rsid w:val="00060FE5"/>
    <w:rsid w:val="00061871"/>
    <w:rsid w:val="000638BA"/>
    <w:rsid w:val="00067EFC"/>
    <w:rsid w:val="00070013"/>
    <w:rsid w:val="00071F72"/>
    <w:rsid w:val="00075487"/>
    <w:rsid w:val="0008013F"/>
    <w:rsid w:val="0008084F"/>
    <w:rsid w:val="00080D91"/>
    <w:rsid w:val="00081066"/>
    <w:rsid w:val="00082508"/>
    <w:rsid w:val="00084969"/>
    <w:rsid w:val="00085D17"/>
    <w:rsid w:val="0008711E"/>
    <w:rsid w:val="00087A1D"/>
    <w:rsid w:val="00087C54"/>
    <w:rsid w:val="00087FDA"/>
    <w:rsid w:val="00090748"/>
    <w:rsid w:val="000930B8"/>
    <w:rsid w:val="00093818"/>
    <w:rsid w:val="00094EE3"/>
    <w:rsid w:val="000956AD"/>
    <w:rsid w:val="000966BA"/>
    <w:rsid w:val="00096E96"/>
    <w:rsid w:val="000A0177"/>
    <w:rsid w:val="000A0C71"/>
    <w:rsid w:val="000A1F35"/>
    <w:rsid w:val="000A28F0"/>
    <w:rsid w:val="000A3244"/>
    <w:rsid w:val="000A3320"/>
    <w:rsid w:val="000A44D2"/>
    <w:rsid w:val="000A77B5"/>
    <w:rsid w:val="000B17E1"/>
    <w:rsid w:val="000B2D15"/>
    <w:rsid w:val="000B44BF"/>
    <w:rsid w:val="000B4543"/>
    <w:rsid w:val="000B4671"/>
    <w:rsid w:val="000B7559"/>
    <w:rsid w:val="000C0237"/>
    <w:rsid w:val="000C0822"/>
    <w:rsid w:val="000C4093"/>
    <w:rsid w:val="000C6B53"/>
    <w:rsid w:val="000C70A4"/>
    <w:rsid w:val="000D06DA"/>
    <w:rsid w:val="000D218C"/>
    <w:rsid w:val="000D2D3D"/>
    <w:rsid w:val="000D5A2F"/>
    <w:rsid w:val="000E51EB"/>
    <w:rsid w:val="000E5759"/>
    <w:rsid w:val="000E7EFE"/>
    <w:rsid w:val="000F253F"/>
    <w:rsid w:val="000F3627"/>
    <w:rsid w:val="000F3643"/>
    <w:rsid w:val="000F4F84"/>
    <w:rsid w:val="000F6631"/>
    <w:rsid w:val="000F77B0"/>
    <w:rsid w:val="0010002D"/>
    <w:rsid w:val="0010031F"/>
    <w:rsid w:val="00100E10"/>
    <w:rsid w:val="00101834"/>
    <w:rsid w:val="00101CF8"/>
    <w:rsid w:val="00102203"/>
    <w:rsid w:val="00102994"/>
    <w:rsid w:val="00106217"/>
    <w:rsid w:val="00107142"/>
    <w:rsid w:val="00107F39"/>
    <w:rsid w:val="00111EFC"/>
    <w:rsid w:val="00114C04"/>
    <w:rsid w:val="001164CC"/>
    <w:rsid w:val="00116CA3"/>
    <w:rsid w:val="00117B67"/>
    <w:rsid w:val="00117C65"/>
    <w:rsid w:val="00121AD9"/>
    <w:rsid w:val="001229A0"/>
    <w:rsid w:val="00124DB7"/>
    <w:rsid w:val="0012719D"/>
    <w:rsid w:val="0013063D"/>
    <w:rsid w:val="00130782"/>
    <w:rsid w:val="00130FFF"/>
    <w:rsid w:val="00131385"/>
    <w:rsid w:val="00131AF9"/>
    <w:rsid w:val="00132AA5"/>
    <w:rsid w:val="00133CE7"/>
    <w:rsid w:val="00134C6B"/>
    <w:rsid w:val="00135C39"/>
    <w:rsid w:val="00136F37"/>
    <w:rsid w:val="00140574"/>
    <w:rsid w:val="00141464"/>
    <w:rsid w:val="00141CF3"/>
    <w:rsid w:val="001426CF"/>
    <w:rsid w:val="00144779"/>
    <w:rsid w:val="0014616A"/>
    <w:rsid w:val="00146C00"/>
    <w:rsid w:val="00146F46"/>
    <w:rsid w:val="001471F8"/>
    <w:rsid w:val="001516F7"/>
    <w:rsid w:val="00151ECE"/>
    <w:rsid w:val="00155BD6"/>
    <w:rsid w:val="00156482"/>
    <w:rsid w:val="001567DE"/>
    <w:rsid w:val="001574BD"/>
    <w:rsid w:val="001576C9"/>
    <w:rsid w:val="00157797"/>
    <w:rsid w:val="00161BBC"/>
    <w:rsid w:val="00161BF3"/>
    <w:rsid w:val="00162303"/>
    <w:rsid w:val="00162997"/>
    <w:rsid w:val="0016345B"/>
    <w:rsid w:val="00166E69"/>
    <w:rsid w:val="001742A2"/>
    <w:rsid w:val="0017461F"/>
    <w:rsid w:val="0017695A"/>
    <w:rsid w:val="001774F4"/>
    <w:rsid w:val="00177585"/>
    <w:rsid w:val="001777B0"/>
    <w:rsid w:val="00177CC8"/>
    <w:rsid w:val="00177F96"/>
    <w:rsid w:val="001845A6"/>
    <w:rsid w:val="00185E92"/>
    <w:rsid w:val="00186615"/>
    <w:rsid w:val="0019059A"/>
    <w:rsid w:val="00197B76"/>
    <w:rsid w:val="00197D9F"/>
    <w:rsid w:val="001A00D2"/>
    <w:rsid w:val="001A0F34"/>
    <w:rsid w:val="001A53E8"/>
    <w:rsid w:val="001B0023"/>
    <w:rsid w:val="001B0DC5"/>
    <w:rsid w:val="001B327F"/>
    <w:rsid w:val="001B3D06"/>
    <w:rsid w:val="001B42AF"/>
    <w:rsid w:val="001B4FDA"/>
    <w:rsid w:val="001B6BCB"/>
    <w:rsid w:val="001C0006"/>
    <w:rsid w:val="001C10BB"/>
    <w:rsid w:val="001C1C3E"/>
    <w:rsid w:val="001C6F68"/>
    <w:rsid w:val="001D035C"/>
    <w:rsid w:val="001D2910"/>
    <w:rsid w:val="001D3906"/>
    <w:rsid w:val="001D457B"/>
    <w:rsid w:val="001D7707"/>
    <w:rsid w:val="001E0F64"/>
    <w:rsid w:val="001E1B72"/>
    <w:rsid w:val="001E1CB6"/>
    <w:rsid w:val="001E314C"/>
    <w:rsid w:val="001E5DD3"/>
    <w:rsid w:val="001E77B4"/>
    <w:rsid w:val="001E7E62"/>
    <w:rsid w:val="001F0B3B"/>
    <w:rsid w:val="001F7759"/>
    <w:rsid w:val="002005E7"/>
    <w:rsid w:val="00202499"/>
    <w:rsid w:val="002036DB"/>
    <w:rsid w:val="002038AD"/>
    <w:rsid w:val="00204D7D"/>
    <w:rsid w:val="00207FBC"/>
    <w:rsid w:val="00210F32"/>
    <w:rsid w:val="00211960"/>
    <w:rsid w:val="00215B30"/>
    <w:rsid w:val="00215B57"/>
    <w:rsid w:val="00215CAA"/>
    <w:rsid w:val="0021661A"/>
    <w:rsid w:val="002200A8"/>
    <w:rsid w:val="00220457"/>
    <w:rsid w:val="0022090F"/>
    <w:rsid w:val="0022588E"/>
    <w:rsid w:val="002261B6"/>
    <w:rsid w:val="002268FB"/>
    <w:rsid w:val="00230A52"/>
    <w:rsid w:val="00230EA4"/>
    <w:rsid w:val="002318B8"/>
    <w:rsid w:val="00231AA6"/>
    <w:rsid w:val="00232D5C"/>
    <w:rsid w:val="00234D51"/>
    <w:rsid w:val="00242F9C"/>
    <w:rsid w:val="002438A7"/>
    <w:rsid w:val="0024454B"/>
    <w:rsid w:val="00245409"/>
    <w:rsid w:val="002460B8"/>
    <w:rsid w:val="0024664F"/>
    <w:rsid w:val="002506D7"/>
    <w:rsid w:val="00252538"/>
    <w:rsid w:val="00252B0A"/>
    <w:rsid w:val="00252FF0"/>
    <w:rsid w:val="002532D0"/>
    <w:rsid w:val="00253663"/>
    <w:rsid w:val="002556FF"/>
    <w:rsid w:val="00260370"/>
    <w:rsid w:val="00261748"/>
    <w:rsid w:val="00263F18"/>
    <w:rsid w:val="00267238"/>
    <w:rsid w:val="00267ECD"/>
    <w:rsid w:val="00270F78"/>
    <w:rsid w:val="00270F7D"/>
    <w:rsid w:val="00272F1D"/>
    <w:rsid w:val="00276361"/>
    <w:rsid w:val="00277D82"/>
    <w:rsid w:val="00282A63"/>
    <w:rsid w:val="00283FFA"/>
    <w:rsid w:val="00284750"/>
    <w:rsid w:val="00285272"/>
    <w:rsid w:val="00285F6D"/>
    <w:rsid w:val="002860A2"/>
    <w:rsid w:val="00287F73"/>
    <w:rsid w:val="00290627"/>
    <w:rsid w:val="00290702"/>
    <w:rsid w:val="00297DC2"/>
    <w:rsid w:val="002A35CA"/>
    <w:rsid w:val="002A4017"/>
    <w:rsid w:val="002A4362"/>
    <w:rsid w:val="002A48AC"/>
    <w:rsid w:val="002A5346"/>
    <w:rsid w:val="002A7A51"/>
    <w:rsid w:val="002B0377"/>
    <w:rsid w:val="002B1CB1"/>
    <w:rsid w:val="002B34D4"/>
    <w:rsid w:val="002B5163"/>
    <w:rsid w:val="002B5FE0"/>
    <w:rsid w:val="002C1CC5"/>
    <w:rsid w:val="002C315A"/>
    <w:rsid w:val="002C3712"/>
    <w:rsid w:val="002C4F55"/>
    <w:rsid w:val="002C5410"/>
    <w:rsid w:val="002C5E8C"/>
    <w:rsid w:val="002C5EBA"/>
    <w:rsid w:val="002C69A3"/>
    <w:rsid w:val="002D1A02"/>
    <w:rsid w:val="002D2949"/>
    <w:rsid w:val="002D2E8B"/>
    <w:rsid w:val="002D5200"/>
    <w:rsid w:val="002D6CAC"/>
    <w:rsid w:val="002E0208"/>
    <w:rsid w:val="002E286E"/>
    <w:rsid w:val="002E3F17"/>
    <w:rsid w:val="002E7495"/>
    <w:rsid w:val="002F2FCC"/>
    <w:rsid w:val="002F34C5"/>
    <w:rsid w:val="002F4AE1"/>
    <w:rsid w:val="002F52CD"/>
    <w:rsid w:val="002F58F9"/>
    <w:rsid w:val="002F65FC"/>
    <w:rsid w:val="002F6B73"/>
    <w:rsid w:val="002F76C2"/>
    <w:rsid w:val="002F773E"/>
    <w:rsid w:val="002F7922"/>
    <w:rsid w:val="00300523"/>
    <w:rsid w:val="00300BEB"/>
    <w:rsid w:val="00302384"/>
    <w:rsid w:val="00304AB4"/>
    <w:rsid w:val="00304AEF"/>
    <w:rsid w:val="00304E53"/>
    <w:rsid w:val="00304F5A"/>
    <w:rsid w:val="00305EB9"/>
    <w:rsid w:val="003068C4"/>
    <w:rsid w:val="00312856"/>
    <w:rsid w:val="00313570"/>
    <w:rsid w:val="00313CF4"/>
    <w:rsid w:val="00317EEF"/>
    <w:rsid w:val="00320249"/>
    <w:rsid w:val="003205F5"/>
    <w:rsid w:val="003276F9"/>
    <w:rsid w:val="00330673"/>
    <w:rsid w:val="00330DD0"/>
    <w:rsid w:val="00332143"/>
    <w:rsid w:val="00334F73"/>
    <w:rsid w:val="003361DF"/>
    <w:rsid w:val="00337302"/>
    <w:rsid w:val="003379B4"/>
    <w:rsid w:val="00340235"/>
    <w:rsid w:val="00340B43"/>
    <w:rsid w:val="00341996"/>
    <w:rsid w:val="00342210"/>
    <w:rsid w:val="0034242A"/>
    <w:rsid w:val="0034249A"/>
    <w:rsid w:val="0034286D"/>
    <w:rsid w:val="00342C69"/>
    <w:rsid w:val="00345520"/>
    <w:rsid w:val="00345D7A"/>
    <w:rsid w:val="00346380"/>
    <w:rsid w:val="0035224B"/>
    <w:rsid w:val="0035400C"/>
    <w:rsid w:val="00355F1A"/>
    <w:rsid w:val="00360CB6"/>
    <w:rsid w:val="00361119"/>
    <w:rsid w:val="003621EA"/>
    <w:rsid w:val="00362A0E"/>
    <w:rsid w:val="003655E9"/>
    <w:rsid w:val="00367AB7"/>
    <w:rsid w:val="00371342"/>
    <w:rsid w:val="00373C3A"/>
    <w:rsid w:val="0037592E"/>
    <w:rsid w:val="00377F9D"/>
    <w:rsid w:val="00381924"/>
    <w:rsid w:val="00381E47"/>
    <w:rsid w:val="00394306"/>
    <w:rsid w:val="003947A3"/>
    <w:rsid w:val="00396DB5"/>
    <w:rsid w:val="003A01AA"/>
    <w:rsid w:val="003A058A"/>
    <w:rsid w:val="003A41A3"/>
    <w:rsid w:val="003A4F10"/>
    <w:rsid w:val="003A7139"/>
    <w:rsid w:val="003B4BD3"/>
    <w:rsid w:val="003B5C74"/>
    <w:rsid w:val="003C2474"/>
    <w:rsid w:val="003C2F40"/>
    <w:rsid w:val="003C5DA9"/>
    <w:rsid w:val="003C68E8"/>
    <w:rsid w:val="003D3B27"/>
    <w:rsid w:val="003D429A"/>
    <w:rsid w:val="003D4AC6"/>
    <w:rsid w:val="003D4F06"/>
    <w:rsid w:val="003D5820"/>
    <w:rsid w:val="003D7499"/>
    <w:rsid w:val="003D7DDE"/>
    <w:rsid w:val="003E1278"/>
    <w:rsid w:val="003E23ED"/>
    <w:rsid w:val="003E2ED3"/>
    <w:rsid w:val="003E5025"/>
    <w:rsid w:val="003E5D3B"/>
    <w:rsid w:val="003F42B7"/>
    <w:rsid w:val="003F5278"/>
    <w:rsid w:val="003F52B7"/>
    <w:rsid w:val="003F5879"/>
    <w:rsid w:val="004019B2"/>
    <w:rsid w:val="00401EBC"/>
    <w:rsid w:val="004034F1"/>
    <w:rsid w:val="004037D9"/>
    <w:rsid w:val="00404851"/>
    <w:rsid w:val="00404F5D"/>
    <w:rsid w:val="00405697"/>
    <w:rsid w:val="00413A6A"/>
    <w:rsid w:val="00415145"/>
    <w:rsid w:val="00416B69"/>
    <w:rsid w:val="00416D38"/>
    <w:rsid w:val="004212F1"/>
    <w:rsid w:val="00422A51"/>
    <w:rsid w:val="00424E33"/>
    <w:rsid w:val="00431E10"/>
    <w:rsid w:val="00431FB5"/>
    <w:rsid w:val="004335D9"/>
    <w:rsid w:val="004358B3"/>
    <w:rsid w:val="00435C1A"/>
    <w:rsid w:val="004406F8"/>
    <w:rsid w:val="0044156F"/>
    <w:rsid w:val="0044380B"/>
    <w:rsid w:val="004501FB"/>
    <w:rsid w:val="004520AD"/>
    <w:rsid w:val="004541CE"/>
    <w:rsid w:val="00457167"/>
    <w:rsid w:val="00457BBD"/>
    <w:rsid w:val="00460BC3"/>
    <w:rsid w:val="0046400C"/>
    <w:rsid w:val="004646D7"/>
    <w:rsid w:val="00466EB1"/>
    <w:rsid w:val="00470861"/>
    <w:rsid w:val="004717E9"/>
    <w:rsid w:val="00474236"/>
    <w:rsid w:val="004742B8"/>
    <w:rsid w:val="0047498B"/>
    <w:rsid w:val="00474FBB"/>
    <w:rsid w:val="00475907"/>
    <w:rsid w:val="004760EA"/>
    <w:rsid w:val="00476FEB"/>
    <w:rsid w:val="00477466"/>
    <w:rsid w:val="0048145E"/>
    <w:rsid w:val="00483C4A"/>
    <w:rsid w:val="0048609E"/>
    <w:rsid w:val="00491470"/>
    <w:rsid w:val="0049247F"/>
    <w:rsid w:val="00494378"/>
    <w:rsid w:val="0049467D"/>
    <w:rsid w:val="0049521A"/>
    <w:rsid w:val="0049566D"/>
    <w:rsid w:val="004969F9"/>
    <w:rsid w:val="004A0457"/>
    <w:rsid w:val="004A51E4"/>
    <w:rsid w:val="004A691B"/>
    <w:rsid w:val="004B0106"/>
    <w:rsid w:val="004B345D"/>
    <w:rsid w:val="004B3C2E"/>
    <w:rsid w:val="004B56D1"/>
    <w:rsid w:val="004B66C0"/>
    <w:rsid w:val="004C15AF"/>
    <w:rsid w:val="004C172D"/>
    <w:rsid w:val="004C5FD4"/>
    <w:rsid w:val="004C77B8"/>
    <w:rsid w:val="004D26BF"/>
    <w:rsid w:val="004D3005"/>
    <w:rsid w:val="004D61AB"/>
    <w:rsid w:val="004D6BAC"/>
    <w:rsid w:val="004E1520"/>
    <w:rsid w:val="004E18C3"/>
    <w:rsid w:val="004E325D"/>
    <w:rsid w:val="004E364B"/>
    <w:rsid w:val="004E3898"/>
    <w:rsid w:val="004E5389"/>
    <w:rsid w:val="004E56CC"/>
    <w:rsid w:val="004E66CB"/>
    <w:rsid w:val="004F32F3"/>
    <w:rsid w:val="004F487F"/>
    <w:rsid w:val="004F6B40"/>
    <w:rsid w:val="004F76C1"/>
    <w:rsid w:val="004F7DB6"/>
    <w:rsid w:val="004F7F7B"/>
    <w:rsid w:val="005002CD"/>
    <w:rsid w:val="00504170"/>
    <w:rsid w:val="0050602A"/>
    <w:rsid w:val="00506EE2"/>
    <w:rsid w:val="0051095F"/>
    <w:rsid w:val="005125D2"/>
    <w:rsid w:val="00513283"/>
    <w:rsid w:val="00513685"/>
    <w:rsid w:val="0051440D"/>
    <w:rsid w:val="005145A4"/>
    <w:rsid w:val="00515134"/>
    <w:rsid w:val="00516B2C"/>
    <w:rsid w:val="00517027"/>
    <w:rsid w:val="00525962"/>
    <w:rsid w:val="00534B6D"/>
    <w:rsid w:val="005351A5"/>
    <w:rsid w:val="00535634"/>
    <w:rsid w:val="005358C0"/>
    <w:rsid w:val="0053650A"/>
    <w:rsid w:val="00537DA8"/>
    <w:rsid w:val="005418D6"/>
    <w:rsid w:val="00542D9D"/>
    <w:rsid w:val="00542DD5"/>
    <w:rsid w:val="00543502"/>
    <w:rsid w:val="00544B4A"/>
    <w:rsid w:val="00546D87"/>
    <w:rsid w:val="0055097A"/>
    <w:rsid w:val="00552161"/>
    <w:rsid w:val="00553C97"/>
    <w:rsid w:val="0056035F"/>
    <w:rsid w:val="005621A2"/>
    <w:rsid w:val="00562D80"/>
    <w:rsid w:val="00563B52"/>
    <w:rsid w:val="00564126"/>
    <w:rsid w:val="00565CD7"/>
    <w:rsid w:val="00566839"/>
    <w:rsid w:val="00566AB6"/>
    <w:rsid w:val="00570A3D"/>
    <w:rsid w:val="00570A6B"/>
    <w:rsid w:val="00571719"/>
    <w:rsid w:val="00574EE9"/>
    <w:rsid w:val="005750D7"/>
    <w:rsid w:val="0057559B"/>
    <w:rsid w:val="005761C6"/>
    <w:rsid w:val="00576D03"/>
    <w:rsid w:val="00577541"/>
    <w:rsid w:val="00580B90"/>
    <w:rsid w:val="00581892"/>
    <w:rsid w:val="00583034"/>
    <w:rsid w:val="00583D82"/>
    <w:rsid w:val="005848CF"/>
    <w:rsid w:val="00585A56"/>
    <w:rsid w:val="00591D7E"/>
    <w:rsid w:val="0059222B"/>
    <w:rsid w:val="005922A5"/>
    <w:rsid w:val="0059354D"/>
    <w:rsid w:val="00595E8F"/>
    <w:rsid w:val="00596DBC"/>
    <w:rsid w:val="005977E8"/>
    <w:rsid w:val="005A0FB4"/>
    <w:rsid w:val="005A16CF"/>
    <w:rsid w:val="005A29D4"/>
    <w:rsid w:val="005A3A06"/>
    <w:rsid w:val="005A4C47"/>
    <w:rsid w:val="005A593F"/>
    <w:rsid w:val="005B0DDE"/>
    <w:rsid w:val="005B2707"/>
    <w:rsid w:val="005B552E"/>
    <w:rsid w:val="005B57AC"/>
    <w:rsid w:val="005C176A"/>
    <w:rsid w:val="005C1B10"/>
    <w:rsid w:val="005C1CD7"/>
    <w:rsid w:val="005C2D62"/>
    <w:rsid w:val="005C2D72"/>
    <w:rsid w:val="005C35AA"/>
    <w:rsid w:val="005C37A5"/>
    <w:rsid w:val="005C3C23"/>
    <w:rsid w:val="005C5116"/>
    <w:rsid w:val="005C5752"/>
    <w:rsid w:val="005C5AC7"/>
    <w:rsid w:val="005D1E5F"/>
    <w:rsid w:val="005D2C27"/>
    <w:rsid w:val="005D37A7"/>
    <w:rsid w:val="005D6918"/>
    <w:rsid w:val="005E315A"/>
    <w:rsid w:val="005F024B"/>
    <w:rsid w:val="005F11FD"/>
    <w:rsid w:val="005F2D6C"/>
    <w:rsid w:val="005F659D"/>
    <w:rsid w:val="005F679C"/>
    <w:rsid w:val="005F7410"/>
    <w:rsid w:val="005F7C01"/>
    <w:rsid w:val="00601D5F"/>
    <w:rsid w:val="00604734"/>
    <w:rsid w:val="00604B5D"/>
    <w:rsid w:val="00605DB8"/>
    <w:rsid w:val="006061F7"/>
    <w:rsid w:val="00614A78"/>
    <w:rsid w:val="00614FEE"/>
    <w:rsid w:val="00615E24"/>
    <w:rsid w:val="0062197E"/>
    <w:rsid w:val="0062391F"/>
    <w:rsid w:val="006258E2"/>
    <w:rsid w:val="00625E73"/>
    <w:rsid w:val="00626CCF"/>
    <w:rsid w:val="006321F9"/>
    <w:rsid w:val="00632AEF"/>
    <w:rsid w:val="006349B1"/>
    <w:rsid w:val="00636D50"/>
    <w:rsid w:val="0064320F"/>
    <w:rsid w:val="00646EA2"/>
    <w:rsid w:val="006475D7"/>
    <w:rsid w:val="0065223E"/>
    <w:rsid w:val="00652258"/>
    <w:rsid w:val="00653EB7"/>
    <w:rsid w:val="0065456A"/>
    <w:rsid w:val="0065662B"/>
    <w:rsid w:val="00656D4F"/>
    <w:rsid w:val="00660C22"/>
    <w:rsid w:val="00664171"/>
    <w:rsid w:val="00665016"/>
    <w:rsid w:val="00665AC6"/>
    <w:rsid w:val="00667A3B"/>
    <w:rsid w:val="00670878"/>
    <w:rsid w:val="006741C5"/>
    <w:rsid w:val="00675470"/>
    <w:rsid w:val="00676FFE"/>
    <w:rsid w:val="006808BD"/>
    <w:rsid w:val="00680A37"/>
    <w:rsid w:val="00682329"/>
    <w:rsid w:val="00683696"/>
    <w:rsid w:val="00684967"/>
    <w:rsid w:val="00686650"/>
    <w:rsid w:val="00686E0A"/>
    <w:rsid w:val="00687371"/>
    <w:rsid w:val="00690B01"/>
    <w:rsid w:val="0069113D"/>
    <w:rsid w:val="0069567D"/>
    <w:rsid w:val="006962CB"/>
    <w:rsid w:val="006965C3"/>
    <w:rsid w:val="006A1B0A"/>
    <w:rsid w:val="006A3355"/>
    <w:rsid w:val="006A4112"/>
    <w:rsid w:val="006A5110"/>
    <w:rsid w:val="006A70C6"/>
    <w:rsid w:val="006B1473"/>
    <w:rsid w:val="006B41C6"/>
    <w:rsid w:val="006B7878"/>
    <w:rsid w:val="006C05AE"/>
    <w:rsid w:val="006C07D9"/>
    <w:rsid w:val="006C4CD5"/>
    <w:rsid w:val="006C5AD2"/>
    <w:rsid w:val="006C648F"/>
    <w:rsid w:val="006C7186"/>
    <w:rsid w:val="006D1A77"/>
    <w:rsid w:val="006D3D78"/>
    <w:rsid w:val="006D45B0"/>
    <w:rsid w:val="006D5017"/>
    <w:rsid w:val="006D5AB2"/>
    <w:rsid w:val="006D5ECC"/>
    <w:rsid w:val="006D5F8A"/>
    <w:rsid w:val="006E17FF"/>
    <w:rsid w:val="006E25FE"/>
    <w:rsid w:val="006E27F6"/>
    <w:rsid w:val="006F10F7"/>
    <w:rsid w:val="006F1549"/>
    <w:rsid w:val="006F1887"/>
    <w:rsid w:val="006F3813"/>
    <w:rsid w:val="006F44B9"/>
    <w:rsid w:val="006F4537"/>
    <w:rsid w:val="006F4A7C"/>
    <w:rsid w:val="00701211"/>
    <w:rsid w:val="0070162A"/>
    <w:rsid w:val="007048A8"/>
    <w:rsid w:val="00707C67"/>
    <w:rsid w:val="00712395"/>
    <w:rsid w:val="007143B8"/>
    <w:rsid w:val="0071511A"/>
    <w:rsid w:val="00720BDE"/>
    <w:rsid w:val="00722A40"/>
    <w:rsid w:val="00723122"/>
    <w:rsid w:val="0072358C"/>
    <w:rsid w:val="00725E1B"/>
    <w:rsid w:val="00725FED"/>
    <w:rsid w:val="0072746B"/>
    <w:rsid w:val="0073158A"/>
    <w:rsid w:val="007332A0"/>
    <w:rsid w:val="00735C2D"/>
    <w:rsid w:val="00737E33"/>
    <w:rsid w:val="007407C1"/>
    <w:rsid w:val="007415CD"/>
    <w:rsid w:val="00745F2E"/>
    <w:rsid w:val="0075110C"/>
    <w:rsid w:val="007519E8"/>
    <w:rsid w:val="0075355B"/>
    <w:rsid w:val="0075524F"/>
    <w:rsid w:val="00762680"/>
    <w:rsid w:val="00763382"/>
    <w:rsid w:val="0076418D"/>
    <w:rsid w:val="007645A7"/>
    <w:rsid w:val="0076473C"/>
    <w:rsid w:val="0076512A"/>
    <w:rsid w:val="00765E00"/>
    <w:rsid w:val="007672B0"/>
    <w:rsid w:val="007705D0"/>
    <w:rsid w:val="0077145B"/>
    <w:rsid w:val="00774378"/>
    <w:rsid w:val="00775132"/>
    <w:rsid w:val="00776F87"/>
    <w:rsid w:val="00783D44"/>
    <w:rsid w:val="00783DEC"/>
    <w:rsid w:val="00786E99"/>
    <w:rsid w:val="0078757E"/>
    <w:rsid w:val="00787A38"/>
    <w:rsid w:val="00791E13"/>
    <w:rsid w:val="00792FA9"/>
    <w:rsid w:val="00796B1E"/>
    <w:rsid w:val="00797BB5"/>
    <w:rsid w:val="007A07B9"/>
    <w:rsid w:val="007A0DFB"/>
    <w:rsid w:val="007A34B9"/>
    <w:rsid w:val="007A3EEF"/>
    <w:rsid w:val="007B5155"/>
    <w:rsid w:val="007B5655"/>
    <w:rsid w:val="007B602F"/>
    <w:rsid w:val="007C00DE"/>
    <w:rsid w:val="007C2420"/>
    <w:rsid w:val="007C78C4"/>
    <w:rsid w:val="007D0194"/>
    <w:rsid w:val="007D20EB"/>
    <w:rsid w:val="007D21FE"/>
    <w:rsid w:val="007D2EED"/>
    <w:rsid w:val="007D38B3"/>
    <w:rsid w:val="007D51F3"/>
    <w:rsid w:val="007D5D4D"/>
    <w:rsid w:val="007D6433"/>
    <w:rsid w:val="007D7148"/>
    <w:rsid w:val="007D7F0C"/>
    <w:rsid w:val="007E1FEE"/>
    <w:rsid w:val="007E34AB"/>
    <w:rsid w:val="007E40A2"/>
    <w:rsid w:val="007E48BB"/>
    <w:rsid w:val="007E4FAD"/>
    <w:rsid w:val="007E63E0"/>
    <w:rsid w:val="007F09E7"/>
    <w:rsid w:val="007F2017"/>
    <w:rsid w:val="007F2235"/>
    <w:rsid w:val="007F435F"/>
    <w:rsid w:val="007F5C5D"/>
    <w:rsid w:val="007F644D"/>
    <w:rsid w:val="0080097A"/>
    <w:rsid w:val="00801728"/>
    <w:rsid w:val="00801E76"/>
    <w:rsid w:val="008035CF"/>
    <w:rsid w:val="00805558"/>
    <w:rsid w:val="00806256"/>
    <w:rsid w:val="008065E3"/>
    <w:rsid w:val="0080674B"/>
    <w:rsid w:val="00806A0E"/>
    <w:rsid w:val="00806C2D"/>
    <w:rsid w:val="00810D4E"/>
    <w:rsid w:val="008117C9"/>
    <w:rsid w:val="008126AB"/>
    <w:rsid w:val="00815963"/>
    <w:rsid w:val="008162F6"/>
    <w:rsid w:val="00816431"/>
    <w:rsid w:val="00820CE2"/>
    <w:rsid w:val="0082346E"/>
    <w:rsid w:val="008235CC"/>
    <w:rsid w:val="0082417A"/>
    <w:rsid w:val="00824A2C"/>
    <w:rsid w:val="008277FB"/>
    <w:rsid w:val="00830F46"/>
    <w:rsid w:val="00832DBF"/>
    <w:rsid w:val="00833A00"/>
    <w:rsid w:val="00836084"/>
    <w:rsid w:val="00837EF1"/>
    <w:rsid w:val="008422A4"/>
    <w:rsid w:val="008427F1"/>
    <w:rsid w:val="00845222"/>
    <w:rsid w:val="00846044"/>
    <w:rsid w:val="00847E89"/>
    <w:rsid w:val="00850D69"/>
    <w:rsid w:val="008527D6"/>
    <w:rsid w:val="00853F70"/>
    <w:rsid w:val="00855170"/>
    <w:rsid w:val="00855F07"/>
    <w:rsid w:val="008560F0"/>
    <w:rsid w:val="0085659D"/>
    <w:rsid w:val="00860166"/>
    <w:rsid w:val="008620D0"/>
    <w:rsid w:val="00863737"/>
    <w:rsid w:val="00863D5A"/>
    <w:rsid w:val="0086535F"/>
    <w:rsid w:val="00865406"/>
    <w:rsid w:val="00872567"/>
    <w:rsid w:val="00872A15"/>
    <w:rsid w:val="00875946"/>
    <w:rsid w:val="00875A4E"/>
    <w:rsid w:val="00876E8A"/>
    <w:rsid w:val="00876EFB"/>
    <w:rsid w:val="00884709"/>
    <w:rsid w:val="00886969"/>
    <w:rsid w:val="008872BF"/>
    <w:rsid w:val="00887CD6"/>
    <w:rsid w:val="0089167A"/>
    <w:rsid w:val="008916F0"/>
    <w:rsid w:val="0089384A"/>
    <w:rsid w:val="00895BC8"/>
    <w:rsid w:val="008A1445"/>
    <w:rsid w:val="008A25D1"/>
    <w:rsid w:val="008A26AA"/>
    <w:rsid w:val="008A598E"/>
    <w:rsid w:val="008A7AD4"/>
    <w:rsid w:val="008B737B"/>
    <w:rsid w:val="008C06C7"/>
    <w:rsid w:val="008C0D34"/>
    <w:rsid w:val="008C0D82"/>
    <w:rsid w:val="008C1157"/>
    <w:rsid w:val="008C267D"/>
    <w:rsid w:val="008C4D63"/>
    <w:rsid w:val="008C4E34"/>
    <w:rsid w:val="008C5B3F"/>
    <w:rsid w:val="008C5D7F"/>
    <w:rsid w:val="008C5DC6"/>
    <w:rsid w:val="008C6B85"/>
    <w:rsid w:val="008C6FCC"/>
    <w:rsid w:val="008D0A9A"/>
    <w:rsid w:val="008D27B1"/>
    <w:rsid w:val="008D3E8D"/>
    <w:rsid w:val="008D5CB7"/>
    <w:rsid w:val="008D5F9C"/>
    <w:rsid w:val="008E29BD"/>
    <w:rsid w:val="008E35FA"/>
    <w:rsid w:val="008E5D47"/>
    <w:rsid w:val="008E6284"/>
    <w:rsid w:val="008F3120"/>
    <w:rsid w:val="008F5A94"/>
    <w:rsid w:val="008F5C48"/>
    <w:rsid w:val="008F5E47"/>
    <w:rsid w:val="008F6E22"/>
    <w:rsid w:val="00901CCB"/>
    <w:rsid w:val="00905640"/>
    <w:rsid w:val="00906D6E"/>
    <w:rsid w:val="00910265"/>
    <w:rsid w:val="00910C72"/>
    <w:rsid w:val="00911FE1"/>
    <w:rsid w:val="00912284"/>
    <w:rsid w:val="00912745"/>
    <w:rsid w:val="00912D96"/>
    <w:rsid w:val="00913C10"/>
    <w:rsid w:val="009144FE"/>
    <w:rsid w:val="00914A9A"/>
    <w:rsid w:val="0091510A"/>
    <w:rsid w:val="00917FBF"/>
    <w:rsid w:val="009217A1"/>
    <w:rsid w:val="00922D14"/>
    <w:rsid w:val="0092300C"/>
    <w:rsid w:val="00923272"/>
    <w:rsid w:val="009239BE"/>
    <w:rsid w:val="00926C66"/>
    <w:rsid w:val="00930410"/>
    <w:rsid w:val="00930499"/>
    <w:rsid w:val="009313F1"/>
    <w:rsid w:val="00933AE6"/>
    <w:rsid w:val="00934302"/>
    <w:rsid w:val="0093704A"/>
    <w:rsid w:val="0093729A"/>
    <w:rsid w:val="00937375"/>
    <w:rsid w:val="00940509"/>
    <w:rsid w:val="00941EF6"/>
    <w:rsid w:val="00950DCD"/>
    <w:rsid w:val="00952524"/>
    <w:rsid w:val="00953DB9"/>
    <w:rsid w:val="00953EC5"/>
    <w:rsid w:val="00954A3E"/>
    <w:rsid w:val="00955AB2"/>
    <w:rsid w:val="00956B92"/>
    <w:rsid w:val="009606B8"/>
    <w:rsid w:val="009635A1"/>
    <w:rsid w:val="0096477F"/>
    <w:rsid w:val="00967B5C"/>
    <w:rsid w:val="00971EE0"/>
    <w:rsid w:val="009741DD"/>
    <w:rsid w:val="00977187"/>
    <w:rsid w:val="00982CC1"/>
    <w:rsid w:val="0098364B"/>
    <w:rsid w:val="0098446C"/>
    <w:rsid w:val="0098505F"/>
    <w:rsid w:val="0098597D"/>
    <w:rsid w:val="0098644F"/>
    <w:rsid w:val="009865C1"/>
    <w:rsid w:val="009866DB"/>
    <w:rsid w:val="00986782"/>
    <w:rsid w:val="009876EC"/>
    <w:rsid w:val="00990401"/>
    <w:rsid w:val="0099095C"/>
    <w:rsid w:val="00992EB1"/>
    <w:rsid w:val="009934D3"/>
    <w:rsid w:val="00993569"/>
    <w:rsid w:val="009943BC"/>
    <w:rsid w:val="00997E2E"/>
    <w:rsid w:val="009A2E76"/>
    <w:rsid w:val="009A398B"/>
    <w:rsid w:val="009A3A38"/>
    <w:rsid w:val="009A4DA8"/>
    <w:rsid w:val="009B070A"/>
    <w:rsid w:val="009B2A27"/>
    <w:rsid w:val="009B5A57"/>
    <w:rsid w:val="009B61DF"/>
    <w:rsid w:val="009B63E6"/>
    <w:rsid w:val="009B71C8"/>
    <w:rsid w:val="009C123E"/>
    <w:rsid w:val="009C2179"/>
    <w:rsid w:val="009C4832"/>
    <w:rsid w:val="009C496E"/>
    <w:rsid w:val="009C5086"/>
    <w:rsid w:val="009C6586"/>
    <w:rsid w:val="009D142D"/>
    <w:rsid w:val="009D2AD4"/>
    <w:rsid w:val="009D423A"/>
    <w:rsid w:val="009D48CA"/>
    <w:rsid w:val="009D5357"/>
    <w:rsid w:val="009D5EB2"/>
    <w:rsid w:val="009E07FB"/>
    <w:rsid w:val="009E3777"/>
    <w:rsid w:val="009E39F1"/>
    <w:rsid w:val="009E72AA"/>
    <w:rsid w:val="009F2309"/>
    <w:rsid w:val="009F2ACF"/>
    <w:rsid w:val="009F67A6"/>
    <w:rsid w:val="009F73B3"/>
    <w:rsid w:val="00A013C6"/>
    <w:rsid w:val="00A03ADE"/>
    <w:rsid w:val="00A03B15"/>
    <w:rsid w:val="00A04179"/>
    <w:rsid w:val="00A049C7"/>
    <w:rsid w:val="00A07BA7"/>
    <w:rsid w:val="00A13642"/>
    <w:rsid w:val="00A13C8A"/>
    <w:rsid w:val="00A14EF7"/>
    <w:rsid w:val="00A165CC"/>
    <w:rsid w:val="00A17989"/>
    <w:rsid w:val="00A17AB9"/>
    <w:rsid w:val="00A20CA6"/>
    <w:rsid w:val="00A217AF"/>
    <w:rsid w:val="00A22305"/>
    <w:rsid w:val="00A22B4A"/>
    <w:rsid w:val="00A240EC"/>
    <w:rsid w:val="00A3335C"/>
    <w:rsid w:val="00A34D50"/>
    <w:rsid w:val="00A35FB0"/>
    <w:rsid w:val="00A4245D"/>
    <w:rsid w:val="00A4269A"/>
    <w:rsid w:val="00A433D7"/>
    <w:rsid w:val="00A43423"/>
    <w:rsid w:val="00A467BB"/>
    <w:rsid w:val="00A46FAC"/>
    <w:rsid w:val="00A52067"/>
    <w:rsid w:val="00A531EE"/>
    <w:rsid w:val="00A547B4"/>
    <w:rsid w:val="00A57E6B"/>
    <w:rsid w:val="00A57E85"/>
    <w:rsid w:val="00A62ACB"/>
    <w:rsid w:val="00A63A59"/>
    <w:rsid w:val="00A64724"/>
    <w:rsid w:val="00A65DB8"/>
    <w:rsid w:val="00A66A68"/>
    <w:rsid w:val="00A66FA3"/>
    <w:rsid w:val="00A7071D"/>
    <w:rsid w:val="00A7164F"/>
    <w:rsid w:val="00A72A08"/>
    <w:rsid w:val="00A72D8E"/>
    <w:rsid w:val="00A7564B"/>
    <w:rsid w:val="00A76A20"/>
    <w:rsid w:val="00A76DE0"/>
    <w:rsid w:val="00A80AAD"/>
    <w:rsid w:val="00A80BBD"/>
    <w:rsid w:val="00A855D8"/>
    <w:rsid w:val="00A87B11"/>
    <w:rsid w:val="00A94ED0"/>
    <w:rsid w:val="00AA1457"/>
    <w:rsid w:val="00AA2C17"/>
    <w:rsid w:val="00AA30E5"/>
    <w:rsid w:val="00AA4B1B"/>
    <w:rsid w:val="00AB2071"/>
    <w:rsid w:val="00AB3A05"/>
    <w:rsid w:val="00AB3CCB"/>
    <w:rsid w:val="00AB44FF"/>
    <w:rsid w:val="00AB6FCE"/>
    <w:rsid w:val="00AC0181"/>
    <w:rsid w:val="00AC064D"/>
    <w:rsid w:val="00AC1DAD"/>
    <w:rsid w:val="00AC23BA"/>
    <w:rsid w:val="00AC2A43"/>
    <w:rsid w:val="00AC5F4E"/>
    <w:rsid w:val="00AD083D"/>
    <w:rsid w:val="00AD1FFB"/>
    <w:rsid w:val="00AD2B36"/>
    <w:rsid w:val="00AD486B"/>
    <w:rsid w:val="00AD5B8C"/>
    <w:rsid w:val="00AD6CD9"/>
    <w:rsid w:val="00AE2663"/>
    <w:rsid w:val="00AE3880"/>
    <w:rsid w:val="00AE7642"/>
    <w:rsid w:val="00AE7756"/>
    <w:rsid w:val="00AE7B8E"/>
    <w:rsid w:val="00AF0719"/>
    <w:rsid w:val="00AF1266"/>
    <w:rsid w:val="00AF3812"/>
    <w:rsid w:val="00AF4E18"/>
    <w:rsid w:val="00AF6887"/>
    <w:rsid w:val="00AF6AF1"/>
    <w:rsid w:val="00B01C85"/>
    <w:rsid w:val="00B04EA3"/>
    <w:rsid w:val="00B10E18"/>
    <w:rsid w:val="00B11A43"/>
    <w:rsid w:val="00B161D2"/>
    <w:rsid w:val="00B16D1C"/>
    <w:rsid w:val="00B176BE"/>
    <w:rsid w:val="00B20976"/>
    <w:rsid w:val="00B212BD"/>
    <w:rsid w:val="00B22300"/>
    <w:rsid w:val="00B23054"/>
    <w:rsid w:val="00B24CD9"/>
    <w:rsid w:val="00B2517D"/>
    <w:rsid w:val="00B27927"/>
    <w:rsid w:val="00B30CA1"/>
    <w:rsid w:val="00B32C66"/>
    <w:rsid w:val="00B32E28"/>
    <w:rsid w:val="00B334D2"/>
    <w:rsid w:val="00B35125"/>
    <w:rsid w:val="00B379AC"/>
    <w:rsid w:val="00B4190D"/>
    <w:rsid w:val="00B42B80"/>
    <w:rsid w:val="00B441B8"/>
    <w:rsid w:val="00B44EF5"/>
    <w:rsid w:val="00B5362C"/>
    <w:rsid w:val="00B54257"/>
    <w:rsid w:val="00B54FD9"/>
    <w:rsid w:val="00B60184"/>
    <w:rsid w:val="00B63C00"/>
    <w:rsid w:val="00B6416D"/>
    <w:rsid w:val="00B64E41"/>
    <w:rsid w:val="00B6562B"/>
    <w:rsid w:val="00B66CB8"/>
    <w:rsid w:val="00B673B0"/>
    <w:rsid w:val="00B70A0C"/>
    <w:rsid w:val="00B7179E"/>
    <w:rsid w:val="00B74763"/>
    <w:rsid w:val="00B74A2D"/>
    <w:rsid w:val="00B75D1D"/>
    <w:rsid w:val="00B764EB"/>
    <w:rsid w:val="00B76808"/>
    <w:rsid w:val="00B76988"/>
    <w:rsid w:val="00B806EC"/>
    <w:rsid w:val="00B839EC"/>
    <w:rsid w:val="00B860C6"/>
    <w:rsid w:val="00B87AA3"/>
    <w:rsid w:val="00B929F1"/>
    <w:rsid w:val="00B945D9"/>
    <w:rsid w:val="00B94911"/>
    <w:rsid w:val="00B954DA"/>
    <w:rsid w:val="00BA07E3"/>
    <w:rsid w:val="00BA0898"/>
    <w:rsid w:val="00BA38D0"/>
    <w:rsid w:val="00BA3BEF"/>
    <w:rsid w:val="00BA438E"/>
    <w:rsid w:val="00BA4941"/>
    <w:rsid w:val="00BA6EEE"/>
    <w:rsid w:val="00BB1388"/>
    <w:rsid w:val="00BB1B3A"/>
    <w:rsid w:val="00BB1DD0"/>
    <w:rsid w:val="00BB2C84"/>
    <w:rsid w:val="00BB589D"/>
    <w:rsid w:val="00BB6A31"/>
    <w:rsid w:val="00BB7433"/>
    <w:rsid w:val="00BB7F72"/>
    <w:rsid w:val="00BC50BC"/>
    <w:rsid w:val="00BC6A6D"/>
    <w:rsid w:val="00BC77EC"/>
    <w:rsid w:val="00BD1CCE"/>
    <w:rsid w:val="00BD371D"/>
    <w:rsid w:val="00BD45D6"/>
    <w:rsid w:val="00BD4A48"/>
    <w:rsid w:val="00BE1ABA"/>
    <w:rsid w:val="00BE257C"/>
    <w:rsid w:val="00BE31F3"/>
    <w:rsid w:val="00BE3A8E"/>
    <w:rsid w:val="00BE5F15"/>
    <w:rsid w:val="00BE62AD"/>
    <w:rsid w:val="00BF1882"/>
    <w:rsid w:val="00BF41BD"/>
    <w:rsid w:val="00BF439F"/>
    <w:rsid w:val="00BF4933"/>
    <w:rsid w:val="00BF74A1"/>
    <w:rsid w:val="00BF7A90"/>
    <w:rsid w:val="00BF7C08"/>
    <w:rsid w:val="00C0134B"/>
    <w:rsid w:val="00C01910"/>
    <w:rsid w:val="00C0227A"/>
    <w:rsid w:val="00C02C53"/>
    <w:rsid w:val="00C04D3D"/>
    <w:rsid w:val="00C05927"/>
    <w:rsid w:val="00C06135"/>
    <w:rsid w:val="00C13B8A"/>
    <w:rsid w:val="00C16B91"/>
    <w:rsid w:val="00C17069"/>
    <w:rsid w:val="00C17360"/>
    <w:rsid w:val="00C17B8E"/>
    <w:rsid w:val="00C20EBE"/>
    <w:rsid w:val="00C221D3"/>
    <w:rsid w:val="00C23302"/>
    <w:rsid w:val="00C2689A"/>
    <w:rsid w:val="00C277BE"/>
    <w:rsid w:val="00C31B3F"/>
    <w:rsid w:val="00C35DB8"/>
    <w:rsid w:val="00C41074"/>
    <w:rsid w:val="00C502F6"/>
    <w:rsid w:val="00C506E2"/>
    <w:rsid w:val="00C510AB"/>
    <w:rsid w:val="00C51D36"/>
    <w:rsid w:val="00C531F5"/>
    <w:rsid w:val="00C532BC"/>
    <w:rsid w:val="00C5565E"/>
    <w:rsid w:val="00C61297"/>
    <w:rsid w:val="00C617A6"/>
    <w:rsid w:val="00C65F66"/>
    <w:rsid w:val="00C674AC"/>
    <w:rsid w:val="00C6767E"/>
    <w:rsid w:val="00C7127E"/>
    <w:rsid w:val="00C735F7"/>
    <w:rsid w:val="00C74248"/>
    <w:rsid w:val="00C86ED1"/>
    <w:rsid w:val="00C8749A"/>
    <w:rsid w:val="00C8776B"/>
    <w:rsid w:val="00C91B48"/>
    <w:rsid w:val="00C91E00"/>
    <w:rsid w:val="00C9217F"/>
    <w:rsid w:val="00C927C7"/>
    <w:rsid w:val="00C92CAF"/>
    <w:rsid w:val="00C92F22"/>
    <w:rsid w:val="00C93AEA"/>
    <w:rsid w:val="00C94464"/>
    <w:rsid w:val="00C94565"/>
    <w:rsid w:val="00C978E5"/>
    <w:rsid w:val="00CA0A48"/>
    <w:rsid w:val="00CA1402"/>
    <w:rsid w:val="00CA4687"/>
    <w:rsid w:val="00CA47C1"/>
    <w:rsid w:val="00CA4DA9"/>
    <w:rsid w:val="00CA70B5"/>
    <w:rsid w:val="00CB1B36"/>
    <w:rsid w:val="00CB2BB1"/>
    <w:rsid w:val="00CB5521"/>
    <w:rsid w:val="00CB64FC"/>
    <w:rsid w:val="00CB66BF"/>
    <w:rsid w:val="00CC0F13"/>
    <w:rsid w:val="00CC1033"/>
    <w:rsid w:val="00CC3FE4"/>
    <w:rsid w:val="00CC6071"/>
    <w:rsid w:val="00CC6A30"/>
    <w:rsid w:val="00CC7455"/>
    <w:rsid w:val="00CD090F"/>
    <w:rsid w:val="00CD09FE"/>
    <w:rsid w:val="00CD32D6"/>
    <w:rsid w:val="00CD5256"/>
    <w:rsid w:val="00CD761C"/>
    <w:rsid w:val="00CD7E50"/>
    <w:rsid w:val="00CE3107"/>
    <w:rsid w:val="00CE3163"/>
    <w:rsid w:val="00CE3213"/>
    <w:rsid w:val="00CE6778"/>
    <w:rsid w:val="00CE6DD4"/>
    <w:rsid w:val="00CF5AF8"/>
    <w:rsid w:val="00CF701B"/>
    <w:rsid w:val="00CF790E"/>
    <w:rsid w:val="00D02CC1"/>
    <w:rsid w:val="00D03E4E"/>
    <w:rsid w:val="00D0545D"/>
    <w:rsid w:val="00D05A15"/>
    <w:rsid w:val="00D0620E"/>
    <w:rsid w:val="00D06B46"/>
    <w:rsid w:val="00D07263"/>
    <w:rsid w:val="00D10049"/>
    <w:rsid w:val="00D1242D"/>
    <w:rsid w:val="00D14D54"/>
    <w:rsid w:val="00D152C0"/>
    <w:rsid w:val="00D17F4F"/>
    <w:rsid w:val="00D20556"/>
    <w:rsid w:val="00D21715"/>
    <w:rsid w:val="00D22E34"/>
    <w:rsid w:val="00D23508"/>
    <w:rsid w:val="00D24A2E"/>
    <w:rsid w:val="00D25506"/>
    <w:rsid w:val="00D30043"/>
    <w:rsid w:val="00D307BA"/>
    <w:rsid w:val="00D309FB"/>
    <w:rsid w:val="00D31481"/>
    <w:rsid w:val="00D32C8B"/>
    <w:rsid w:val="00D33876"/>
    <w:rsid w:val="00D339F3"/>
    <w:rsid w:val="00D34579"/>
    <w:rsid w:val="00D34E3E"/>
    <w:rsid w:val="00D357DD"/>
    <w:rsid w:val="00D37E88"/>
    <w:rsid w:val="00D37ED7"/>
    <w:rsid w:val="00D42D35"/>
    <w:rsid w:val="00D43718"/>
    <w:rsid w:val="00D43C3F"/>
    <w:rsid w:val="00D45A8C"/>
    <w:rsid w:val="00D51E6E"/>
    <w:rsid w:val="00D525CD"/>
    <w:rsid w:val="00D53897"/>
    <w:rsid w:val="00D53917"/>
    <w:rsid w:val="00D53A0C"/>
    <w:rsid w:val="00D54B39"/>
    <w:rsid w:val="00D57E7A"/>
    <w:rsid w:val="00D609E3"/>
    <w:rsid w:val="00D60BD3"/>
    <w:rsid w:val="00D6372F"/>
    <w:rsid w:val="00D70A5C"/>
    <w:rsid w:val="00D70AB5"/>
    <w:rsid w:val="00D71B7E"/>
    <w:rsid w:val="00D73E03"/>
    <w:rsid w:val="00D74891"/>
    <w:rsid w:val="00D75703"/>
    <w:rsid w:val="00D75F5E"/>
    <w:rsid w:val="00D7653C"/>
    <w:rsid w:val="00D7729C"/>
    <w:rsid w:val="00D8083A"/>
    <w:rsid w:val="00D80F15"/>
    <w:rsid w:val="00D84232"/>
    <w:rsid w:val="00D86019"/>
    <w:rsid w:val="00D921E2"/>
    <w:rsid w:val="00D924BA"/>
    <w:rsid w:val="00D95F27"/>
    <w:rsid w:val="00DA6A92"/>
    <w:rsid w:val="00DB0CCE"/>
    <w:rsid w:val="00DB6D96"/>
    <w:rsid w:val="00DC0CDC"/>
    <w:rsid w:val="00DC2113"/>
    <w:rsid w:val="00DC27A2"/>
    <w:rsid w:val="00DC3472"/>
    <w:rsid w:val="00DD0BC2"/>
    <w:rsid w:val="00DD1B0A"/>
    <w:rsid w:val="00DD358E"/>
    <w:rsid w:val="00DD524E"/>
    <w:rsid w:val="00DD6149"/>
    <w:rsid w:val="00DD65DE"/>
    <w:rsid w:val="00DD6B99"/>
    <w:rsid w:val="00DE02F2"/>
    <w:rsid w:val="00DE1266"/>
    <w:rsid w:val="00DE16D6"/>
    <w:rsid w:val="00DE587E"/>
    <w:rsid w:val="00DE5C1F"/>
    <w:rsid w:val="00DE6B4D"/>
    <w:rsid w:val="00DE72F4"/>
    <w:rsid w:val="00DF33F3"/>
    <w:rsid w:val="00DF3546"/>
    <w:rsid w:val="00DF3B2B"/>
    <w:rsid w:val="00DF3C7A"/>
    <w:rsid w:val="00DF3F53"/>
    <w:rsid w:val="00DF4545"/>
    <w:rsid w:val="00DF526E"/>
    <w:rsid w:val="00DF59FF"/>
    <w:rsid w:val="00DF7131"/>
    <w:rsid w:val="00DF7F63"/>
    <w:rsid w:val="00E00BF5"/>
    <w:rsid w:val="00E053FF"/>
    <w:rsid w:val="00E05E5F"/>
    <w:rsid w:val="00E130E1"/>
    <w:rsid w:val="00E14BA0"/>
    <w:rsid w:val="00E14D9E"/>
    <w:rsid w:val="00E15049"/>
    <w:rsid w:val="00E1696E"/>
    <w:rsid w:val="00E20A11"/>
    <w:rsid w:val="00E22227"/>
    <w:rsid w:val="00E303B5"/>
    <w:rsid w:val="00E30C90"/>
    <w:rsid w:val="00E317B9"/>
    <w:rsid w:val="00E323B9"/>
    <w:rsid w:val="00E32546"/>
    <w:rsid w:val="00E32820"/>
    <w:rsid w:val="00E32BDC"/>
    <w:rsid w:val="00E34FE4"/>
    <w:rsid w:val="00E35144"/>
    <w:rsid w:val="00E35E41"/>
    <w:rsid w:val="00E36567"/>
    <w:rsid w:val="00E375C3"/>
    <w:rsid w:val="00E377A6"/>
    <w:rsid w:val="00E41FB1"/>
    <w:rsid w:val="00E42A39"/>
    <w:rsid w:val="00E4370C"/>
    <w:rsid w:val="00E446F0"/>
    <w:rsid w:val="00E449A3"/>
    <w:rsid w:val="00E4787D"/>
    <w:rsid w:val="00E50A66"/>
    <w:rsid w:val="00E51219"/>
    <w:rsid w:val="00E540D5"/>
    <w:rsid w:val="00E5573D"/>
    <w:rsid w:val="00E557FB"/>
    <w:rsid w:val="00E57AB3"/>
    <w:rsid w:val="00E61952"/>
    <w:rsid w:val="00E62381"/>
    <w:rsid w:val="00E627CA"/>
    <w:rsid w:val="00E62F5E"/>
    <w:rsid w:val="00E64BA6"/>
    <w:rsid w:val="00E64D37"/>
    <w:rsid w:val="00E650D2"/>
    <w:rsid w:val="00E6663A"/>
    <w:rsid w:val="00E66B81"/>
    <w:rsid w:val="00E67B38"/>
    <w:rsid w:val="00E67C03"/>
    <w:rsid w:val="00E704E7"/>
    <w:rsid w:val="00E734E7"/>
    <w:rsid w:val="00E74F79"/>
    <w:rsid w:val="00E77FE8"/>
    <w:rsid w:val="00E83FD8"/>
    <w:rsid w:val="00E844D4"/>
    <w:rsid w:val="00E90FDC"/>
    <w:rsid w:val="00E9130C"/>
    <w:rsid w:val="00E93165"/>
    <w:rsid w:val="00E9335D"/>
    <w:rsid w:val="00E94F4C"/>
    <w:rsid w:val="00E95BF1"/>
    <w:rsid w:val="00E970E7"/>
    <w:rsid w:val="00EA085D"/>
    <w:rsid w:val="00EA3A9F"/>
    <w:rsid w:val="00EA5459"/>
    <w:rsid w:val="00EA5C6E"/>
    <w:rsid w:val="00EA6D67"/>
    <w:rsid w:val="00EA7A6E"/>
    <w:rsid w:val="00EA7B95"/>
    <w:rsid w:val="00EB1429"/>
    <w:rsid w:val="00EB2222"/>
    <w:rsid w:val="00EB418B"/>
    <w:rsid w:val="00EB4D3F"/>
    <w:rsid w:val="00EC1839"/>
    <w:rsid w:val="00EC1E9B"/>
    <w:rsid w:val="00EC2319"/>
    <w:rsid w:val="00EC2E02"/>
    <w:rsid w:val="00EC425A"/>
    <w:rsid w:val="00EC578B"/>
    <w:rsid w:val="00EC5C92"/>
    <w:rsid w:val="00EC5D43"/>
    <w:rsid w:val="00EC7E47"/>
    <w:rsid w:val="00ED0641"/>
    <w:rsid w:val="00ED14B9"/>
    <w:rsid w:val="00ED199C"/>
    <w:rsid w:val="00ED2AF0"/>
    <w:rsid w:val="00ED3B12"/>
    <w:rsid w:val="00ED757A"/>
    <w:rsid w:val="00ED7587"/>
    <w:rsid w:val="00EE4DAF"/>
    <w:rsid w:val="00EE5950"/>
    <w:rsid w:val="00EE59F0"/>
    <w:rsid w:val="00EE5A2B"/>
    <w:rsid w:val="00EE6BBD"/>
    <w:rsid w:val="00EE6C34"/>
    <w:rsid w:val="00EF0400"/>
    <w:rsid w:val="00EF16A5"/>
    <w:rsid w:val="00EF365C"/>
    <w:rsid w:val="00EF7535"/>
    <w:rsid w:val="00EF79CF"/>
    <w:rsid w:val="00F00113"/>
    <w:rsid w:val="00F01F5E"/>
    <w:rsid w:val="00F01FE4"/>
    <w:rsid w:val="00F02088"/>
    <w:rsid w:val="00F03307"/>
    <w:rsid w:val="00F03739"/>
    <w:rsid w:val="00F04E11"/>
    <w:rsid w:val="00F067A3"/>
    <w:rsid w:val="00F06B41"/>
    <w:rsid w:val="00F10511"/>
    <w:rsid w:val="00F10F0B"/>
    <w:rsid w:val="00F11B26"/>
    <w:rsid w:val="00F11CCD"/>
    <w:rsid w:val="00F13FB1"/>
    <w:rsid w:val="00F14C31"/>
    <w:rsid w:val="00F150E4"/>
    <w:rsid w:val="00F20038"/>
    <w:rsid w:val="00F20D41"/>
    <w:rsid w:val="00F215D9"/>
    <w:rsid w:val="00F22A9B"/>
    <w:rsid w:val="00F2443F"/>
    <w:rsid w:val="00F25FC3"/>
    <w:rsid w:val="00F2616C"/>
    <w:rsid w:val="00F27446"/>
    <w:rsid w:val="00F30154"/>
    <w:rsid w:val="00F315C7"/>
    <w:rsid w:val="00F326E4"/>
    <w:rsid w:val="00F37BA4"/>
    <w:rsid w:val="00F40E02"/>
    <w:rsid w:val="00F410EC"/>
    <w:rsid w:val="00F43687"/>
    <w:rsid w:val="00F43FC6"/>
    <w:rsid w:val="00F5186C"/>
    <w:rsid w:val="00F51AD7"/>
    <w:rsid w:val="00F53962"/>
    <w:rsid w:val="00F539C7"/>
    <w:rsid w:val="00F561A2"/>
    <w:rsid w:val="00F562BA"/>
    <w:rsid w:val="00F57CBA"/>
    <w:rsid w:val="00F57F79"/>
    <w:rsid w:val="00F602ED"/>
    <w:rsid w:val="00F627CC"/>
    <w:rsid w:val="00F64F0F"/>
    <w:rsid w:val="00F65E40"/>
    <w:rsid w:val="00F66311"/>
    <w:rsid w:val="00F663FF"/>
    <w:rsid w:val="00F667DA"/>
    <w:rsid w:val="00F66923"/>
    <w:rsid w:val="00F70029"/>
    <w:rsid w:val="00F70831"/>
    <w:rsid w:val="00F72880"/>
    <w:rsid w:val="00F728BC"/>
    <w:rsid w:val="00F74073"/>
    <w:rsid w:val="00F741E3"/>
    <w:rsid w:val="00F754A9"/>
    <w:rsid w:val="00F77C43"/>
    <w:rsid w:val="00F81EF5"/>
    <w:rsid w:val="00F8232E"/>
    <w:rsid w:val="00F82ADF"/>
    <w:rsid w:val="00F84619"/>
    <w:rsid w:val="00F85E5C"/>
    <w:rsid w:val="00F9273A"/>
    <w:rsid w:val="00F93B9A"/>
    <w:rsid w:val="00F96893"/>
    <w:rsid w:val="00F97731"/>
    <w:rsid w:val="00FA284C"/>
    <w:rsid w:val="00FA3247"/>
    <w:rsid w:val="00FA357B"/>
    <w:rsid w:val="00FA38B9"/>
    <w:rsid w:val="00FA422D"/>
    <w:rsid w:val="00FB2036"/>
    <w:rsid w:val="00FC4B02"/>
    <w:rsid w:val="00FC6134"/>
    <w:rsid w:val="00FD036F"/>
    <w:rsid w:val="00FD307E"/>
    <w:rsid w:val="00FD433F"/>
    <w:rsid w:val="00FD4D33"/>
    <w:rsid w:val="00FD5B12"/>
    <w:rsid w:val="00FD6381"/>
    <w:rsid w:val="00FD63DF"/>
    <w:rsid w:val="00FD69C1"/>
    <w:rsid w:val="00FE07D0"/>
    <w:rsid w:val="00FE1816"/>
    <w:rsid w:val="00FE1C70"/>
    <w:rsid w:val="00FE1FE5"/>
    <w:rsid w:val="00FE387C"/>
    <w:rsid w:val="00FE6E2A"/>
    <w:rsid w:val="00FE7130"/>
    <w:rsid w:val="00FF007F"/>
    <w:rsid w:val="00FF1E5E"/>
    <w:rsid w:val="00FF30AE"/>
    <w:rsid w:val="00FF3815"/>
    <w:rsid w:val="00FF49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5BF26"/>
  <w15:docId w15:val="{596ED6ED-F82A-435E-8275-E3E50EC8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für globale Änderung der Schriftart)"/>
    <w:uiPriority w:val="22"/>
    <w:qFormat/>
    <w:rsid w:val="00C674AC"/>
    <w:rPr>
      <w:rFonts w:ascii="Arial" w:hAnsi="Arial"/>
      <w:sz w:val="24"/>
      <w:szCs w:val="24"/>
    </w:rPr>
  </w:style>
  <w:style w:type="paragraph" w:styleId="berschrift1">
    <w:name w:val="heading 1"/>
    <w:aliases w:val="Überschrift 1. Ordnung (H1 - fett - 14pt - linksbündig)"/>
    <w:basedOn w:val="Standard"/>
    <w:next w:val="TextabsatzfrAbstzeFlietext-12pt-linksbndig"/>
    <w:uiPriority w:val="2"/>
    <w:qFormat/>
    <w:rsid w:val="00FD307E"/>
    <w:pPr>
      <w:keepNext/>
      <w:keepLines/>
      <w:numPr>
        <w:numId w:val="14"/>
      </w:numPr>
      <w:spacing w:before="160" w:after="120"/>
      <w:ind w:left="0" w:firstLine="0"/>
      <w:outlineLvl w:val="0"/>
    </w:pPr>
    <w:rPr>
      <w:rFonts w:ascii="Source Sans Pro Semibold" w:eastAsia="Arial" w:hAnsi="Source Sans Pro Semibold" w:cs="Arial"/>
      <w:kern w:val="32"/>
      <w:sz w:val="36"/>
      <w:szCs w:val="36"/>
    </w:rPr>
  </w:style>
  <w:style w:type="paragraph" w:styleId="berschrift2">
    <w:name w:val="heading 2"/>
    <w:aliases w:val="Überschrift 2. Ordnung (H2 - fett - rot - 14pt - linksbündig)"/>
    <w:basedOn w:val="Standard"/>
    <w:next w:val="TextabsatzfrAbstzeFlietext-12pt-linksbndig"/>
    <w:uiPriority w:val="3"/>
    <w:qFormat/>
    <w:rsid w:val="00F81EF5"/>
    <w:pPr>
      <w:keepNext/>
      <w:keepLines/>
      <w:numPr>
        <w:ilvl w:val="1"/>
        <w:numId w:val="14"/>
      </w:numPr>
      <w:spacing w:before="200" w:after="120"/>
      <w:ind w:left="0" w:firstLine="0"/>
      <w:outlineLvl w:val="1"/>
    </w:pPr>
    <w:rPr>
      <w:rFonts w:ascii="Source Sans Pro Black" w:eastAsia="Arial" w:hAnsi="Source Sans Pro Black" w:cs="Arial"/>
      <w:noProof/>
      <w:color w:val="C00000"/>
      <w:sz w:val="28"/>
      <w:szCs w:val="28"/>
    </w:rPr>
  </w:style>
  <w:style w:type="paragraph" w:styleId="berschrift3">
    <w:name w:val="heading 3"/>
    <w:aliases w:val="Überschrift 3. Ordnung (H3 - fett - 12pt - linksbündig)"/>
    <w:basedOn w:val="Standard"/>
    <w:next w:val="TextabsatzfrAbstzeFlietext-12pt-linksbndig"/>
    <w:link w:val="berschrift3Zchn"/>
    <w:uiPriority w:val="4"/>
    <w:qFormat/>
    <w:rsid w:val="00107F39"/>
    <w:pPr>
      <w:keepNext/>
      <w:keepLines/>
      <w:numPr>
        <w:ilvl w:val="2"/>
        <w:numId w:val="14"/>
      </w:numPr>
      <w:spacing w:before="160"/>
      <w:ind w:left="0" w:firstLine="0"/>
      <w:outlineLvl w:val="2"/>
    </w:pPr>
    <w:rPr>
      <w:rFonts w:ascii="Source Sans Pro Black" w:eastAsia="Arial" w:hAnsi="Source Sans Pro Black" w:cs="Arial"/>
      <w:szCs w:val="28"/>
    </w:rPr>
  </w:style>
  <w:style w:type="paragraph" w:styleId="berschrift4">
    <w:name w:val="heading 4"/>
    <w:aliases w:val="Überschrift 4. Ordnung (H4 - fett - 12pt - linksbündig)"/>
    <w:basedOn w:val="Standard"/>
    <w:next w:val="TextabsatzfrAbstzeFlietext-12pt-linksbndig"/>
    <w:uiPriority w:val="6"/>
    <w:qFormat/>
    <w:rsid w:val="00934302"/>
    <w:pPr>
      <w:keepNext/>
      <w:keepLines/>
      <w:spacing w:before="240" w:after="60" w:line="360" w:lineRule="auto"/>
      <w:outlineLvl w:val="3"/>
    </w:pPr>
    <w:rPr>
      <w:rFonts w:ascii="Source Sans Pro Black" w:eastAsia="Arial" w:hAnsi="Source Sans Pro Black" w:cs="Arial"/>
      <w:b/>
      <w:iCs/>
      <w:sz w:val="22"/>
    </w:rPr>
  </w:style>
  <w:style w:type="paragraph" w:styleId="berschrift5">
    <w:name w:val="heading 5"/>
    <w:aliases w:val="Überschrift 5. Ordnung (H5 - nicht bearbeitet)"/>
    <w:basedOn w:val="Standard"/>
    <w:next w:val="TextabsatzfrAbstzeFlietext-12pt-linksbndig"/>
    <w:semiHidden/>
    <w:rsid w:val="00690B01"/>
    <w:pPr>
      <w:keepNext/>
      <w:keepLines/>
      <w:numPr>
        <w:ilvl w:val="4"/>
        <w:numId w:val="14"/>
      </w:numPr>
      <w:spacing w:before="240" w:after="60" w:line="360" w:lineRule="auto"/>
      <w:outlineLvl w:val="4"/>
    </w:pPr>
    <w:rPr>
      <w:rFonts w:eastAsia="Arial" w:cs="Arial"/>
      <w:i/>
      <w:iCs/>
    </w:rPr>
  </w:style>
  <w:style w:type="paragraph" w:styleId="berschrift6">
    <w:name w:val="heading 6"/>
    <w:aliases w:val="Überschrift 6. Ordnung (H6 - nicht bearbeitet)"/>
    <w:basedOn w:val="Standard"/>
    <w:next w:val="Standard"/>
    <w:semiHidden/>
    <w:rsid w:val="00690B01"/>
    <w:pPr>
      <w:keepNext/>
      <w:keepLines/>
      <w:numPr>
        <w:ilvl w:val="5"/>
        <w:numId w:val="14"/>
      </w:numPr>
      <w:spacing w:before="240" w:after="60" w:line="360" w:lineRule="auto"/>
      <w:outlineLvl w:val="5"/>
    </w:pPr>
    <w:rPr>
      <w:rFonts w:eastAsia="Arial" w:cs="Arial"/>
      <w:i/>
      <w:iCs/>
    </w:rPr>
  </w:style>
  <w:style w:type="paragraph" w:styleId="berschrift7">
    <w:name w:val="heading 7"/>
    <w:aliases w:val="Überschrift 7. Ordnung (H7 - nicht bearbeitet)"/>
    <w:basedOn w:val="Standard"/>
    <w:next w:val="Standard"/>
    <w:semiHidden/>
    <w:rsid w:val="00690B01"/>
    <w:pPr>
      <w:keepNext/>
      <w:keepLines/>
      <w:numPr>
        <w:ilvl w:val="6"/>
        <w:numId w:val="14"/>
      </w:numPr>
      <w:spacing w:before="240" w:after="60" w:line="360" w:lineRule="auto"/>
      <w:outlineLvl w:val="6"/>
    </w:pPr>
    <w:rPr>
      <w:rFonts w:eastAsia="Arial" w:cs="Arial"/>
      <w:i/>
      <w:iCs/>
    </w:rPr>
  </w:style>
  <w:style w:type="paragraph" w:styleId="berschrift8">
    <w:name w:val="heading 8"/>
    <w:aliases w:val="Überschrift 8. Ordnung (H8 - nicht bearbeitet)"/>
    <w:basedOn w:val="Standard"/>
    <w:next w:val="Standard"/>
    <w:semiHidden/>
    <w:rsid w:val="00690B01"/>
    <w:pPr>
      <w:keepNext/>
      <w:keepLines/>
      <w:numPr>
        <w:ilvl w:val="7"/>
        <w:numId w:val="14"/>
      </w:numPr>
      <w:spacing w:before="240" w:after="60" w:line="360" w:lineRule="auto"/>
      <w:outlineLvl w:val="7"/>
    </w:pPr>
    <w:rPr>
      <w:rFonts w:eastAsia="Arial" w:cs="Arial"/>
      <w:i/>
      <w:iCs/>
    </w:rPr>
  </w:style>
  <w:style w:type="paragraph" w:styleId="berschrift9">
    <w:name w:val="heading 9"/>
    <w:aliases w:val="Überschrift 9. Ordnung (H9 - nicht bearbeitet)"/>
    <w:basedOn w:val="Standard"/>
    <w:next w:val="Standard"/>
    <w:semiHidden/>
    <w:rsid w:val="00690B01"/>
    <w:pPr>
      <w:keepNext/>
      <w:keepLines/>
      <w:numPr>
        <w:ilvl w:val="8"/>
        <w:numId w:val="14"/>
      </w:numPr>
      <w:spacing w:before="240" w:after="60" w:line="360" w:lineRule="auto"/>
      <w:outlineLvl w:val="8"/>
    </w:pPr>
    <w:rPr>
      <w:rFonts w:eastAsia="Arial"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aliases w:val="Kursiv (für kursive Stellen im Fließtext)"/>
    <w:uiPriority w:val="11"/>
    <w:qFormat/>
    <w:rsid w:val="000F6631"/>
    <w:rPr>
      <w:i/>
      <w:iCs/>
    </w:rPr>
  </w:style>
  <w:style w:type="paragraph" w:styleId="Blocktext">
    <w:name w:val="Block Text"/>
    <w:basedOn w:val="Standard"/>
    <w:semiHidden/>
    <w:rsid w:val="000F6631"/>
    <w:pPr>
      <w:spacing w:after="120"/>
      <w:ind w:left="1440" w:right="1440"/>
    </w:pPr>
  </w:style>
  <w:style w:type="paragraph" w:customStyle="1" w:styleId="TextkastenfrAbsatz-Hervorhebungen-12pt-Rahmen">
    <w:name w:val="Textkasten (für Absatz-Hervorhebungen - 12pt - Rahmen)"/>
    <w:basedOn w:val="Standard"/>
    <w:link w:val="TextkastenfrAbsatz-Hervorhebungen-12pt-RahmenZchn"/>
    <w:uiPriority w:val="10"/>
    <w:qFormat/>
    <w:rsid w:val="007D6433"/>
    <w:pPr>
      <w:pBdr>
        <w:top w:val="single" w:sz="8" w:space="5" w:color="auto"/>
        <w:left w:val="single" w:sz="8" w:space="5" w:color="auto"/>
        <w:bottom w:val="single" w:sz="8" w:space="5" w:color="auto"/>
        <w:right w:val="single" w:sz="8" w:space="5" w:color="auto"/>
      </w:pBdr>
      <w:spacing w:before="120" w:after="120" w:line="300" w:lineRule="auto"/>
      <w:ind w:left="113" w:right="113"/>
    </w:pPr>
    <w:rPr>
      <w:rFonts w:eastAsia="Arial" w:cs="Arial"/>
    </w:rPr>
  </w:style>
  <w:style w:type="paragraph" w:styleId="Textkrper">
    <w:name w:val="Body Text"/>
    <w:basedOn w:val="Standard"/>
    <w:semiHidden/>
    <w:rsid w:val="00C8776B"/>
    <w:pPr>
      <w:spacing w:after="120"/>
    </w:pPr>
  </w:style>
  <w:style w:type="paragraph" w:styleId="Verzeichnis1">
    <w:name w:val="toc 1"/>
    <w:aliases w:val="Verzeichnis 1 (Standard-Vorlage für Inhaltsverzeichnis)"/>
    <w:basedOn w:val="Standard"/>
    <w:next w:val="Standard"/>
    <w:uiPriority w:val="39"/>
    <w:semiHidden/>
    <w:rsid w:val="00F10511"/>
    <w:pPr>
      <w:tabs>
        <w:tab w:val="left" w:pos="567"/>
      </w:tabs>
      <w:spacing w:after="120" w:line="360" w:lineRule="auto"/>
    </w:pPr>
    <w:rPr>
      <w:rFonts w:eastAsia="Arial" w:cs="Arial"/>
      <w:b/>
    </w:rPr>
  </w:style>
  <w:style w:type="paragraph" w:styleId="Verzeichnis2">
    <w:name w:val="toc 2"/>
    <w:aliases w:val="Verzeichnis 2 (Standard-Vorlage für Inhaltsverzeichnis)"/>
    <w:basedOn w:val="Standard"/>
    <w:next w:val="Standard"/>
    <w:uiPriority w:val="39"/>
    <w:semiHidden/>
    <w:rsid w:val="00F10511"/>
    <w:pPr>
      <w:tabs>
        <w:tab w:val="left" w:pos="567"/>
      </w:tabs>
      <w:spacing w:after="120" w:line="360" w:lineRule="auto"/>
    </w:pPr>
    <w:rPr>
      <w:rFonts w:eastAsia="Arial" w:cs="Arial"/>
    </w:rPr>
  </w:style>
  <w:style w:type="paragraph" w:styleId="Verzeichnis3">
    <w:name w:val="toc 3"/>
    <w:aliases w:val="Verzeichnis 3 (Standard-Vorlage für Inhaltsverzeichnis)"/>
    <w:basedOn w:val="Standard"/>
    <w:next w:val="Standard"/>
    <w:uiPriority w:val="39"/>
    <w:semiHidden/>
    <w:rsid w:val="00F10511"/>
    <w:pPr>
      <w:keepLines/>
      <w:tabs>
        <w:tab w:val="left" w:pos="1418"/>
      </w:tabs>
      <w:spacing w:after="120" w:line="360" w:lineRule="auto"/>
      <w:ind w:left="567"/>
    </w:pPr>
    <w:rPr>
      <w:rFonts w:eastAsia="Arial" w:cs="Arial"/>
    </w:rPr>
  </w:style>
  <w:style w:type="character" w:styleId="Hyperlink">
    <w:name w:val="Hyperlink"/>
    <w:aliases w:val="Hyperlink (Standard-Vorlage für Hyperlinks)"/>
    <w:uiPriority w:val="99"/>
    <w:rsid w:val="008C4D63"/>
    <w:rPr>
      <w:color w:val="215868" w:themeColor="accent5" w:themeShade="80"/>
      <w:u w:val="single"/>
    </w:rPr>
  </w:style>
  <w:style w:type="paragraph" w:styleId="Verzeichnis4">
    <w:name w:val="toc 4"/>
    <w:aliases w:val="Verzeichnis 4 (Standard-Formatvorlage für Inhaltsverzeichnis)"/>
    <w:basedOn w:val="Standard"/>
    <w:next w:val="Standard"/>
    <w:uiPriority w:val="39"/>
    <w:semiHidden/>
    <w:rsid w:val="002036DB"/>
    <w:pPr>
      <w:tabs>
        <w:tab w:val="right" w:leader="dot" w:pos="8505"/>
      </w:tabs>
      <w:spacing w:after="120" w:line="360" w:lineRule="auto"/>
      <w:ind w:left="340"/>
    </w:pPr>
    <w:rPr>
      <w:rFonts w:eastAsia="Arial" w:cs="Arial"/>
    </w:rPr>
  </w:style>
  <w:style w:type="paragraph" w:styleId="Verzeichnis5">
    <w:name w:val="toc 5"/>
    <w:basedOn w:val="Standard"/>
    <w:next w:val="Standard"/>
    <w:semiHidden/>
    <w:rsid w:val="00690B01"/>
    <w:pPr>
      <w:spacing w:line="360" w:lineRule="auto"/>
      <w:ind w:left="1378" w:right="437" w:hanging="1378"/>
    </w:pPr>
    <w:rPr>
      <w:rFonts w:eastAsia="Arial" w:cs="Arial"/>
    </w:rPr>
  </w:style>
  <w:style w:type="paragraph" w:styleId="Verzeichnis6">
    <w:name w:val="toc 6"/>
    <w:basedOn w:val="Standard"/>
    <w:next w:val="Standard"/>
    <w:semiHidden/>
    <w:rsid w:val="00690B01"/>
    <w:pPr>
      <w:ind w:left="1616" w:right="437" w:hanging="1616"/>
    </w:pPr>
  </w:style>
  <w:style w:type="paragraph" w:styleId="Verzeichnis7">
    <w:name w:val="toc 7"/>
    <w:basedOn w:val="Standard"/>
    <w:next w:val="Standard"/>
    <w:semiHidden/>
    <w:rsid w:val="00690B01"/>
    <w:pPr>
      <w:ind w:left="1854" w:right="437" w:hanging="1854"/>
    </w:pPr>
  </w:style>
  <w:style w:type="paragraph" w:styleId="Verzeichnis8">
    <w:name w:val="toc 8"/>
    <w:basedOn w:val="Standard"/>
    <w:next w:val="Standard"/>
    <w:semiHidden/>
    <w:rsid w:val="00690B01"/>
    <w:pPr>
      <w:ind w:left="2092" w:right="437" w:hanging="2092"/>
    </w:pPr>
  </w:style>
  <w:style w:type="paragraph" w:styleId="Verzeichnis9">
    <w:name w:val="toc 9"/>
    <w:basedOn w:val="Standard"/>
    <w:next w:val="Standard"/>
    <w:semiHidden/>
    <w:rsid w:val="00690B01"/>
    <w:pPr>
      <w:ind w:left="2330" w:right="437" w:hanging="2330"/>
    </w:pPr>
  </w:style>
  <w:style w:type="character" w:styleId="Seitenzahl">
    <w:name w:val="page number"/>
    <w:basedOn w:val="Absatz-Standardschriftart"/>
    <w:semiHidden/>
    <w:rsid w:val="001E1B72"/>
  </w:style>
  <w:style w:type="paragraph" w:styleId="Literaturverzeichnis">
    <w:name w:val="Bibliography"/>
    <w:aliases w:val="Literaturverzeichnis (für Literaturquellen - 12pt - Einrückung 2. Zeile)"/>
    <w:basedOn w:val="Standard"/>
    <w:link w:val="LiteraturverzeichnisZchn"/>
    <w:uiPriority w:val="17"/>
    <w:rsid w:val="00690B01"/>
    <w:pPr>
      <w:keepLines/>
      <w:spacing w:after="120" w:line="360" w:lineRule="auto"/>
      <w:ind w:left="284" w:hanging="284"/>
    </w:pPr>
    <w:rPr>
      <w:rFonts w:eastAsia="Arial" w:cs="Arial"/>
    </w:rPr>
  </w:style>
  <w:style w:type="paragraph" w:styleId="Funotentext">
    <w:name w:val="footnote text"/>
    <w:basedOn w:val="Standard"/>
    <w:semiHidden/>
    <w:rsid w:val="00C674AC"/>
    <w:pPr>
      <w:spacing w:after="120"/>
      <w:contextualSpacing/>
    </w:pPr>
    <w:rPr>
      <w:sz w:val="22"/>
      <w:szCs w:val="20"/>
    </w:rPr>
  </w:style>
  <w:style w:type="character" w:styleId="Funotenzeichen">
    <w:name w:val="footnote reference"/>
    <w:semiHidden/>
    <w:rsid w:val="008C6FCC"/>
    <w:rPr>
      <w:vertAlign w:val="superscript"/>
    </w:rPr>
  </w:style>
  <w:style w:type="paragraph" w:styleId="Beschriftung">
    <w:name w:val="caption"/>
    <w:aliases w:val="Tabellenüberschrift (für Tabellenüberschriften - fett - 12pt)"/>
    <w:basedOn w:val="Standard"/>
    <w:next w:val="TextabsatzfrAbstzeFlietext-12pt-linksbndig"/>
    <w:link w:val="BeschriftungZchn"/>
    <w:uiPriority w:val="14"/>
    <w:qFormat/>
    <w:rsid w:val="00684967"/>
    <w:pPr>
      <w:keepNext/>
      <w:keepLines/>
      <w:spacing w:before="240" w:after="120" w:line="360" w:lineRule="auto"/>
    </w:pPr>
    <w:rPr>
      <w:rFonts w:ascii="Source Sans Pro Black" w:eastAsia="Arial" w:hAnsi="Source Sans Pro Black" w:cs="Arial"/>
      <w:b/>
      <w:iCs/>
    </w:rPr>
  </w:style>
  <w:style w:type="paragraph" w:customStyle="1" w:styleId="Diplomarbeitstextzentriert">
    <w:name w:val="Diplomarbeitstext zentriert"/>
    <w:basedOn w:val="Standard"/>
    <w:semiHidden/>
    <w:rsid w:val="00690B01"/>
    <w:pPr>
      <w:jc w:val="center"/>
    </w:pPr>
  </w:style>
  <w:style w:type="paragraph" w:styleId="NurText">
    <w:name w:val="Plain Text"/>
    <w:basedOn w:val="Standard"/>
    <w:semiHidden/>
    <w:rsid w:val="0010031F"/>
    <w:rPr>
      <w:rFonts w:ascii="Courier New" w:hAnsi="Courier New" w:cs="Courier New"/>
      <w:sz w:val="20"/>
      <w:szCs w:val="20"/>
    </w:rPr>
  </w:style>
  <w:style w:type="table" w:styleId="Tabellendesign">
    <w:name w:val="Table Theme"/>
    <w:basedOn w:val="NormaleTabelle"/>
    <w:semiHidden/>
    <w:rsid w:val="00EF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autoRedefine/>
    <w:semiHidden/>
    <w:rsid w:val="006F44B9"/>
    <w:pPr>
      <w:numPr>
        <w:numId w:val="1"/>
      </w:numPr>
    </w:pPr>
  </w:style>
  <w:style w:type="paragraph" w:styleId="Datum">
    <w:name w:val="Date"/>
    <w:basedOn w:val="Standard"/>
    <w:next w:val="Standard"/>
    <w:semiHidden/>
    <w:rsid w:val="006F44B9"/>
  </w:style>
  <w:style w:type="numbering" w:styleId="111111">
    <w:name w:val="Outline List 2"/>
    <w:basedOn w:val="KeineListe"/>
    <w:semiHidden/>
    <w:rsid w:val="00EF0400"/>
    <w:pPr>
      <w:numPr>
        <w:numId w:val="11"/>
      </w:numPr>
    </w:pPr>
  </w:style>
  <w:style w:type="numbering" w:styleId="1ai">
    <w:name w:val="Outline List 1"/>
    <w:basedOn w:val="KeineListe"/>
    <w:semiHidden/>
    <w:rsid w:val="00EF0400"/>
    <w:pPr>
      <w:numPr>
        <w:numId w:val="12"/>
      </w:numPr>
    </w:pPr>
  </w:style>
  <w:style w:type="paragraph" w:styleId="Anrede">
    <w:name w:val="Salutation"/>
    <w:basedOn w:val="Standard"/>
    <w:next w:val="Standard"/>
    <w:semiHidden/>
    <w:rsid w:val="00EF0400"/>
  </w:style>
  <w:style w:type="numbering" w:styleId="ArtikelAbschnitt">
    <w:name w:val="Outline List 3"/>
    <w:basedOn w:val="KeineListe"/>
    <w:semiHidden/>
    <w:rsid w:val="00EF0400"/>
    <w:pPr>
      <w:numPr>
        <w:numId w:val="13"/>
      </w:numPr>
    </w:pPr>
  </w:style>
  <w:style w:type="paragraph" w:styleId="Aufzhlungszeichen2">
    <w:name w:val="List Bullet 2"/>
    <w:basedOn w:val="Standard"/>
    <w:autoRedefine/>
    <w:semiHidden/>
    <w:rsid w:val="00EF0400"/>
    <w:pPr>
      <w:numPr>
        <w:numId w:val="2"/>
      </w:numPr>
    </w:pPr>
  </w:style>
  <w:style w:type="paragraph" w:styleId="Aufzhlungszeichen3">
    <w:name w:val="List Bullet 3"/>
    <w:basedOn w:val="Standard"/>
    <w:autoRedefine/>
    <w:semiHidden/>
    <w:rsid w:val="00EF0400"/>
    <w:pPr>
      <w:numPr>
        <w:numId w:val="3"/>
      </w:numPr>
    </w:pPr>
  </w:style>
  <w:style w:type="paragraph" w:styleId="Aufzhlungszeichen4">
    <w:name w:val="List Bullet 4"/>
    <w:basedOn w:val="Standard"/>
    <w:autoRedefine/>
    <w:semiHidden/>
    <w:rsid w:val="00EF0400"/>
    <w:pPr>
      <w:numPr>
        <w:numId w:val="4"/>
      </w:numPr>
    </w:pPr>
  </w:style>
  <w:style w:type="paragraph" w:styleId="Aufzhlungszeichen5">
    <w:name w:val="List Bullet 5"/>
    <w:basedOn w:val="Standard"/>
    <w:autoRedefine/>
    <w:semiHidden/>
    <w:rsid w:val="00EF0400"/>
    <w:pPr>
      <w:numPr>
        <w:numId w:val="5"/>
      </w:numPr>
    </w:pPr>
  </w:style>
  <w:style w:type="character" w:styleId="BesuchterLink">
    <w:name w:val="FollowedHyperlink"/>
    <w:semiHidden/>
    <w:rsid w:val="00EF0400"/>
    <w:rPr>
      <w:color w:val="800080"/>
      <w:u w:val="single"/>
    </w:rPr>
  </w:style>
  <w:style w:type="paragraph" w:styleId="E-Mail-Signatur">
    <w:name w:val="E-mail Signature"/>
    <w:basedOn w:val="Standard"/>
    <w:semiHidden/>
    <w:rsid w:val="00EF0400"/>
  </w:style>
  <w:style w:type="character" w:styleId="Fett">
    <w:name w:val="Strong"/>
    <w:aliases w:val="Fett (für fette Stellen im Fließtext)"/>
    <w:uiPriority w:val="12"/>
    <w:qFormat/>
    <w:rsid w:val="00EF0400"/>
    <w:rPr>
      <w:b/>
      <w:bCs/>
    </w:rPr>
  </w:style>
  <w:style w:type="paragraph" w:styleId="Fu-Endnotenberschrift">
    <w:name w:val="Note Heading"/>
    <w:basedOn w:val="Standard"/>
    <w:next w:val="Standard"/>
    <w:semiHidden/>
    <w:rsid w:val="00EF0400"/>
  </w:style>
  <w:style w:type="paragraph" w:styleId="Gruformel">
    <w:name w:val="Closing"/>
    <w:basedOn w:val="Standard"/>
    <w:semiHidden/>
    <w:rsid w:val="00EF0400"/>
    <w:pPr>
      <w:ind w:left="4252"/>
    </w:pPr>
  </w:style>
  <w:style w:type="paragraph" w:styleId="HTMLAdresse">
    <w:name w:val="HTML Address"/>
    <w:basedOn w:val="Standard"/>
    <w:semiHidden/>
    <w:rsid w:val="00EF0400"/>
    <w:rPr>
      <w:i/>
      <w:iCs/>
    </w:rPr>
  </w:style>
  <w:style w:type="character" w:styleId="HTMLAkronym">
    <w:name w:val="HTML Acronym"/>
    <w:basedOn w:val="Absatz-Standardschriftart"/>
    <w:semiHidden/>
    <w:rsid w:val="00EF0400"/>
  </w:style>
  <w:style w:type="character" w:styleId="HTMLBeispiel">
    <w:name w:val="HTML Sample"/>
    <w:semiHidden/>
    <w:rsid w:val="00EF0400"/>
    <w:rPr>
      <w:rFonts w:ascii="Courier New" w:hAnsi="Courier New" w:cs="Courier New"/>
    </w:rPr>
  </w:style>
  <w:style w:type="character" w:styleId="HTMLCode">
    <w:name w:val="HTML Code"/>
    <w:semiHidden/>
    <w:rsid w:val="00EF0400"/>
    <w:rPr>
      <w:rFonts w:ascii="Courier New" w:hAnsi="Courier New" w:cs="Courier New"/>
      <w:sz w:val="20"/>
      <w:szCs w:val="20"/>
    </w:rPr>
  </w:style>
  <w:style w:type="character" w:styleId="HTMLDefinition">
    <w:name w:val="HTML Definition"/>
    <w:semiHidden/>
    <w:rsid w:val="00EF0400"/>
    <w:rPr>
      <w:i/>
      <w:iCs/>
    </w:rPr>
  </w:style>
  <w:style w:type="character" w:styleId="HTMLSchreibmaschine">
    <w:name w:val="HTML Typewriter"/>
    <w:semiHidden/>
    <w:rsid w:val="00EF0400"/>
    <w:rPr>
      <w:rFonts w:ascii="Courier New" w:hAnsi="Courier New" w:cs="Courier New"/>
      <w:sz w:val="20"/>
      <w:szCs w:val="20"/>
    </w:rPr>
  </w:style>
  <w:style w:type="character" w:styleId="HTMLTastatur">
    <w:name w:val="HTML Keyboard"/>
    <w:semiHidden/>
    <w:rsid w:val="00EF0400"/>
    <w:rPr>
      <w:rFonts w:ascii="Courier New" w:hAnsi="Courier New" w:cs="Courier New"/>
      <w:sz w:val="20"/>
      <w:szCs w:val="20"/>
    </w:rPr>
  </w:style>
  <w:style w:type="character" w:styleId="HTMLVariable">
    <w:name w:val="HTML Variable"/>
    <w:semiHidden/>
    <w:rsid w:val="00EF0400"/>
    <w:rPr>
      <w:i/>
      <w:iCs/>
    </w:rPr>
  </w:style>
  <w:style w:type="paragraph" w:styleId="HTMLVorformatiert">
    <w:name w:val="HTML Preformatted"/>
    <w:basedOn w:val="Standard"/>
    <w:semiHidden/>
    <w:rsid w:val="00EF0400"/>
    <w:rPr>
      <w:rFonts w:ascii="Courier New" w:hAnsi="Courier New" w:cs="Courier New"/>
      <w:sz w:val="20"/>
      <w:szCs w:val="20"/>
    </w:rPr>
  </w:style>
  <w:style w:type="character" w:styleId="HTMLZitat">
    <w:name w:val="HTML Cite"/>
    <w:semiHidden/>
    <w:rsid w:val="00EF0400"/>
    <w:rPr>
      <w:i/>
      <w:iCs/>
    </w:rPr>
  </w:style>
  <w:style w:type="paragraph" w:styleId="Liste">
    <w:name w:val="List"/>
    <w:basedOn w:val="Standard"/>
    <w:semiHidden/>
    <w:rsid w:val="00EF0400"/>
    <w:pPr>
      <w:ind w:left="283" w:hanging="283"/>
    </w:pPr>
  </w:style>
  <w:style w:type="paragraph" w:styleId="Liste2">
    <w:name w:val="List 2"/>
    <w:basedOn w:val="Standard"/>
    <w:semiHidden/>
    <w:rsid w:val="00EF0400"/>
    <w:pPr>
      <w:ind w:left="566" w:hanging="283"/>
    </w:pPr>
  </w:style>
  <w:style w:type="paragraph" w:styleId="Liste3">
    <w:name w:val="List 3"/>
    <w:basedOn w:val="Standard"/>
    <w:semiHidden/>
    <w:rsid w:val="00EF0400"/>
    <w:pPr>
      <w:ind w:left="849" w:hanging="283"/>
    </w:pPr>
  </w:style>
  <w:style w:type="paragraph" w:styleId="Liste4">
    <w:name w:val="List 4"/>
    <w:basedOn w:val="Standard"/>
    <w:semiHidden/>
    <w:rsid w:val="00EF0400"/>
    <w:pPr>
      <w:ind w:left="1132" w:hanging="283"/>
    </w:pPr>
  </w:style>
  <w:style w:type="paragraph" w:styleId="Liste5">
    <w:name w:val="List 5"/>
    <w:basedOn w:val="Standard"/>
    <w:semiHidden/>
    <w:rsid w:val="00EF0400"/>
    <w:pPr>
      <w:ind w:left="1415" w:hanging="283"/>
    </w:pPr>
  </w:style>
  <w:style w:type="paragraph" w:styleId="Listenfortsetzung">
    <w:name w:val="List Continue"/>
    <w:basedOn w:val="Standard"/>
    <w:semiHidden/>
    <w:rsid w:val="00EF0400"/>
    <w:pPr>
      <w:spacing w:after="120"/>
      <w:ind w:left="283"/>
    </w:pPr>
  </w:style>
  <w:style w:type="paragraph" w:styleId="Listenfortsetzung2">
    <w:name w:val="List Continue 2"/>
    <w:basedOn w:val="Standard"/>
    <w:semiHidden/>
    <w:rsid w:val="00EF0400"/>
    <w:pPr>
      <w:spacing w:after="120"/>
      <w:ind w:left="566"/>
    </w:pPr>
  </w:style>
  <w:style w:type="paragraph" w:styleId="Listenfortsetzung3">
    <w:name w:val="List Continue 3"/>
    <w:basedOn w:val="Standard"/>
    <w:semiHidden/>
    <w:rsid w:val="00EF0400"/>
    <w:pPr>
      <w:spacing w:after="120"/>
      <w:ind w:left="849"/>
    </w:pPr>
  </w:style>
  <w:style w:type="paragraph" w:styleId="Listenfortsetzung4">
    <w:name w:val="List Continue 4"/>
    <w:basedOn w:val="Standard"/>
    <w:semiHidden/>
    <w:rsid w:val="00EF0400"/>
    <w:pPr>
      <w:spacing w:after="120"/>
      <w:ind w:left="1132"/>
    </w:pPr>
  </w:style>
  <w:style w:type="paragraph" w:styleId="Listenfortsetzung5">
    <w:name w:val="List Continue 5"/>
    <w:basedOn w:val="Standard"/>
    <w:semiHidden/>
    <w:rsid w:val="00EF0400"/>
    <w:pPr>
      <w:spacing w:after="120"/>
      <w:ind w:left="1415"/>
    </w:pPr>
  </w:style>
  <w:style w:type="paragraph" w:styleId="Listennummer">
    <w:name w:val="List Number"/>
    <w:basedOn w:val="Standard"/>
    <w:semiHidden/>
    <w:rsid w:val="00EF0400"/>
    <w:pPr>
      <w:numPr>
        <w:numId w:val="6"/>
      </w:numPr>
    </w:pPr>
  </w:style>
  <w:style w:type="paragraph" w:styleId="Listennummer2">
    <w:name w:val="List Number 2"/>
    <w:basedOn w:val="Standard"/>
    <w:semiHidden/>
    <w:rsid w:val="00EF0400"/>
    <w:pPr>
      <w:numPr>
        <w:numId w:val="7"/>
      </w:numPr>
    </w:pPr>
  </w:style>
  <w:style w:type="paragraph" w:styleId="Listennummer3">
    <w:name w:val="List Number 3"/>
    <w:basedOn w:val="Standard"/>
    <w:semiHidden/>
    <w:rsid w:val="00EF0400"/>
    <w:pPr>
      <w:numPr>
        <w:numId w:val="8"/>
      </w:numPr>
    </w:pPr>
  </w:style>
  <w:style w:type="paragraph" w:styleId="Listennummer4">
    <w:name w:val="List Number 4"/>
    <w:basedOn w:val="Standard"/>
    <w:semiHidden/>
    <w:rsid w:val="00EF0400"/>
    <w:pPr>
      <w:numPr>
        <w:numId w:val="9"/>
      </w:numPr>
    </w:pPr>
  </w:style>
  <w:style w:type="paragraph" w:styleId="Listennummer5">
    <w:name w:val="List Number 5"/>
    <w:basedOn w:val="Standard"/>
    <w:semiHidden/>
    <w:rsid w:val="00EF0400"/>
    <w:pPr>
      <w:numPr>
        <w:numId w:val="10"/>
      </w:numPr>
    </w:pPr>
  </w:style>
  <w:style w:type="paragraph" w:styleId="Nachrichtenkopf">
    <w:name w:val="Message Header"/>
    <w:basedOn w:val="Standard"/>
    <w:semiHidden/>
    <w:rsid w:val="00EF040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StandardWeb">
    <w:name w:val="Normal (Web)"/>
    <w:basedOn w:val="Standard"/>
    <w:semiHidden/>
    <w:rsid w:val="00EF0400"/>
  </w:style>
  <w:style w:type="paragraph" w:styleId="Standardeinzug">
    <w:name w:val="Normal Indent"/>
    <w:basedOn w:val="Standard"/>
    <w:semiHidden/>
    <w:rsid w:val="00EF0400"/>
    <w:pPr>
      <w:ind w:left="708"/>
    </w:pPr>
  </w:style>
  <w:style w:type="table" w:styleId="Tabelle3D-Effekt1">
    <w:name w:val="Table 3D effects 1"/>
    <w:basedOn w:val="NormaleTabelle"/>
    <w:semiHidden/>
    <w:rsid w:val="00EF04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F04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F04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EF04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EF04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F04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F04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EF04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EF04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F04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F04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F04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F04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F04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F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EF04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F04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F04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F04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F04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F04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E0F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E0F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E0F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E0F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E0F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E0F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E0F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E0F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E0F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E0F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E0F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E0F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E0F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E0F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E0F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E0F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E0F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semiHidden/>
    <w:rsid w:val="001E0F64"/>
    <w:pPr>
      <w:spacing w:after="120" w:line="480" w:lineRule="auto"/>
    </w:pPr>
  </w:style>
  <w:style w:type="paragraph" w:styleId="Textkrper3">
    <w:name w:val="Body Text 3"/>
    <w:basedOn w:val="Standard"/>
    <w:semiHidden/>
    <w:rsid w:val="001E0F64"/>
    <w:pPr>
      <w:spacing w:after="120"/>
    </w:pPr>
    <w:rPr>
      <w:sz w:val="16"/>
      <w:szCs w:val="16"/>
    </w:rPr>
  </w:style>
  <w:style w:type="paragraph" w:styleId="Textkrper-Einzug2">
    <w:name w:val="Body Text Indent 2"/>
    <w:basedOn w:val="Standard"/>
    <w:semiHidden/>
    <w:rsid w:val="001E0F64"/>
    <w:pPr>
      <w:spacing w:after="120" w:line="480" w:lineRule="auto"/>
      <w:ind w:left="283"/>
    </w:pPr>
  </w:style>
  <w:style w:type="paragraph" w:styleId="Textkrper-Einzug3">
    <w:name w:val="Body Text Indent 3"/>
    <w:basedOn w:val="Standard"/>
    <w:semiHidden/>
    <w:rsid w:val="001E0F64"/>
    <w:pPr>
      <w:spacing w:after="120"/>
      <w:ind w:left="283"/>
    </w:pPr>
    <w:rPr>
      <w:sz w:val="16"/>
      <w:szCs w:val="16"/>
    </w:rPr>
  </w:style>
  <w:style w:type="paragraph" w:styleId="Textkrper-Erstzeileneinzug">
    <w:name w:val="Body Text First Indent"/>
    <w:basedOn w:val="Textkrper"/>
    <w:semiHidden/>
    <w:rsid w:val="001E0F64"/>
    <w:pPr>
      <w:ind w:firstLine="210"/>
    </w:pPr>
  </w:style>
  <w:style w:type="paragraph" w:styleId="Textkrper-Zeileneinzug">
    <w:name w:val="Body Text Indent"/>
    <w:basedOn w:val="Standard"/>
    <w:semiHidden/>
    <w:rsid w:val="001E0F64"/>
    <w:pPr>
      <w:spacing w:after="120"/>
      <w:ind w:left="283"/>
    </w:pPr>
  </w:style>
  <w:style w:type="paragraph" w:styleId="Textkrper-Erstzeileneinzug2">
    <w:name w:val="Body Text First Indent 2"/>
    <w:basedOn w:val="Textkrper-Zeileneinzug"/>
    <w:semiHidden/>
    <w:rsid w:val="001E0F64"/>
    <w:pPr>
      <w:ind w:firstLine="210"/>
    </w:pPr>
  </w:style>
  <w:style w:type="paragraph" w:styleId="Umschlagabsenderadresse">
    <w:name w:val="envelope return"/>
    <w:basedOn w:val="Standard"/>
    <w:semiHidden/>
    <w:rsid w:val="001E0F64"/>
    <w:rPr>
      <w:rFonts w:cs="Arial"/>
      <w:sz w:val="20"/>
      <w:szCs w:val="20"/>
    </w:rPr>
  </w:style>
  <w:style w:type="paragraph" w:styleId="Umschlagadresse">
    <w:name w:val="envelope address"/>
    <w:basedOn w:val="Standard"/>
    <w:semiHidden/>
    <w:rsid w:val="001E0F64"/>
    <w:pPr>
      <w:framePr w:w="4320" w:h="2160" w:hRule="exact" w:hSpace="141" w:wrap="auto" w:hAnchor="page" w:xAlign="center" w:yAlign="bottom"/>
      <w:ind w:left="1"/>
    </w:pPr>
    <w:rPr>
      <w:rFonts w:cs="Arial"/>
    </w:rPr>
  </w:style>
  <w:style w:type="paragraph" w:styleId="Unterschrift">
    <w:name w:val="Signature"/>
    <w:basedOn w:val="Standard"/>
    <w:semiHidden/>
    <w:rsid w:val="001E0F64"/>
    <w:pPr>
      <w:ind w:left="4252"/>
    </w:pPr>
  </w:style>
  <w:style w:type="character" w:styleId="Zeilennummer">
    <w:name w:val="line number"/>
    <w:basedOn w:val="Absatz-Standardschriftart"/>
    <w:semiHidden/>
    <w:rsid w:val="001E0F64"/>
  </w:style>
  <w:style w:type="table" w:styleId="Tabellenraster">
    <w:name w:val="Table Grid"/>
    <w:basedOn w:val="NormaleTabelle"/>
    <w:rsid w:val="00B2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eraturverzeichnisZchn">
    <w:name w:val="Literaturverzeichnis Zchn"/>
    <w:aliases w:val="Literaturverzeichnis (für Literaturquellen - 12pt - Einrückung 2. Zeile) Zchn"/>
    <w:link w:val="Literaturverzeichnis"/>
    <w:uiPriority w:val="17"/>
    <w:rsid w:val="00A20CA6"/>
    <w:rPr>
      <w:rFonts w:ascii="Arial" w:eastAsia="Arial" w:hAnsi="Arial" w:cs="Arial"/>
      <w:sz w:val="24"/>
      <w:szCs w:val="24"/>
    </w:rPr>
  </w:style>
  <w:style w:type="character" w:customStyle="1" w:styleId="TextkastenfrAbsatz-Hervorhebungen-12pt-RahmenZchn">
    <w:name w:val="Textkasten (für Absatz-Hervorhebungen - 12pt - Rahmen) Zchn"/>
    <w:basedOn w:val="Absatz-Standardschriftart"/>
    <w:link w:val="TextkastenfrAbsatz-Hervorhebungen-12pt-Rahmen"/>
    <w:uiPriority w:val="10"/>
    <w:rsid w:val="007D6433"/>
    <w:rPr>
      <w:rFonts w:ascii="Arial" w:eastAsia="Arial" w:hAnsi="Arial" w:cs="Arial"/>
      <w:sz w:val="24"/>
      <w:szCs w:val="24"/>
    </w:rPr>
  </w:style>
  <w:style w:type="table" w:customStyle="1" w:styleId="Diplomarbeitstabelle">
    <w:name w:val="Diplomarbeitstabelle"/>
    <w:basedOn w:val="NormaleTabelle"/>
    <w:rsid w:val="00977187"/>
    <w:rPr>
      <w:sz w:val="24"/>
      <w:szCs w:val="24"/>
    </w:rPr>
    <w:tblPr>
      <w:tblBorders>
        <w:top w:val="single" w:sz="4" w:space="0" w:color="auto"/>
        <w:bottom w:val="single" w:sz="4" w:space="0" w:color="auto"/>
      </w:tblBorders>
    </w:tblPr>
    <w:trPr>
      <w:cantSplit/>
    </w:trPr>
    <w:tblStylePr w:type="firstRow">
      <w:rPr>
        <w:b w:val="0"/>
        <w:i w:val="0"/>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bottom w:val="single" w:sz="4" w:space="0" w:color="auto"/>
        </w:tcBorders>
      </w:tcPr>
    </w:tblStylePr>
    <w:tblStylePr w:type="firstCol">
      <w:rPr>
        <w:rFonts w:ascii="Times New Roman" w:hAnsi="Times New Roman" w:cs="Times New Roman"/>
        <w:b w:val="0"/>
        <w:bCs w:val="0"/>
        <w:i w:val="0"/>
        <w:iCs/>
        <w:sz w:val="24"/>
        <w:szCs w:val="24"/>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Col">
      <w:tblPr/>
      <w:tcPr>
        <w:tcBorders>
          <w:left w:val="nil"/>
        </w:tcBorders>
      </w:tcPr>
    </w:tblStylePr>
    <w:tblStylePr w:type="neCell">
      <w:tblPr/>
      <w:tcPr>
        <w:tcBorders>
          <w:left w:val="nil"/>
        </w:tcBorders>
      </w:tcPr>
    </w:tblStylePr>
    <w:tblStylePr w:type="nwCell">
      <w:tblPr/>
      <w:tcPr>
        <w:tcBorders>
          <w:left w:val="nil"/>
          <w:right w:val="nil"/>
        </w:tcBorders>
      </w:tcPr>
    </w:tblStylePr>
    <w:tblStylePr w:type="swCell">
      <w:tblPr/>
      <w:tcPr>
        <w:tcBorders>
          <w:bottom w:val="single" w:sz="4" w:space="0" w:color="auto"/>
        </w:tcBorders>
      </w:tcPr>
    </w:tblStylePr>
  </w:style>
  <w:style w:type="paragraph" w:customStyle="1" w:styleId="ListeAufzhlungfrZahlenliste-12pt-linksbndig">
    <w:name w:val="Liste/Aufzählung (für Zahlenliste - 12pt - linksbündig)"/>
    <w:basedOn w:val="Standard"/>
    <w:uiPriority w:val="20"/>
    <w:qFormat/>
    <w:rsid w:val="0017695A"/>
    <w:pPr>
      <w:numPr>
        <w:numId w:val="18"/>
      </w:numPr>
      <w:tabs>
        <w:tab w:val="clear" w:pos="357"/>
      </w:tabs>
      <w:spacing w:before="120" w:after="120" w:line="360" w:lineRule="auto"/>
    </w:pPr>
    <w:rPr>
      <w:rFonts w:eastAsia="Arial" w:cs="Arial"/>
    </w:rPr>
  </w:style>
  <w:style w:type="paragraph" w:styleId="Dokumentstruktur">
    <w:name w:val="Document Map"/>
    <w:basedOn w:val="Standard"/>
    <w:semiHidden/>
    <w:rsid w:val="003379B4"/>
    <w:pPr>
      <w:shd w:val="clear" w:color="auto" w:fill="000080"/>
    </w:pPr>
    <w:rPr>
      <w:rFonts w:ascii="Tahoma" w:hAnsi="Tahoma" w:cs="Tahoma"/>
    </w:rPr>
  </w:style>
  <w:style w:type="character" w:customStyle="1" w:styleId="TextabsatzfrAbstzeFlietext-12pt-linksbndigZchn">
    <w:name w:val="Textabsatz (für Absätze/Fließtext - 12pt - linksbündig) Zchn"/>
    <w:basedOn w:val="Absatz-Standardschriftart"/>
    <w:link w:val="TextabsatzfrAbstzeFlietext-12pt-linksbndig"/>
    <w:rsid w:val="005C5116"/>
    <w:rPr>
      <w:rFonts w:ascii="Source Sans Pro" w:eastAsia="Arial" w:hAnsi="Source Sans Pro" w:cs="Arial"/>
      <w:sz w:val="24"/>
      <w:szCs w:val="24"/>
      <w:lang w:val="en-US"/>
    </w:rPr>
  </w:style>
  <w:style w:type="paragraph" w:customStyle="1" w:styleId="TextabsatzfrAbstzeFlietext-12pt-linksbndig">
    <w:name w:val="Textabsatz (für Absätze/Fließtext - 12pt - linksbündig)"/>
    <w:basedOn w:val="Standard"/>
    <w:link w:val="TextabsatzfrAbstzeFlietext-12pt-linksbndigZchn"/>
    <w:qFormat/>
    <w:rsid w:val="005C5116"/>
    <w:pPr>
      <w:spacing w:after="120"/>
    </w:pPr>
    <w:rPr>
      <w:rFonts w:ascii="Source Sans Pro" w:eastAsia="Arial" w:hAnsi="Source Sans Pro" w:cs="Arial"/>
      <w:lang w:val="en-US"/>
    </w:rPr>
  </w:style>
  <w:style w:type="paragraph" w:customStyle="1" w:styleId="ListeAufzhlungfrPunkteliste-12pt-linksbndig">
    <w:name w:val="Liste/Aufzählung (für Punkteliste - 12pt - linksbündig)"/>
    <w:basedOn w:val="Standard"/>
    <w:uiPriority w:val="19"/>
    <w:qFormat/>
    <w:rsid w:val="00690B01"/>
    <w:pPr>
      <w:numPr>
        <w:numId w:val="15"/>
      </w:numPr>
      <w:spacing w:before="120" w:after="120" w:line="360" w:lineRule="auto"/>
      <w:ind w:left="357" w:hanging="357"/>
    </w:pPr>
    <w:rPr>
      <w:rFonts w:eastAsia="Arial" w:cs="Arial"/>
    </w:rPr>
  </w:style>
  <w:style w:type="character" w:customStyle="1" w:styleId="normal1">
    <w:name w:val="normal1"/>
    <w:semiHidden/>
    <w:rsid w:val="006F4A7C"/>
    <w:rPr>
      <w:rFonts w:ascii="Verdana" w:hAnsi="Verdana" w:hint="default"/>
      <w:caps w:val="0"/>
      <w:strike w:val="0"/>
      <w:dstrike w:val="0"/>
      <w:color w:val="000000"/>
      <w:sz w:val="17"/>
      <w:szCs w:val="17"/>
      <w:u w:val="none"/>
      <w:effect w:val="none"/>
    </w:rPr>
  </w:style>
  <w:style w:type="paragraph" w:customStyle="1" w:styleId="Standard1">
    <w:name w:val="Standard1"/>
    <w:basedOn w:val="Standard"/>
    <w:semiHidden/>
    <w:rsid w:val="00BB2C84"/>
    <w:pPr>
      <w:spacing w:before="100" w:beforeAutospacing="1" w:after="100" w:afterAutospacing="1"/>
    </w:pPr>
    <w:rPr>
      <w:rFonts w:ascii="Verdana" w:hAnsi="Verdana"/>
      <w:color w:val="000000"/>
      <w:sz w:val="17"/>
      <w:szCs w:val="17"/>
    </w:rPr>
  </w:style>
  <w:style w:type="paragraph" w:customStyle="1" w:styleId="ListeAufzhlungfrBuchstabenliste-12pt-linksbndig">
    <w:name w:val="Liste/Aufzählung (für Buchstabenliste - 12pt - linksbündig)"/>
    <w:basedOn w:val="Standard"/>
    <w:uiPriority w:val="18"/>
    <w:qFormat/>
    <w:rsid w:val="0017695A"/>
    <w:pPr>
      <w:numPr>
        <w:numId w:val="20"/>
      </w:numPr>
      <w:tabs>
        <w:tab w:val="clear" w:pos="720"/>
        <w:tab w:val="left" w:pos="357"/>
      </w:tabs>
      <w:spacing w:before="120" w:after="120" w:line="360" w:lineRule="auto"/>
      <w:ind w:left="357" w:hanging="357"/>
    </w:pPr>
    <w:rPr>
      <w:rFonts w:eastAsia="Arial" w:cs="Arial"/>
    </w:rPr>
  </w:style>
  <w:style w:type="paragraph" w:styleId="Sprechblasentext">
    <w:name w:val="Balloon Text"/>
    <w:aliases w:val="Sprechblasentext (Automatische Formatvorlage für Kommentarfunktion)"/>
    <w:basedOn w:val="Standard"/>
    <w:link w:val="SprechblasentextZchn"/>
    <w:uiPriority w:val="98"/>
    <w:semiHidden/>
    <w:rsid w:val="001C6F68"/>
    <w:rPr>
      <w:rFonts w:ascii="Tahoma" w:hAnsi="Tahoma" w:cs="Tahoma"/>
      <w:sz w:val="16"/>
      <w:szCs w:val="16"/>
    </w:rPr>
  </w:style>
  <w:style w:type="character" w:customStyle="1" w:styleId="SprechblasentextZchn">
    <w:name w:val="Sprechblasentext Zchn"/>
    <w:aliases w:val="Sprechblasentext (Automatische Formatvorlage für Kommentarfunktion) Zchn"/>
    <w:basedOn w:val="Absatz-Standardschriftart"/>
    <w:link w:val="Sprechblasentext"/>
    <w:uiPriority w:val="98"/>
    <w:semiHidden/>
    <w:rsid w:val="00A20CA6"/>
    <w:rPr>
      <w:rFonts w:ascii="Tahoma" w:hAnsi="Tahoma" w:cs="Tahoma"/>
      <w:sz w:val="16"/>
      <w:szCs w:val="16"/>
    </w:rPr>
  </w:style>
  <w:style w:type="paragraph" w:customStyle="1" w:styleId="BlockzitatfrBlockzitate-12pt-Einrckunglinks-linksbndig">
    <w:name w:val="Blockzitat (für Blockzitate - 12pt - Einrückung links - linksbündig)"/>
    <w:basedOn w:val="Standard"/>
    <w:next w:val="TextabsatzfrAbstzeFlietext-12pt-linksbndig"/>
    <w:uiPriority w:val="9"/>
    <w:qFormat/>
    <w:rsid w:val="00E35E41"/>
    <w:pPr>
      <w:spacing w:before="120" w:after="320" w:line="360" w:lineRule="auto"/>
      <w:ind w:left="454"/>
    </w:pPr>
  </w:style>
  <w:style w:type="character" w:customStyle="1" w:styleId="BeschriftungZchn">
    <w:name w:val="Beschriftung Zchn"/>
    <w:aliases w:val="Tabellenüberschrift (für Tabellenüberschriften - fett - 12pt) Zchn"/>
    <w:basedOn w:val="Absatz-Standardschriftart"/>
    <w:link w:val="Beschriftung"/>
    <w:uiPriority w:val="14"/>
    <w:rsid w:val="00684967"/>
    <w:rPr>
      <w:rFonts w:ascii="Source Sans Pro Black" w:eastAsia="Arial" w:hAnsi="Source Sans Pro Black" w:cs="Arial"/>
      <w:b/>
      <w:iCs/>
      <w:sz w:val="24"/>
      <w:szCs w:val="24"/>
    </w:rPr>
  </w:style>
  <w:style w:type="paragraph" w:customStyle="1" w:styleId="TextabsatzfrAbstzeFlietext-11pt-linksbndig">
    <w:name w:val="Textabsatz (für Absätze/Fließtext - 11pt - linksbündig)"/>
    <w:basedOn w:val="Standard"/>
    <w:link w:val="TextabsatzfrAbstzeFlietext-11pt-linksbndigZchn"/>
    <w:qFormat/>
    <w:rsid w:val="005C5116"/>
    <w:pPr>
      <w:spacing w:before="120" w:after="120"/>
    </w:pPr>
    <w:rPr>
      <w:rFonts w:ascii="Source Sans Pro" w:eastAsia="Arial" w:hAnsi="Source Sans Pro" w:cs="Arial"/>
      <w:color w:val="000000" w:themeColor="text1"/>
      <w:sz w:val="22"/>
      <w:lang w:val="en-US"/>
    </w:rPr>
  </w:style>
  <w:style w:type="character" w:styleId="Platzhaltertext">
    <w:name w:val="Placeholder Text"/>
    <w:basedOn w:val="Absatz-Standardschriftart"/>
    <w:uiPriority w:val="99"/>
    <w:semiHidden/>
    <w:rsid w:val="00A22B4A"/>
    <w:rPr>
      <w:color w:val="808080"/>
    </w:rPr>
  </w:style>
  <w:style w:type="paragraph" w:styleId="Endnotentext">
    <w:name w:val="endnote text"/>
    <w:aliases w:val="Endnotentext (für Fuß- bzw. Endnoten - 11pt - linksbündig)"/>
    <w:basedOn w:val="Standard"/>
    <w:link w:val="EndnotentextZchn"/>
    <w:uiPriority w:val="16"/>
    <w:unhideWhenUsed/>
    <w:rsid w:val="00CE6DD4"/>
    <w:pPr>
      <w:keepLines/>
      <w:spacing w:line="360" w:lineRule="auto"/>
    </w:pPr>
    <w:rPr>
      <w:sz w:val="22"/>
      <w:szCs w:val="20"/>
    </w:rPr>
  </w:style>
  <w:style w:type="character" w:customStyle="1" w:styleId="EndnotentextZchn">
    <w:name w:val="Endnotentext Zchn"/>
    <w:aliases w:val="Endnotentext (für Fuß- bzw. Endnoten - 11pt - linksbündig) Zchn"/>
    <w:basedOn w:val="Absatz-Standardschriftart"/>
    <w:link w:val="Endnotentext"/>
    <w:uiPriority w:val="16"/>
    <w:rsid w:val="00A20CA6"/>
    <w:rPr>
      <w:rFonts w:ascii="Arial" w:hAnsi="Arial"/>
      <w:sz w:val="22"/>
    </w:rPr>
  </w:style>
  <w:style w:type="character" w:styleId="Endnotenzeichen">
    <w:name w:val="endnote reference"/>
    <w:basedOn w:val="Absatz-Standardschriftart"/>
    <w:semiHidden/>
    <w:unhideWhenUsed/>
    <w:rsid w:val="00157797"/>
    <w:rPr>
      <w:vertAlign w:val="superscript"/>
    </w:rPr>
  </w:style>
  <w:style w:type="paragraph" w:styleId="Kopfzeile">
    <w:name w:val="header"/>
    <w:aliases w:val="Kopfzeile (Standard-Formatvorlage für Kopfzeile)"/>
    <w:basedOn w:val="Standard"/>
    <w:link w:val="KopfzeileZchn"/>
    <w:uiPriority w:val="99"/>
    <w:semiHidden/>
    <w:rsid w:val="00CC7455"/>
    <w:pPr>
      <w:tabs>
        <w:tab w:val="center" w:pos="4536"/>
        <w:tab w:val="right" w:pos="9072"/>
      </w:tabs>
    </w:pPr>
  </w:style>
  <w:style w:type="character" w:customStyle="1" w:styleId="KopfzeileZchn">
    <w:name w:val="Kopfzeile Zchn"/>
    <w:aliases w:val="Kopfzeile (Standard-Formatvorlage für Kopfzeile) Zchn"/>
    <w:basedOn w:val="Absatz-Standardschriftart"/>
    <w:link w:val="Kopfzeile"/>
    <w:uiPriority w:val="99"/>
    <w:semiHidden/>
    <w:rsid w:val="00A20CA6"/>
    <w:rPr>
      <w:rFonts w:ascii="Arial" w:hAnsi="Arial"/>
      <w:sz w:val="24"/>
      <w:szCs w:val="24"/>
    </w:rPr>
  </w:style>
  <w:style w:type="paragraph" w:styleId="Fuzeile">
    <w:name w:val="footer"/>
    <w:aliases w:val="Fußzeile (Standard-Formatvorlage für Fußzeile)"/>
    <w:basedOn w:val="Standard"/>
    <w:link w:val="FuzeileZchn"/>
    <w:uiPriority w:val="99"/>
    <w:semiHidden/>
    <w:rsid w:val="002F4AE1"/>
    <w:pPr>
      <w:tabs>
        <w:tab w:val="center" w:pos="4536"/>
        <w:tab w:val="right" w:pos="9072"/>
      </w:tabs>
    </w:pPr>
  </w:style>
  <w:style w:type="character" w:customStyle="1" w:styleId="FuzeileZchn">
    <w:name w:val="Fußzeile Zchn"/>
    <w:aliases w:val="Fußzeile (Standard-Formatvorlage für Fußzeile) Zchn"/>
    <w:basedOn w:val="Absatz-Standardschriftart"/>
    <w:link w:val="Fuzeile"/>
    <w:uiPriority w:val="99"/>
    <w:semiHidden/>
    <w:rsid w:val="00A20CA6"/>
    <w:rPr>
      <w:rFonts w:ascii="Arial" w:hAnsi="Arial"/>
      <w:sz w:val="24"/>
      <w:szCs w:val="24"/>
    </w:rPr>
  </w:style>
  <w:style w:type="character" w:customStyle="1" w:styleId="NichtaufgelsteErwhnung1">
    <w:name w:val="Nicht aufgelöste Erwähnung1"/>
    <w:basedOn w:val="Absatz-Standardschriftart"/>
    <w:uiPriority w:val="99"/>
    <w:semiHidden/>
    <w:unhideWhenUsed/>
    <w:rsid w:val="000443C3"/>
    <w:rPr>
      <w:color w:val="605E5C"/>
      <w:shd w:val="clear" w:color="auto" w:fill="E1DFDD"/>
    </w:rPr>
  </w:style>
  <w:style w:type="character" w:styleId="Kommentarzeichen">
    <w:name w:val="annotation reference"/>
    <w:basedOn w:val="Absatz-Standardschriftart"/>
    <w:semiHidden/>
    <w:unhideWhenUsed/>
    <w:rsid w:val="00BE257C"/>
    <w:rPr>
      <w:sz w:val="16"/>
      <w:szCs w:val="16"/>
    </w:rPr>
  </w:style>
  <w:style w:type="paragraph" w:styleId="Kommentartext">
    <w:name w:val="annotation text"/>
    <w:basedOn w:val="Standard"/>
    <w:link w:val="KommentartextZchn"/>
    <w:semiHidden/>
    <w:unhideWhenUsed/>
    <w:rsid w:val="00BE257C"/>
    <w:rPr>
      <w:sz w:val="20"/>
      <w:szCs w:val="20"/>
    </w:rPr>
  </w:style>
  <w:style w:type="character" w:customStyle="1" w:styleId="KommentartextZchn">
    <w:name w:val="Kommentartext Zchn"/>
    <w:basedOn w:val="Absatz-Standardschriftart"/>
    <w:link w:val="Kommentartext"/>
    <w:semiHidden/>
    <w:rsid w:val="00BE257C"/>
    <w:rPr>
      <w:rFonts w:ascii="Arial" w:hAnsi="Arial"/>
    </w:rPr>
  </w:style>
  <w:style w:type="paragraph" w:styleId="Kommentarthema">
    <w:name w:val="annotation subject"/>
    <w:basedOn w:val="Kommentartext"/>
    <w:next w:val="Kommentartext"/>
    <w:link w:val="KommentarthemaZchn"/>
    <w:semiHidden/>
    <w:unhideWhenUsed/>
    <w:rsid w:val="00BE257C"/>
    <w:rPr>
      <w:b/>
      <w:bCs/>
    </w:rPr>
  </w:style>
  <w:style w:type="character" w:customStyle="1" w:styleId="KommentarthemaZchn">
    <w:name w:val="Kommentarthema Zchn"/>
    <w:basedOn w:val="KommentartextZchn"/>
    <w:link w:val="Kommentarthema"/>
    <w:semiHidden/>
    <w:rsid w:val="00BE257C"/>
    <w:rPr>
      <w:rFonts w:ascii="Arial" w:hAnsi="Arial"/>
      <w:b/>
      <w:bCs/>
    </w:rPr>
  </w:style>
  <w:style w:type="character" w:customStyle="1" w:styleId="TextabsatzfrAbstzeFlietext-11pt-linksbndigZchn">
    <w:name w:val="Textabsatz (für Absätze/Fließtext - 11pt - linksbündig) Zchn"/>
    <w:basedOn w:val="Absatz-Standardschriftart"/>
    <w:link w:val="TextabsatzfrAbstzeFlietext-11pt-linksbndig"/>
    <w:rsid w:val="005C5116"/>
    <w:rPr>
      <w:rFonts w:ascii="Source Sans Pro" w:eastAsia="Arial" w:hAnsi="Source Sans Pro" w:cs="Arial"/>
      <w:color w:val="000000" w:themeColor="text1"/>
      <w:sz w:val="22"/>
      <w:szCs w:val="24"/>
      <w:lang w:val="en-US"/>
    </w:rPr>
  </w:style>
  <w:style w:type="paragraph" w:styleId="berarbeitung">
    <w:name w:val="Revision"/>
    <w:hidden/>
    <w:uiPriority w:val="99"/>
    <w:semiHidden/>
    <w:rsid w:val="00FD63DF"/>
    <w:rPr>
      <w:rFonts w:ascii="Arial" w:hAnsi="Arial"/>
      <w:sz w:val="24"/>
      <w:szCs w:val="24"/>
    </w:rPr>
  </w:style>
  <w:style w:type="character" w:customStyle="1" w:styleId="NichtaufgelsteErwhnung2">
    <w:name w:val="Nicht aufgelöste Erwähnung2"/>
    <w:basedOn w:val="Absatz-Standardschriftart"/>
    <w:uiPriority w:val="99"/>
    <w:semiHidden/>
    <w:unhideWhenUsed/>
    <w:rsid w:val="000A3244"/>
    <w:rPr>
      <w:color w:val="605E5C"/>
      <w:shd w:val="clear" w:color="auto" w:fill="E1DFDD"/>
    </w:rPr>
  </w:style>
  <w:style w:type="character" w:customStyle="1" w:styleId="berschrift3Zchn">
    <w:name w:val="Überschrift 3 Zchn"/>
    <w:aliases w:val="Überschrift 3. Ordnung (H3 - fett - 12pt - linksbündig) Zchn"/>
    <w:basedOn w:val="Absatz-Standardschriftart"/>
    <w:link w:val="berschrift3"/>
    <w:uiPriority w:val="4"/>
    <w:rsid w:val="00156482"/>
    <w:rPr>
      <w:rFonts w:ascii="Source Sans Pro Black" w:eastAsia="Arial" w:hAnsi="Source Sans Pro Black" w:cs="Arial"/>
      <w:sz w:val="24"/>
      <w:szCs w:val="28"/>
    </w:rPr>
  </w:style>
  <w:style w:type="character" w:customStyle="1" w:styleId="UnresolvedMention">
    <w:name w:val="Unresolved Mention"/>
    <w:basedOn w:val="Absatz-Standardschriftart"/>
    <w:uiPriority w:val="99"/>
    <w:semiHidden/>
    <w:unhideWhenUsed/>
    <w:rsid w:val="00985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12308">
      <w:bodyDiv w:val="1"/>
      <w:marLeft w:val="0"/>
      <w:marRight w:val="0"/>
      <w:marTop w:val="0"/>
      <w:marBottom w:val="0"/>
      <w:divBdr>
        <w:top w:val="none" w:sz="0" w:space="0" w:color="auto"/>
        <w:left w:val="none" w:sz="0" w:space="0" w:color="auto"/>
        <w:bottom w:val="none" w:sz="0" w:space="0" w:color="auto"/>
        <w:right w:val="none" w:sz="0" w:space="0" w:color="auto"/>
      </w:divBdr>
      <w:divsChild>
        <w:div w:id="890264234">
          <w:marLeft w:val="0"/>
          <w:marRight w:val="0"/>
          <w:marTop w:val="0"/>
          <w:marBottom w:val="0"/>
          <w:divBdr>
            <w:top w:val="none" w:sz="0" w:space="0" w:color="auto"/>
            <w:left w:val="none" w:sz="0" w:space="0" w:color="auto"/>
            <w:bottom w:val="none" w:sz="0" w:space="0" w:color="auto"/>
            <w:right w:val="none" w:sz="0" w:space="0" w:color="auto"/>
          </w:divBdr>
        </w:div>
        <w:div w:id="1195078198">
          <w:marLeft w:val="0"/>
          <w:marRight w:val="0"/>
          <w:marTop w:val="0"/>
          <w:marBottom w:val="0"/>
          <w:divBdr>
            <w:top w:val="none" w:sz="0" w:space="0" w:color="auto"/>
            <w:left w:val="none" w:sz="0" w:space="0" w:color="auto"/>
            <w:bottom w:val="none" w:sz="0" w:space="0" w:color="auto"/>
            <w:right w:val="none" w:sz="0" w:space="0" w:color="auto"/>
          </w:divBdr>
        </w:div>
        <w:div w:id="534466710">
          <w:marLeft w:val="0"/>
          <w:marRight w:val="0"/>
          <w:marTop w:val="0"/>
          <w:marBottom w:val="0"/>
          <w:divBdr>
            <w:top w:val="none" w:sz="0" w:space="0" w:color="auto"/>
            <w:left w:val="none" w:sz="0" w:space="0" w:color="auto"/>
            <w:bottom w:val="none" w:sz="0" w:space="0" w:color="auto"/>
            <w:right w:val="none" w:sz="0" w:space="0" w:color="auto"/>
          </w:divBdr>
        </w:div>
        <w:div w:id="447970503">
          <w:marLeft w:val="0"/>
          <w:marRight w:val="0"/>
          <w:marTop w:val="0"/>
          <w:marBottom w:val="0"/>
          <w:divBdr>
            <w:top w:val="none" w:sz="0" w:space="0" w:color="auto"/>
            <w:left w:val="none" w:sz="0" w:space="0" w:color="auto"/>
            <w:bottom w:val="none" w:sz="0" w:space="0" w:color="auto"/>
            <w:right w:val="none" w:sz="0" w:space="0" w:color="auto"/>
          </w:divBdr>
        </w:div>
        <w:div w:id="409350728">
          <w:marLeft w:val="0"/>
          <w:marRight w:val="0"/>
          <w:marTop w:val="0"/>
          <w:marBottom w:val="0"/>
          <w:divBdr>
            <w:top w:val="none" w:sz="0" w:space="0" w:color="auto"/>
            <w:left w:val="none" w:sz="0" w:space="0" w:color="auto"/>
            <w:bottom w:val="none" w:sz="0" w:space="0" w:color="auto"/>
            <w:right w:val="none" w:sz="0" w:space="0" w:color="auto"/>
          </w:divBdr>
        </w:div>
        <w:div w:id="144051774">
          <w:marLeft w:val="0"/>
          <w:marRight w:val="0"/>
          <w:marTop w:val="0"/>
          <w:marBottom w:val="0"/>
          <w:divBdr>
            <w:top w:val="none" w:sz="0" w:space="0" w:color="auto"/>
            <w:left w:val="none" w:sz="0" w:space="0" w:color="auto"/>
            <w:bottom w:val="none" w:sz="0" w:space="0" w:color="auto"/>
            <w:right w:val="none" w:sz="0" w:space="0" w:color="auto"/>
          </w:divBdr>
        </w:div>
        <w:div w:id="2104452514">
          <w:marLeft w:val="0"/>
          <w:marRight w:val="0"/>
          <w:marTop w:val="0"/>
          <w:marBottom w:val="0"/>
          <w:divBdr>
            <w:top w:val="none" w:sz="0" w:space="0" w:color="auto"/>
            <w:left w:val="none" w:sz="0" w:space="0" w:color="auto"/>
            <w:bottom w:val="none" w:sz="0" w:space="0" w:color="auto"/>
            <w:right w:val="none" w:sz="0" w:space="0" w:color="auto"/>
          </w:divBdr>
        </w:div>
        <w:div w:id="682702679">
          <w:marLeft w:val="0"/>
          <w:marRight w:val="0"/>
          <w:marTop w:val="0"/>
          <w:marBottom w:val="0"/>
          <w:divBdr>
            <w:top w:val="none" w:sz="0" w:space="0" w:color="auto"/>
            <w:left w:val="none" w:sz="0" w:space="0" w:color="auto"/>
            <w:bottom w:val="none" w:sz="0" w:space="0" w:color="auto"/>
            <w:right w:val="none" w:sz="0" w:space="0" w:color="auto"/>
          </w:divBdr>
        </w:div>
        <w:div w:id="776678555">
          <w:marLeft w:val="0"/>
          <w:marRight w:val="0"/>
          <w:marTop w:val="0"/>
          <w:marBottom w:val="0"/>
          <w:divBdr>
            <w:top w:val="none" w:sz="0" w:space="0" w:color="auto"/>
            <w:left w:val="none" w:sz="0" w:space="0" w:color="auto"/>
            <w:bottom w:val="none" w:sz="0" w:space="0" w:color="auto"/>
            <w:right w:val="none" w:sz="0" w:space="0" w:color="auto"/>
          </w:divBdr>
        </w:div>
        <w:div w:id="1168524940">
          <w:marLeft w:val="0"/>
          <w:marRight w:val="0"/>
          <w:marTop w:val="0"/>
          <w:marBottom w:val="0"/>
          <w:divBdr>
            <w:top w:val="none" w:sz="0" w:space="0" w:color="auto"/>
            <w:left w:val="none" w:sz="0" w:space="0" w:color="auto"/>
            <w:bottom w:val="none" w:sz="0" w:space="0" w:color="auto"/>
            <w:right w:val="none" w:sz="0" w:space="0" w:color="auto"/>
          </w:divBdr>
        </w:div>
      </w:divsChild>
    </w:div>
    <w:div w:id="144780370">
      <w:bodyDiv w:val="1"/>
      <w:marLeft w:val="0"/>
      <w:marRight w:val="0"/>
      <w:marTop w:val="0"/>
      <w:marBottom w:val="0"/>
      <w:divBdr>
        <w:top w:val="none" w:sz="0" w:space="0" w:color="auto"/>
        <w:left w:val="none" w:sz="0" w:space="0" w:color="auto"/>
        <w:bottom w:val="none" w:sz="0" w:space="0" w:color="auto"/>
        <w:right w:val="none" w:sz="0" w:space="0" w:color="auto"/>
      </w:divBdr>
      <w:divsChild>
        <w:div w:id="822552035">
          <w:marLeft w:val="0"/>
          <w:marRight w:val="0"/>
          <w:marTop w:val="0"/>
          <w:marBottom w:val="0"/>
          <w:divBdr>
            <w:top w:val="none" w:sz="0" w:space="0" w:color="auto"/>
            <w:left w:val="none" w:sz="0" w:space="0" w:color="auto"/>
            <w:bottom w:val="none" w:sz="0" w:space="0" w:color="auto"/>
            <w:right w:val="none" w:sz="0" w:space="0" w:color="auto"/>
          </w:divBdr>
        </w:div>
        <w:div w:id="303395891">
          <w:marLeft w:val="0"/>
          <w:marRight w:val="0"/>
          <w:marTop w:val="0"/>
          <w:marBottom w:val="0"/>
          <w:divBdr>
            <w:top w:val="none" w:sz="0" w:space="0" w:color="auto"/>
            <w:left w:val="none" w:sz="0" w:space="0" w:color="auto"/>
            <w:bottom w:val="none" w:sz="0" w:space="0" w:color="auto"/>
            <w:right w:val="none" w:sz="0" w:space="0" w:color="auto"/>
          </w:divBdr>
        </w:div>
        <w:div w:id="2070033816">
          <w:marLeft w:val="0"/>
          <w:marRight w:val="0"/>
          <w:marTop w:val="0"/>
          <w:marBottom w:val="0"/>
          <w:divBdr>
            <w:top w:val="none" w:sz="0" w:space="0" w:color="auto"/>
            <w:left w:val="none" w:sz="0" w:space="0" w:color="auto"/>
            <w:bottom w:val="none" w:sz="0" w:space="0" w:color="auto"/>
            <w:right w:val="none" w:sz="0" w:space="0" w:color="auto"/>
          </w:divBdr>
        </w:div>
        <w:div w:id="238367266">
          <w:marLeft w:val="0"/>
          <w:marRight w:val="0"/>
          <w:marTop w:val="0"/>
          <w:marBottom w:val="0"/>
          <w:divBdr>
            <w:top w:val="none" w:sz="0" w:space="0" w:color="auto"/>
            <w:left w:val="none" w:sz="0" w:space="0" w:color="auto"/>
            <w:bottom w:val="none" w:sz="0" w:space="0" w:color="auto"/>
            <w:right w:val="none" w:sz="0" w:space="0" w:color="auto"/>
          </w:divBdr>
        </w:div>
        <w:div w:id="1706976976">
          <w:marLeft w:val="0"/>
          <w:marRight w:val="0"/>
          <w:marTop w:val="0"/>
          <w:marBottom w:val="0"/>
          <w:divBdr>
            <w:top w:val="none" w:sz="0" w:space="0" w:color="auto"/>
            <w:left w:val="none" w:sz="0" w:space="0" w:color="auto"/>
            <w:bottom w:val="none" w:sz="0" w:space="0" w:color="auto"/>
            <w:right w:val="none" w:sz="0" w:space="0" w:color="auto"/>
          </w:divBdr>
        </w:div>
        <w:div w:id="1802381180">
          <w:marLeft w:val="0"/>
          <w:marRight w:val="0"/>
          <w:marTop w:val="0"/>
          <w:marBottom w:val="0"/>
          <w:divBdr>
            <w:top w:val="none" w:sz="0" w:space="0" w:color="auto"/>
            <w:left w:val="none" w:sz="0" w:space="0" w:color="auto"/>
            <w:bottom w:val="none" w:sz="0" w:space="0" w:color="auto"/>
            <w:right w:val="none" w:sz="0" w:space="0" w:color="auto"/>
          </w:divBdr>
        </w:div>
        <w:div w:id="1591624344">
          <w:marLeft w:val="0"/>
          <w:marRight w:val="0"/>
          <w:marTop w:val="0"/>
          <w:marBottom w:val="0"/>
          <w:divBdr>
            <w:top w:val="none" w:sz="0" w:space="0" w:color="auto"/>
            <w:left w:val="none" w:sz="0" w:space="0" w:color="auto"/>
            <w:bottom w:val="none" w:sz="0" w:space="0" w:color="auto"/>
            <w:right w:val="none" w:sz="0" w:space="0" w:color="auto"/>
          </w:divBdr>
        </w:div>
        <w:div w:id="1733115411">
          <w:marLeft w:val="0"/>
          <w:marRight w:val="0"/>
          <w:marTop w:val="0"/>
          <w:marBottom w:val="0"/>
          <w:divBdr>
            <w:top w:val="none" w:sz="0" w:space="0" w:color="auto"/>
            <w:left w:val="none" w:sz="0" w:space="0" w:color="auto"/>
            <w:bottom w:val="none" w:sz="0" w:space="0" w:color="auto"/>
            <w:right w:val="none" w:sz="0" w:space="0" w:color="auto"/>
          </w:divBdr>
        </w:div>
        <w:div w:id="2097625711">
          <w:marLeft w:val="0"/>
          <w:marRight w:val="0"/>
          <w:marTop w:val="0"/>
          <w:marBottom w:val="0"/>
          <w:divBdr>
            <w:top w:val="none" w:sz="0" w:space="0" w:color="auto"/>
            <w:left w:val="none" w:sz="0" w:space="0" w:color="auto"/>
            <w:bottom w:val="none" w:sz="0" w:space="0" w:color="auto"/>
            <w:right w:val="none" w:sz="0" w:space="0" w:color="auto"/>
          </w:divBdr>
        </w:div>
        <w:div w:id="1249384506">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582256972">
          <w:marLeft w:val="0"/>
          <w:marRight w:val="0"/>
          <w:marTop w:val="0"/>
          <w:marBottom w:val="0"/>
          <w:divBdr>
            <w:top w:val="none" w:sz="0" w:space="0" w:color="auto"/>
            <w:left w:val="none" w:sz="0" w:space="0" w:color="auto"/>
            <w:bottom w:val="none" w:sz="0" w:space="0" w:color="auto"/>
            <w:right w:val="none" w:sz="0" w:space="0" w:color="auto"/>
          </w:divBdr>
        </w:div>
        <w:div w:id="924533665">
          <w:marLeft w:val="0"/>
          <w:marRight w:val="0"/>
          <w:marTop w:val="0"/>
          <w:marBottom w:val="0"/>
          <w:divBdr>
            <w:top w:val="none" w:sz="0" w:space="0" w:color="auto"/>
            <w:left w:val="none" w:sz="0" w:space="0" w:color="auto"/>
            <w:bottom w:val="none" w:sz="0" w:space="0" w:color="auto"/>
            <w:right w:val="none" w:sz="0" w:space="0" w:color="auto"/>
          </w:divBdr>
        </w:div>
        <w:div w:id="342240975">
          <w:marLeft w:val="0"/>
          <w:marRight w:val="0"/>
          <w:marTop w:val="0"/>
          <w:marBottom w:val="0"/>
          <w:divBdr>
            <w:top w:val="none" w:sz="0" w:space="0" w:color="auto"/>
            <w:left w:val="none" w:sz="0" w:space="0" w:color="auto"/>
            <w:bottom w:val="none" w:sz="0" w:space="0" w:color="auto"/>
            <w:right w:val="none" w:sz="0" w:space="0" w:color="auto"/>
          </w:divBdr>
        </w:div>
        <w:div w:id="1278098849">
          <w:marLeft w:val="0"/>
          <w:marRight w:val="0"/>
          <w:marTop w:val="0"/>
          <w:marBottom w:val="0"/>
          <w:divBdr>
            <w:top w:val="none" w:sz="0" w:space="0" w:color="auto"/>
            <w:left w:val="none" w:sz="0" w:space="0" w:color="auto"/>
            <w:bottom w:val="none" w:sz="0" w:space="0" w:color="auto"/>
            <w:right w:val="none" w:sz="0" w:space="0" w:color="auto"/>
          </w:divBdr>
        </w:div>
        <w:div w:id="1979534311">
          <w:marLeft w:val="0"/>
          <w:marRight w:val="0"/>
          <w:marTop w:val="0"/>
          <w:marBottom w:val="0"/>
          <w:divBdr>
            <w:top w:val="none" w:sz="0" w:space="0" w:color="auto"/>
            <w:left w:val="none" w:sz="0" w:space="0" w:color="auto"/>
            <w:bottom w:val="none" w:sz="0" w:space="0" w:color="auto"/>
            <w:right w:val="none" w:sz="0" w:space="0" w:color="auto"/>
          </w:divBdr>
        </w:div>
        <w:div w:id="1977300481">
          <w:marLeft w:val="0"/>
          <w:marRight w:val="0"/>
          <w:marTop w:val="0"/>
          <w:marBottom w:val="0"/>
          <w:divBdr>
            <w:top w:val="none" w:sz="0" w:space="0" w:color="auto"/>
            <w:left w:val="none" w:sz="0" w:space="0" w:color="auto"/>
            <w:bottom w:val="none" w:sz="0" w:space="0" w:color="auto"/>
            <w:right w:val="none" w:sz="0" w:space="0" w:color="auto"/>
          </w:divBdr>
        </w:div>
        <w:div w:id="1677460008">
          <w:marLeft w:val="0"/>
          <w:marRight w:val="0"/>
          <w:marTop w:val="0"/>
          <w:marBottom w:val="0"/>
          <w:divBdr>
            <w:top w:val="none" w:sz="0" w:space="0" w:color="auto"/>
            <w:left w:val="none" w:sz="0" w:space="0" w:color="auto"/>
            <w:bottom w:val="none" w:sz="0" w:space="0" w:color="auto"/>
            <w:right w:val="none" w:sz="0" w:space="0" w:color="auto"/>
          </w:divBdr>
        </w:div>
        <w:div w:id="1205095223">
          <w:marLeft w:val="0"/>
          <w:marRight w:val="0"/>
          <w:marTop w:val="0"/>
          <w:marBottom w:val="0"/>
          <w:divBdr>
            <w:top w:val="none" w:sz="0" w:space="0" w:color="auto"/>
            <w:left w:val="none" w:sz="0" w:space="0" w:color="auto"/>
            <w:bottom w:val="none" w:sz="0" w:space="0" w:color="auto"/>
            <w:right w:val="none" w:sz="0" w:space="0" w:color="auto"/>
          </w:divBdr>
        </w:div>
        <w:div w:id="362248582">
          <w:marLeft w:val="0"/>
          <w:marRight w:val="0"/>
          <w:marTop w:val="0"/>
          <w:marBottom w:val="0"/>
          <w:divBdr>
            <w:top w:val="none" w:sz="0" w:space="0" w:color="auto"/>
            <w:left w:val="none" w:sz="0" w:space="0" w:color="auto"/>
            <w:bottom w:val="none" w:sz="0" w:space="0" w:color="auto"/>
            <w:right w:val="none" w:sz="0" w:space="0" w:color="auto"/>
          </w:divBdr>
        </w:div>
        <w:div w:id="1065025688">
          <w:marLeft w:val="0"/>
          <w:marRight w:val="0"/>
          <w:marTop w:val="0"/>
          <w:marBottom w:val="0"/>
          <w:divBdr>
            <w:top w:val="none" w:sz="0" w:space="0" w:color="auto"/>
            <w:left w:val="none" w:sz="0" w:space="0" w:color="auto"/>
            <w:bottom w:val="none" w:sz="0" w:space="0" w:color="auto"/>
            <w:right w:val="none" w:sz="0" w:space="0" w:color="auto"/>
          </w:divBdr>
        </w:div>
        <w:div w:id="1313022919">
          <w:marLeft w:val="0"/>
          <w:marRight w:val="0"/>
          <w:marTop w:val="0"/>
          <w:marBottom w:val="0"/>
          <w:divBdr>
            <w:top w:val="none" w:sz="0" w:space="0" w:color="auto"/>
            <w:left w:val="none" w:sz="0" w:space="0" w:color="auto"/>
            <w:bottom w:val="none" w:sz="0" w:space="0" w:color="auto"/>
            <w:right w:val="none" w:sz="0" w:space="0" w:color="auto"/>
          </w:divBdr>
        </w:div>
        <w:div w:id="267932992">
          <w:marLeft w:val="0"/>
          <w:marRight w:val="0"/>
          <w:marTop w:val="0"/>
          <w:marBottom w:val="0"/>
          <w:divBdr>
            <w:top w:val="none" w:sz="0" w:space="0" w:color="auto"/>
            <w:left w:val="none" w:sz="0" w:space="0" w:color="auto"/>
            <w:bottom w:val="none" w:sz="0" w:space="0" w:color="auto"/>
            <w:right w:val="none" w:sz="0" w:space="0" w:color="auto"/>
          </w:divBdr>
        </w:div>
        <w:div w:id="224031207">
          <w:marLeft w:val="0"/>
          <w:marRight w:val="0"/>
          <w:marTop w:val="0"/>
          <w:marBottom w:val="0"/>
          <w:divBdr>
            <w:top w:val="none" w:sz="0" w:space="0" w:color="auto"/>
            <w:left w:val="none" w:sz="0" w:space="0" w:color="auto"/>
            <w:bottom w:val="none" w:sz="0" w:space="0" w:color="auto"/>
            <w:right w:val="none" w:sz="0" w:space="0" w:color="auto"/>
          </w:divBdr>
        </w:div>
        <w:div w:id="1374649693">
          <w:marLeft w:val="0"/>
          <w:marRight w:val="0"/>
          <w:marTop w:val="0"/>
          <w:marBottom w:val="0"/>
          <w:divBdr>
            <w:top w:val="none" w:sz="0" w:space="0" w:color="auto"/>
            <w:left w:val="none" w:sz="0" w:space="0" w:color="auto"/>
            <w:bottom w:val="none" w:sz="0" w:space="0" w:color="auto"/>
            <w:right w:val="none" w:sz="0" w:space="0" w:color="auto"/>
          </w:divBdr>
        </w:div>
        <w:div w:id="116267306">
          <w:marLeft w:val="0"/>
          <w:marRight w:val="0"/>
          <w:marTop w:val="0"/>
          <w:marBottom w:val="0"/>
          <w:divBdr>
            <w:top w:val="none" w:sz="0" w:space="0" w:color="auto"/>
            <w:left w:val="none" w:sz="0" w:space="0" w:color="auto"/>
            <w:bottom w:val="none" w:sz="0" w:space="0" w:color="auto"/>
            <w:right w:val="none" w:sz="0" w:space="0" w:color="auto"/>
          </w:divBdr>
        </w:div>
        <w:div w:id="1829855786">
          <w:marLeft w:val="0"/>
          <w:marRight w:val="0"/>
          <w:marTop w:val="0"/>
          <w:marBottom w:val="0"/>
          <w:divBdr>
            <w:top w:val="none" w:sz="0" w:space="0" w:color="auto"/>
            <w:left w:val="none" w:sz="0" w:space="0" w:color="auto"/>
            <w:bottom w:val="none" w:sz="0" w:space="0" w:color="auto"/>
            <w:right w:val="none" w:sz="0" w:space="0" w:color="auto"/>
          </w:divBdr>
        </w:div>
        <w:div w:id="127430822">
          <w:marLeft w:val="0"/>
          <w:marRight w:val="0"/>
          <w:marTop w:val="0"/>
          <w:marBottom w:val="0"/>
          <w:divBdr>
            <w:top w:val="none" w:sz="0" w:space="0" w:color="auto"/>
            <w:left w:val="none" w:sz="0" w:space="0" w:color="auto"/>
            <w:bottom w:val="none" w:sz="0" w:space="0" w:color="auto"/>
            <w:right w:val="none" w:sz="0" w:space="0" w:color="auto"/>
          </w:divBdr>
        </w:div>
        <w:div w:id="875117359">
          <w:marLeft w:val="0"/>
          <w:marRight w:val="0"/>
          <w:marTop w:val="0"/>
          <w:marBottom w:val="0"/>
          <w:divBdr>
            <w:top w:val="none" w:sz="0" w:space="0" w:color="auto"/>
            <w:left w:val="none" w:sz="0" w:space="0" w:color="auto"/>
            <w:bottom w:val="none" w:sz="0" w:space="0" w:color="auto"/>
            <w:right w:val="none" w:sz="0" w:space="0" w:color="auto"/>
          </w:divBdr>
        </w:div>
      </w:divsChild>
    </w:div>
    <w:div w:id="222371082">
      <w:bodyDiv w:val="1"/>
      <w:marLeft w:val="0"/>
      <w:marRight w:val="0"/>
      <w:marTop w:val="0"/>
      <w:marBottom w:val="0"/>
      <w:divBdr>
        <w:top w:val="none" w:sz="0" w:space="0" w:color="auto"/>
        <w:left w:val="none" w:sz="0" w:space="0" w:color="auto"/>
        <w:bottom w:val="none" w:sz="0" w:space="0" w:color="auto"/>
        <w:right w:val="none" w:sz="0" w:space="0" w:color="auto"/>
      </w:divBdr>
      <w:divsChild>
        <w:div w:id="184514499">
          <w:marLeft w:val="0"/>
          <w:marRight w:val="0"/>
          <w:marTop w:val="0"/>
          <w:marBottom w:val="0"/>
          <w:divBdr>
            <w:top w:val="none" w:sz="0" w:space="0" w:color="auto"/>
            <w:left w:val="none" w:sz="0" w:space="0" w:color="auto"/>
            <w:bottom w:val="none" w:sz="0" w:space="0" w:color="auto"/>
            <w:right w:val="none" w:sz="0" w:space="0" w:color="auto"/>
          </w:divBdr>
        </w:div>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 w:id="423765300">
      <w:bodyDiv w:val="1"/>
      <w:marLeft w:val="0"/>
      <w:marRight w:val="0"/>
      <w:marTop w:val="0"/>
      <w:marBottom w:val="0"/>
      <w:divBdr>
        <w:top w:val="none" w:sz="0" w:space="0" w:color="auto"/>
        <w:left w:val="none" w:sz="0" w:space="0" w:color="auto"/>
        <w:bottom w:val="none" w:sz="0" w:space="0" w:color="auto"/>
        <w:right w:val="none" w:sz="0" w:space="0" w:color="auto"/>
      </w:divBdr>
    </w:div>
    <w:div w:id="475076617">
      <w:bodyDiv w:val="1"/>
      <w:marLeft w:val="0"/>
      <w:marRight w:val="0"/>
      <w:marTop w:val="0"/>
      <w:marBottom w:val="0"/>
      <w:divBdr>
        <w:top w:val="none" w:sz="0" w:space="0" w:color="auto"/>
        <w:left w:val="none" w:sz="0" w:space="0" w:color="auto"/>
        <w:bottom w:val="none" w:sz="0" w:space="0" w:color="auto"/>
        <w:right w:val="none" w:sz="0" w:space="0" w:color="auto"/>
      </w:divBdr>
      <w:divsChild>
        <w:div w:id="130250076">
          <w:marLeft w:val="0"/>
          <w:marRight w:val="0"/>
          <w:marTop w:val="0"/>
          <w:marBottom w:val="0"/>
          <w:divBdr>
            <w:top w:val="none" w:sz="0" w:space="0" w:color="auto"/>
            <w:left w:val="none" w:sz="0" w:space="0" w:color="auto"/>
            <w:bottom w:val="none" w:sz="0" w:space="0" w:color="auto"/>
            <w:right w:val="none" w:sz="0" w:space="0" w:color="auto"/>
          </w:divBdr>
        </w:div>
        <w:div w:id="102844472">
          <w:marLeft w:val="0"/>
          <w:marRight w:val="0"/>
          <w:marTop w:val="0"/>
          <w:marBottom w:val="0"/>
          <w:divBdr>
            <w:top w:val="none" w:sz="0" w:space="0" w:color="auto"/>
            <w:left w:val="none" w:sz="0" w:space="0" w:color="auto"/>
            <w:bottom w:val="none" w:sz="0" w:space="0" w:color="auto"/>
            <w:right w:val="none" w:sz="0" w:space="0" w:color="auto"/>
          </w:divBdr>
        </w:div>
        <w:div w:id="628321272">
          <w:marLeft w:val="0"/>
          <w:marRight w:val="0"/>
          <w:marTop w:val="0"/>
          <w:marBottom w:val="0"/>
          <w:divBdr>
            <w:top w:val="none" w:sz="0" w:space="0" w:color="auto"/>
            <w:left w:val="none" w:sz="0" w:space="0" w:color="auto"/>
            <w:bottom w:val="none" w:sz="0" w:space="0" w:color="auto"/>
            <w:right w:val="none" w:sz="0" w:space="0" w:color="auto"/>
          </w:divBdr>
        </w:div>
        <w:div w:id="546911894">
          <w:marLeft w:val="0"/>
          <w:marRight w:val="0"/>
          <w:marTop w:val="0"/>
          <w:marBottom w:val="0"/>
          <w:divBdr>
            <w:top w:val="none" w:sz="0" w:space="0" w:color="auto"/>
            <w:left w:val="none" w:sz="0" w:space="0" w:color="auto"/>
            <w:bottom w:val="none" w:sz="0" w:space="0" w:color="auto"/>
            <w:right w:val="none" w:sz="0" w:space="0" w:color="auto"/>
          </w:divBdr>
        </w:div>
        <w:div w:id="1067069763">
          <w:marLeft w:val="0"/>
          <w:marRight w:val="0"/>
          <w:marTop w:val="0"/>
          <w:marBottom w:val="0"/>
          <w:divBdr>
            <w:top w:val="none" w:sz="0" w:space="0" w:color="auto"/>
            <w:left w:val="none" w:sz="0" w:space="0" w:color="auto"/>
            <w:bottom w:val="none" w:sz="0" w:space="0" w:color="auto"/>
            <w:right w:val="none" w:sz="0" w:space="0" w:color="auto"/>
          </w:divBdr>
        </w:div>
        <w:div w:id="1715539622">
          <w:marLeft w:val="0"/>
          <w:marRight w:val="0"/>
          <w:marTop w:val="0"/>
          <w:marBottom w:val="0"/>
          <w:divBdr>
            <w:top w:val="none" w:sz="0" w:space="0" w:color="auto"/>
            <w:left w:val="none" w:sz="0" w:space="0" w:color="auto"/>
            <w:bottom w:val="none" w:sz="0" w:space="0" w:color="auto"/>
            <w:right w:val="none" w:sz="0" w:space="0" w:color="auto"/>
          </w:divBdr>
        </w:div>
        <w:div w:id="198713772">
          <w:marLeft w:val="0"/>
          <w:marRight w:val="0"/>
          <w:marTop w:val="0"/>
          <w:marBottom w:val="0"/>
          <w:divBdr>
            <w:top w:val="none" w:sz="0" w:space="0" w:color="auto"/>
            <w:left w:val="none" w:sz="0" w:space="0" w:color="auto"/>
            <w:bottom w:val="none" w:sz="0" w:space="0" w:color="auto"/>
            <w:right w:val="none" w:sz="0" w:space="0" w:color="auto"/>
          </w:divBdr>
        </w:div>
        <w:div w:id="1113550610">
          <w:marLeft w:val="0"/>
          <w:marRight w:val="0"/>
          <w:marTop w:val="0"/>
          <w:marBottom w:val="0"/>
          <w:divBdr>
            <w:top w:val="none" w:sz="0" w:space="0" w:color="auto"/>
            <w:left w:val="none" w:sz="0" w:space="0" w:color="auto"/>
            <w:bottom w:val="none" w:sz="0" w:space="0" w:color="auto"/>
            <w:right w:val="none" w:sz="0" w:space="0" w:color="auto"/>
          </w:divBdr>
        </w:div>
        <w:div w:id="924218014">
          <w:marLeft w:val="0"/>
          <w:marRight w:val="0"/>
          <w:marTop w:val="0"/>
          <w:marBottom w:val="0"/>
          <w:divBdr>
            <w:top w:val="none" w:sz="0" w:space="0" w:color="auto"/>
            <w:left w:val="none" w:sz="0" w:space="0" w:color="auto"/>
            <w:bottom w:val="none" w:sz="0" w:space="0" w:color="auto"/>
            <w:right w:val="none" w:sz="0" w:space="0" w:color="auto"/>
          </w:divBdr>
        </w:div>
        <w:div w:id="1158958321">
          <w:marLeft w:val="0"/>
          <w:marRight w:val="0"/>
          <w:marTop w:val="0"/>
          <w:marBottom w:val="0"/>
          <w:divBdr>
            <w:top w:val="none" w:sz="0" w:space="0" w:color="auto"/>
            <w:left w:val="none" w:sz="0" w:space="0" w:color="auto"/>
            <w:bottom w:val="none" w:sz="0" w:space="0" w:color="auto"/>
            <w:right w:val="none" w:sz="0" w:space="0" w:color="auto"/>
          </w:divBdr>
        </w:div>
        <w:div w:id="1389691711">
          <w:marLeft w:val="0"/>
          <w:marRight w:val="0"/>
          <w:marTop w:val="0"/>
          <w:marBottom w:val="0"/>
          <w:divBdr>
            <w:top w:val="none" w:sz="0" w:space="0" w:color="auto"/>
            <w:left w:val="none" w:sz="0" w:space="0" w:color="auto"/>
            <w:bottom w:val="none" w:sz="0" w:space="0" w:color="auto"/>
            <w:right w:val="none" w:sz="0" w:space="0" w:color="auto"/>
          </w:divBdr>
        </w:div>
      </w:divsChild>
    </w:div>
    <w:div w:id="603658091">
      <w:bodyDiv w:val="1"/>
      <w:marLeft w:val="0"/>
      <w:marRight w:val="0"/>
      <w:marTop w:val="0"/>
      <w:marBottom w:val="0"/>
      <w:divBdr>
        <w:top w:val="none" w:sz="0" w:space="0" w:color="auto"/>
        <w:left w:val="none" w:sz="0" w:space="0" w:color="auto"/>
        <w:bottom w:val="none" w:sz="0" w:space="0" w:color="auto"/>
        <w:right w:val="none" w:sz="0" w:space="0" w:color="auto"/>
      </w:divBdr>
      <w:divsChild>
        <w:div w:id="758252909">
          <w:marLeft w:val="0"/>
          <w:marRight w:val="0"/>
          <w:marTop w:val="0"/>
          <w:marBottom w:val="0"/>
          <w:divBdr>
            <w:top w:val="none" w:sz="0" w:space="0" w:color="auto"/>
            <w:left w:val="none" w:sz="0" w:space="0" w:color="auto"/>
            <w:bottom w:val="none" w:sz="0" w:space="0" w:color="auto"/>
            <w:right w:val="none" w:sz="0" w:space="0" w:color="auto"/>
          </w:divBdr>
          <w:divsChild>
            <w:div w:id="1284505888">
              <w:marLeft w:val="0"/>
              <w:marRight w:val="0"/>
              <w:marTop w:val="0"/>
              <w:marBottom w:val="0"/>
              <w:divBdr>
                <w:top w:val="none" w:sz="0" w:space="0" w:color="auto"/>
                <w:left w:val="none" w:sz="0" w:space="0" w:color="auto"/>
                <w:bottom w:val="none" w:sz="0" w:space="0" w:color="auto"/>
                <w:right w:val="none" w:sz="0" w:space="0" w:color="auto"/>
              </w:divBdr>
              <w:divsChild>
                <w:div w:id="1314867294">
                  <w:marLeft w:val="0"/>
                  <w:marRight w:val="0"/>
                  <w:marTop w:val="0"/>
                  <w:marBottom w:val="0"/>
                  <w:divBdr>
                    <w:top w:val="none" w:sz="0" w:space="0" w:color="auto"/>
                    <w:left w:val="none" w:sz="0" w:space="0" w:color="auto"/>
                    <w:bottom w:val="none" w:sz="0" w:space="0" w:color="auto"/>
                    <w:right w:val="none" w:sz="0" w:space="0" w:color="auto"/>
                  </w:divBdr>
                  <w:divsChild>
                    <w:div w:id="10324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93223">
      <w:bodyDiv w:val="1"/>
      <w:marLeft w:val="0"/>
      <w:marRight w:val="0"/>
      <w:marTop w:val="0"/>
      <w:marBottom w:val="0"/>
      <w:divBdr>
        <w:top w:val="none" w:sz="0" w:space="0" w:color="auto"/>
        <w:left w:val="none" w:sz="0" w:space="0" w:color="auto"/>
        <w:bottom w:val="none" w:sz="0" w:space="0" w:color="auto"/>
        <w:right w:val="none" w:sz="0" w:space="0" w:color="auto"/>
      </w:divBdr>
      <w:divsChild>
        <w:div w:id="1488857102">
          <w:marLeft w:val="0"/>
          <w:marRight w:val="0"/>
          <w:marTop w:val="0"/>
          <w:marBottom w:val="0"/>
          <w:divBdr>
            <w:top w:val="none" w:sz="0" w:space="0" w:color="auto"/>
            <w:left w:val="none" w:sz="0" w:space="0" w:color="auto"/>
            <w:bottom w:val="none" w:sz="0" w:space="0" w:color="auto"/>
            <w:right w:val="none" w:sz="0" w:space="0" w:color="auto"/>
          </w:divBdr>
          <w:divsChild>
            <w:div w:id="933249828">
              <w:marLeft w:val="0"/>
              <w:marRight w:val="0"/>
              <w:marTop w:val="0"/>
              <w:marBottom w:val="0"/>
              <w:divBdr>
                <w:top w:val="none" w:sz="0" w:space="0" w:color="auto"/>
                <w:left w:val="none" w:sz="0" w:space="0" w:color="auto"/>
                <w:bottom w:val="none" w:sz="0" w:space="0" w:color="auto"/>
                <w:right w:val="none" w:sz="0" w:space="0" w:color="auto"/>
              </w:divBdr>
              <w:divsChild>
                <w:div w:id="1114053852">
                  <w:marLeft w:val="0"/>
                  <w:marRight w:val="0"/>
                  <w:marTop w:val="0"/>
                  <w:marBottom w:val="0"/>
                  <w:divBdr>
                    <w:top w:val="none" w:sz="0" w:space="0" w:color="auto"/>
                    <w:left w:val="none" w:sz="0" w:space="0" w:color="auto"/>
                    <w:bottom w:val="none" w:sz="0" w:space="0" w:color="auto"/>
                    <w:right w:val="none" w:sz="0" w:space="0" w:color="auto"/>
                  </w:divBdr>
                  <w:divsChild>
                    <w:div w:id="5709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2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09">
          <w:marLeft w:val="0"/>
          <w:marRight w:val="0"/>
          <w:marTop w:val="0"/>
          <w:marBottom w:val="0"/>
          <w:divBdr>
            <w:top w:val="none" w:sz="0" w:space="0" w:color="auto"/>
            <w:left w:val="none" w:sz="0" w:space="0" w:color="auto"/>
            <w:bottom w:val="none" w:sz="0" w:space="0" w:color="auto"/>
            <w:right w:val="none" w:sz="0" w:space="0" w:color="auto"/>
          </w:divBdr>
        </w:div>
        <w:div w:id="638875162">
          <w:marLeft w:val="0"/>
          <w:marRight w:val="0"/>
          <w:marTop w:val="0"/>
          <w:marBottom w:val="0"/>
          <w:divBdr>
            <w:top w:val="none" w:sz="0" w:space="0" w:color="auto"/>
            <w:left w:val="none" w:sz="0" w:space="0" w:color="auto"/>
            <w:bottom w:val="none" w:sz="0" w:space="0" w:color="auto"/>
            <w:right w:val="none" w:sz="0" w:space="0" w:color="auto"/>
          </w:divBdr>
        </w:div>
        <w:div w:id="1666863406">
          <w:marLeft w:val="0"/>
          <w:marRight w:val="0"/>
          <w:marTop w:val="0"/>
          <w:marBottom w:val="0"/>
          <w:divBdr>
            <w:top w:val="none" w:sz="0" w:space="0" w:color="auto"/>
            <w:left w:val="none" w:sz="0" w:space="0" w:color="auto"/>
            <w:bottom w:val="none" w:sz="0" w:space="0" w:color="auto"/>
            <w:right w:val="none" w:sz="0" w:space="0" w:color="auto"/>
          </w:divBdr>
        </w:div>
        <w:div w:id="1639411459">
          <w:marLeft w:val="0"/>
          <w:marRight w:val="0"/>
          <w:marTop w:val="0"/>
          <w:marBottom w:val="0"/>
          <w:divBdr>
            <w:top w:val="none" w:sz="0" w:space="0" w:color="auto"/>
            <w:left w:val="none" w:sz="0" w:space="0" w:color="auto"/>
            <w:bottom w:val="none" w:sz="0" w:space="0" w:color="auto"/>
            <w:right w:val="none" w:sz="0" w:space="0" w:color="auto"/>
          </w:divBdr>
        </w:div>
        <w:div w:id="1913734916">
          <w:marLeft w:val="0"/>
          <w:marRight w:val="0"/>
          <w:marTop w:val="0"/>
          <w:marBottom w:val="0"/>
          <w:divBdr>
            <w:top w:val="none" w:sz="0" w:space="0" w:color="auto"/>
            <w:left w:val="none" w:sz="0" w:space="0" w:color="auto"/>
            <w:bottom w:val="none" w:sz="0" w:space="0" w:color="auto"/>
            <w:right w:val="none" w:sz="0" w:space="0" w:color="auto"/>
          </w:divBdr>
        </w:div>
        <w:div w:id="2029792833">
          <w:marLeft w:val="0"/>
          <w:marRight w:val="0"/>
          <w:marTop w:val="0"/>
          <w:marBottom w:val="0"/>
          <w:divBdr>
            <w:top w:val="none" w:sz="0" w:space="0" w:color="auto"/>
            <w:left w:val="none" w:sz="0" w:space="0" w:color="auto"/>
            <w:bottom w:val="none" w:sz="0" w:space="0" w:color="auto"/>
            <w:right w:val="none" w:sz="0" w:space="0" w:color="auto"/>
          </w:divBdr>
        </w:div>
        <w:div w:id="114104566">
          <w:marLeft w:val="0"/>
          <w:marRight w:val="0"/>
          <w:marTop w:val="0"/>
          <w:marBottom w:val="0"/>
          <w:divBdr>
            <w:top w:val="none" w:sz="0" w:space="0" w:color="auto"/>
            <w:left w:val="none" w:sz="0" w:space="0" w:color="auto"/>
            <w:bottom w:val="none" w:sz="0" w:space="0" w:color="auto"/>
            <w:right w:val="none" w:sz="0" w:space="0" w:color="auto"/>
          </w:divBdr>
        </w:div>
        <w:div w:id="482161330">
          <w:marLeft w:val="0"/>
          <w:marRight w:val="0"/>
          <w:marTop w:val="0"/>
          <w:marBottom w:val="0"/>
          <w:divBdr>
            <w:top w:val="none" w:sz="0" w:space="0" w:color="auto"/>
            <w:left w:val="none" w:sz="0" w:space="0" w:color="auto"/>
            <w:bottom w:val="none" w:sz="0" w:space="0" w:color="auto"/>
            <w:right w:val="none" w:sz="0" w:space="0" w:color="auto"/>
          </w:divBdr>
        </w:div>
        <w:div w:id="2102871845">
          <w:marLeft w:val="0"/>
          <w:marRight w:val="0"/>
          <w:marTop w:val="0"/>
          <w:marBottom w:val="0"/>
          <w:divBdr>
            <w:top w:val="none" w:sz="0" w:space="0" w:color="auto"/>
            <w:left w:val="none" w:sz="0" w:space="0" w:color="auto"/>
            <w:bottom w:val="none" w:sz="0" w:space="0" w:color="auto"/>
            <w:right w:val="none" w:sz="0" w:space="0" w:color="auto"/>
          </w:divBdr>
        </w:div>
        <w:div w:id="55402753">
          <w:marLeft w:val="0"/>
          <w:marRight w:val="0"/>
          <w:marTop w:val="0"/>
          <w:marBottom w:val="0"/>
          <w:divBdr>
            <w:top w:val="none" w:sz="0" w:space="0" w:color="auto"/>
            <w:left w:val="none" w:sz="0" w:space="0" w:color="auto"/>
            <w:bottom w:val="none" w:sz="0" w:space="0" w:color="auto"/>
            <w:right w:val="none" w:sz="0" w:space="0" w:color="auto"/>
          </w:divBdr>
        </w:div>
        <w:div w:id="382947412">
          <w:marLeft w:val="0"/>
          <w:marRight w:val="0"/>
          <w:marTop w:val="0"/>
          <w:marBottom w:val="0"/>
          <w:divBdr>
            <w:top w:val="none" w:sz="0" w:space="0" w:color="auto"/>
            <w:left w:val="none" w:sz="0" w:space="0" w:color="auto"/>
            <w:bottom w:val="none" w:sz="0" w:space="0" w:color="auto"/>
            <w:right w:val="none" w:sz="0" w:space="0" w:color="auto"/>
          </w:divBdr>
        </w:div>
        <w:div w:id="1164397574">
          <w:marLeft w:val="0"/>
          <w:marRight w:val="0"/>
          <w:marTop w:val="0"/>
          <w:marBottom w:val="0"/>
          <w:divBdr>
            <w:top w:val="none" w:sz="0" w:space="0" w:color="auto"/>
            <w:left w:val="none" w:sz="0" w:space="0" w:color="auto"/>
            <w:bottom w:val="none" w:sz="0" w:space="0" w:color="auto"/>
            <w:right w:val="none" w:sz="0" w:space="0" w:color="auto"/>
          </w:divBdr>
        </w:div>
        <w:div w:id="249699836">
          <w:marLeft w:val="0"/>
          <w:marRight w:val="0"/>
          <w:marTop w:val="0"/>
          <w:marBottom w:val="0"/>
          <w:divBdr>
            <w:top w:val="none" w:sz="0" w:space="0" w:color="auto"/>
            <w:left w:val="none" w:sz="0" w:space="0" w:color="auto"/>
            <w:bottom w:val="none" w:sz="0" w:space="0" w:color="auto"/>
            <w:right w:val="none" w:sz="0" w:space="0" w:color="auto"/>
          </w:divBdr>
        </w:div>
        <w:div w:id="1352800734">
          <w:marLeft w:val="0"/>
          <w:marRight w:val="0"/>
          <w:marTop w:val="0"/>
          <w:marBottom w:val="0"/>
          <w:divBdr>
            <w:top w:val="none" w:sz="0" w:space="0" w:color="auto"/>
            <w:left w:val="none" w:sz="0" w:space="0" w:color="auto"/>
            <w:bottom w:val="none" w:sz="0" w:space="0" w:color="auto"/>
            <w:right w:val="none" w:sz="0" w:space="0" w:color="auto"/>
          </w:divBdr>
        </w:div>
        <w:div w:id="1678730816">
          <w:marLeft w:val="0"/>
          <w:marRight w:val="0"/>
          <w:marTop w:val="0"/>
          <w:marBottom w:val="0"/>
          <w:divBdr>
            <w:top w:val="none" w:sz="0" w:space="0" w:color="auto"/>
            <w:left w:val="none" w:sz="0" w:space="0" w:color="auto"/>
            <w:bottom w:val="none" w:sz="0" w:space="0" w:color="auto"/>
            <w:right w:val="none" w:sz="0" w:space="0" w:color="auto"/>
          </w:divBdr>
        </w:div>
        <w:div w:id="1220095802">
          <w:marLeft w:val="0"/>
          <w:marRight w:val="0"/>
          <w:marTop w:val="0"/>
          <w:marBottom w:val="0"/>
          <w:divBdr>
            <w:top w:val="none" w:sz="0" w:space="0" w:color="auto"/>
            <w:left w:val="none" w:sz="0" w:space="0" w:color="auto"/>
            <w:bottom w:val="none" w:sz="0" w:space="0" w:color="auto"/>
            <w:right w:val="none" w:sz="0" w:space="0" w:color="auto"/>
          </w:divBdr>
        </w:div>
        <w:div w:id="1723753613">
          <w:marLeft w:val="0"/>
          <w:marRight w:val="0"/>
          <w:marTop w:val="0"/>
          <w:marBottom w:val="0"/>
          <w:divBdr>
            <w:top w:val="none" w:sz="0" w:space="0" w:color="auto"/>
            <w:left w:val="none" w:sz="0" w:space="0" w:color="auto"/>
            <w:bottom w:val="none" w:sz="0" w:space="0" w:color="auto"/>
            <w:right w:val="none" w:sz="0" w:space="0" w:color="auto"/>
          </w:divBdr>
        </w:div>
        <w:div w:id="324627209">
          <w:marLeft w:val="0"/>
          <w:marRight w:val="0"/>
          <w:marTop w:val="0"/>
          <w:marBottom w:val="0"/>
          <w:divBdr>
            <w:top w:val="none" w:sz="0" w:space="0" w:color="auto"/>
            <w:left w:val="none" w:sz="0" w:space="0" w:color="auto"/>
            <w:bottom w:val="none" w:sz="0" w:space="0" w:color="auto"/>
            <w:right w:val="none" w:sz="0" w:space="0" w:color="auto"/>
          </w:divBdr>
        </w:div>
        <w:div w:id="1423867195">
          <w:marLeft w:val="0"/>
          <w:marRight w:val="0"/>
          <w:marTop w:val="0"/>
          <w:marBottom w:val="0"/>
          <w:divBdr>
            <w:top w:val="none" w:sz="0" w:space="0" w:color="auto"/>
            <w:left w:val="none" w:sz="0" w:space="0" w:color="auto"/>
            <w:bottom w:val="none" w:sz="0" w:space="0" w:color="auto"/>
            <w:right w:val="none" w:sz="0" w:space="0" w:color="auto"/>
          </w:divBdr>
        </w:div>
        <w:div w:id="1756825012">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2076315857">
          <w:marLeft w:val="0"/>
          <w:marRight w:val="0"/>
          <w:marTop w:val="0"/>
          <w:marBottom w:val="0"/>
          <w:divBdr>
            <w:top w:val="none" w:sz="0" w:space="0" w:color="auto"/>
            <w:left w:val="none" w:sz="0" w:space="0" w:color="auto"/>
            <w:bottom w:val="none" w:sz="0" w:space="0" w:color="auto"/>
            <w:right w:val="none" w:sz="0" w:space="0" w:color="auto"/>
          </w:divBdr>
        </w:div>
        <w:div w:id="1021933020">
          <w:marLeft w:val="0"/>
          <w:marRight w:val="0"/>
          <w:marTop w:val="0"/>
          <w:marBottom w:val="0"/>
          <w:divBdr>
            <w:top w:val="none" w:sz="0" w:space="0" w:color="auto"/>
            <w:left w:val="none" w:sz="0" w:space="0" w:color="auto"/>
            <w:bottom w:val="none" w:sz="0" w:space="0" w:color="auto"/>
            <w:right w:val="none" w:sz="0" w:space="0" w:color="auto"/>
          </w:divBdr>
        </w:div>
        <w:div w:id="545988400">
          <w:marLeft w:val="0"/>
          <w:marRight w:val="0"/>
          <w:marTop w:val="0"/>
          <w:marBottom w:val="0"/>
          <w:divBdr>
            <w:top w:val="none" w:sz="0" w:space="0" w:color="auto"/>
            <w:left w:val="none" w:sz="0" w:space="0" w:color="auto"/>
            <w:bottom w:val="none" w:sz="0" w:space="0" w:color="auto"/>
            <w:right w:val="none" w:sz="0" w:space="0" w:color="auto"/>
          </w:divBdr>
        </w:div>
        <w:div w:id="2025394864">
          <w:marLeft w:val="0"/>
          <w:marRight w:val="0"/>
          <w:marTop w:val="0"/>
          <w:marBottom w:val="0"/>
          <w:divBdr>
            <w:top w:val="none" w:sz="0" w:space="0" w:color="auto"/>
            <w:left w:val="none" w:sz="0" w:space="0" w:color="auto"/>
            <w:bottom w:val="none" w:sz="0" w:space="0" w:color="auto"/>
            <w:right w:val="none" w:sz="0" w:space="0" w:color="auto"/>
          </w:divBdr>
        </w:div>
        <w:div w:id="2140759474">
          <w:marLeft w:val="0"/>
          <w:marRight w:val="0"/>
          <w:marTop w:val="0"/>
          <w:marBottom w:val="0"/>
          <w:divBdr>
            <w:top w:val="none" w:sz="0" w:space="0" w:color="auto"/>
            <w:left w:val="none" w:sz="0" w:space="0" w:color="auto"/>
            <w:bottom w:val="none" w:sz="0" w:space="0" w:color="auto"/>
            <w:right w:val="none" w:sz="0" w:space="0" w:color="auto"/>
          </w:divBdr>
        </w:div>
        <w:div w:id="118500949">
          <w:marLeft w:val="0"/>
          <w:marRight w:val="0"/>
          <w:marTop w:val="0"/>
          <w:marBottom w:val="0"/>
          <w:divBdr>
            <w:top w:val="none" w:sz="0" w:space="0" w:color="auto"/>
            <w:left w:val="none" w:sz="0" w:space="0" w:color="auto"/>
            <w:bottom w:val="none" w:sz="0" w:space="0" w:color="auto"/>
            <w:right w:val="none" w:sz="0" w:space="0" w:color="auto"/>
          </w:divBdr>
        </w:div>
        <w:div w:id="2047296618">
          <w:marLeft w:val="0"/>
          <w:marRight w:val="0"/>
          <w:marTop w:val="0"/>
          <w:marBottom w:val="0"/>
          <w:divBdr>
            <w:top w:val="none" w:sz="0" w:space="0" w:color="auto"/>
            <w:left w:val="none" w:sz="0" w:space="0" w:color="auto"/>
            <w:bottom w:val="none" w:sz="0" w:space="0" w:color="auto"/>
            <w:right w:val="none" w:sz="0" w:space="0" w:color="auto"/>
          </w:divBdr>
        </w:div>
        <w:div w:id="794635295">
          <w:marLeft w:val="0"/>
          <w:marRight w:val="0"/>
          <w:marTop w:val="0"/>
          <w:marBottom w:val="0"/>
          <w:divBdr>
            <w:top w:val="none" w:sz="0" w:space="0" w:color="auto"/>
            <w:left w:val="none" w:sz="0" w:space="0" w:color="auto"/>
            <w:bottom w:val="none" w:sz="0" w:space="0" w:color="auto"/>
            <w:right w:val="none" w:sz="0" w:space="0" w:color="auto"/>
          </w:divBdr>
        </w:div>
      </w:divsChild>
    </w:div>
    <w:div w:id="682899735">
      <w:bodyDiv w:val="1"/>
      <w:marLeft w:val="0"/>
      <w:marRight w:val="0"/>
      <w:marTop w:val="0"/>
      <w:marBottom w:val="0"/>
      <w:divBdr>
        <w:top w:val="none" w:sz="0" w:space="0" w:color="auto"/>
        <w:left w:val="none" w:sz="0" w:space="0" w:color="auto"/>
        <w:bottom w:val="none" w:sz="0" w:space="0" w:color="auto"/>
        <w:right w:val="none" w:sz="0" w:space="0" w:color="auto"/>
      </w:divBdr>
      <w:divsChild>
        <w:div w:id="732196965">
          <w:marLeft w:val="0"/>
          <w:marRight w:val="0"/>
          <w:marTop w:val="0"/>
          <w:marBottom w:val="0"/>
          <w:divBdr>
            <w:top w:val="none" w:sz="0" w:space="0" w:color="auto"/>
            <w:left w:val="none" w:sz="0" w:space="0" w:color="auto"/>
            <w:bottom w:val="none" w:sz="0" w:space="0" w:color="auto"/>
            <w:right w:val="none" w:sz="0" w:space="0" w:color="auto"/>
          </w:divBdr>
        </w:div>
        <w:div w:id="191189494">
          <w:marLeft w:val="0"/>
          <w:marRight w:val="0"/>
          <w:marTop w:val="0"/>
          <w:marBottom w:val="0"/>
          <w:divBdr>
            <w:top w:val="none" w:sz="0" w:space="0" w:color="auto"/>
            <w:left w:val="none" w:sz="0" w:space="0" w:color="auto"/>
            <w:bottom w:val="none" w:sz="0" w:space="0" w:color="auto"/>
            <w:right w:val="none" w:sz="0" w:space="0" w:color="auto"/>
          </w:divBdr>
        </w:div>
        <w:div w:id="2065326239">
          <w:marLeft w:val="0"/>
          <w:marRight w:val="0"/>
          <w:marTop w:val="0"/>
          <w:marBottom w:val="0"/>
          <w:divBdr>
            <w:top w:val="none" w:sz="0" w:space="0" w:color="auto"/>
            <w:left w:val="none" w:sz="0" w:space="0" w:color="auto"/>
            <w:bottom w:val="none" w:sz="0" w:space="0" w:color="auto"/>
            <w:right w:val="none" w:sz="0" w:space="0" w:color="auto"/>
          </w:divBdr>
        </w:div>
        <w:div w:id="1500923373">
          <w:marLeft w:val="0"/>
          <w:marRight w:val="0"/>
          <w:marTop w:val="0"/>
          <w:marBottom w:val="0"/>
          <w:divBdr>
            <w:top w:val="none" w:sz="0" w:space="0" w:color="auto"/>
            <w:left w:val="none" w:sz="0" w:space="0" w:color="auto"/>
            <w:bottom w:val="none" w:sz="0" w:space="0" w:color="auto"/>
            <w:right w:val="none" w:sz="0" w:space="0" w:color="auto"/>
          </w:divBdr>
        </w:div>
        <w:div w:id="997349047">
          <w:marLeft w:val="0"/>
          <w:marRight w:val="0"/>
          <w:marTop w:val="0"/>
          <w:marBottom w:val="0"/>
          <w:divBdr>
            <w:top w:val="none" w:sz="0" w:space="0" w:color="auto"/>
            <w:left w:val="none" w:sz="0" w:space="0" w:color="auto"/>
            <w:bottom w:val="none" w:sz="0" w:space="0" w:color="auto"/>
            <w:right w:val="none" w:sz="0" w:space="0" w:color="auto"/>
          </w:divBdr>
        </w:div>
        <w:div w:id="1036932855">
          <w:marLeft w:val="0"/>
          <w:marRight w:val="0"/>
          <w:marTop w:val="0"/>
          <w:marBottom w:val="0"/>
          <w:divBdr>
            <w:top w:val="none" w:sz="0" w:space="0" w:color="auto"/>
            <w:left w:val="none" w:sz="0" w:space="0" w:color="auto"/>
            <w:bottom w:val="none" w:sz="0" w:space="0" w:color="auto"/>
            <w:right w:val="none" w:sz="0" w:space="0" w:color="auto"/>
          </w:divBdr>
        </w:div>
        <w:div w:id="1742219375">
          <w:marLeft w:val="0"/>
          <w:marRight w:val="0"/>
          <w:marTop w:val="0"/>
          <w:marBottom w:val="0"/>
          <w:divBdr>
            <w:top w:val="none" w:sz="0" w:space="0" w:color="auto"/>
            <w:left w:val="none" w:sz="0" w:space="0" w:color="auto"/>
            <w:bottom w:val="none" w:sz="0" w:space="0" w:color="auto"/>
            <w:right w:val="none" w:sz="0" w:space="0" w:color="auto"/>
          </w:divBdr>
        </w:div>
        <w:div w:id="1349602643">
          <w:marLeft w:val="0"/>
          <w:marRight w:val="0"/>
          <w:marTop w:val="0"/>
          <w:marBottom w:val="0"/>
          <w:divBdr>
            <w:top w:val="none" w:sz="0" w:space="0" w:color="auto"/>
            <w:left w:val="none" w:sz="0" w:space="0" w:color="auto"/>
            <w:bottom w:val="none" w:sz="0" w:space="0" w:color="auto"/>
            <w:right w:val="none" w:sz="0" w:space="0" w:color="auto"/>
          </w:divBdr>
        </w:div>
        <w:div w:id="111441311">
          <w:marLeft w:val="0"/>
          <w:marRight w:val="0"/>
          <w:marTop w:val="0"/>
          <w:marBottom w:val="0"/>
          <w:divBdr>
            <w:top w:val="none" w:sz="0" w:space="0" w:color="auto"/>
            <w:left w:val="none" w:sz="0" w:space="0" w:color="auto"/>
            <w:bottom w:val="none" w:sz="0" w:space="0" w:color="auto"/>
            <w:right w:val="none" w:sz="0" w:space="0" w:color="auto"/>
          </w:divBdr>
        </w:div>
        <w:div w:id="190070092">
          <w:marLeft w:val="0"/>
          <w:marRight w:val="0"/>
          <w:marTop w:val="0"/>
          <w:marBottom w:val="0"/>
          <w:divBdr>
            <w:top w:val="none" w:sz="0" w:space="0" w:color="auto"/>
            <w:left w:val="none" w:sz="0" w:space="0" w:color="auto"/>
            <w:bottom w:val="none" w:sz="0" w:space="0" w:color="auto"/>
            <w:right w:val="none" w:sz="0" w:space="0" w:color="auto"/>
          </w:divBdr>
        </w:div>
        <w:div w:id="748620857">
          <w:marLeft w:val="0"/>
          <w:marRight w:val="0"/>
          <w:marTop w:val="0"/>
          <w:marBottom w:val="0"/>
          <w:divBdr>
            <w:top w:val="none" w:sz="0" w:space="0" w:color="auto"/>
            <w:left w:val="none" w:sz="0" w:space="0" w:color="auto"/>
            <w:bottom w:val="none" w:sz="0" w:space="0" w:color="auto"/>
            <w:right w:val="none" w:sz="0" w:space="0" w:color="auto"/>
          </w:divBdr>
        </w:div>
        <w:div w:id="1675382238">
          <w:marLeft w:val="0"/>
          <w:marRight w:val="0"/>
          <w:marTop w:val="0"/>
          <w:marBottom w:val="0"/>
          <w:divBdr>
            <w:top w:val="none" w:sz="0" w:space="0" w:color="auto"/>
            <w:left w:val="none" w:sz="0" w:space="0" w:color="auto"/>
            <w:bottom w:val="none" w:sz="0" w:space="0" w:color="auto"/>
            <w:right w:val="none" w:sz="0" w:space="0" w:color="auto"/>
          </w:divBdr>
        </w:div>
        <w:div w:id="1617643188">
          <w:marLeft w:val="0"/>
          <w:marRight w:val="0"/>
          <w:marTop w:val="0"/>
          <w:marBottom w:val="0"/>
          <w:divBdr>
            <w:top w:val="none" w:sz="0" w:space="0" w:color="auto"/>
            <w:left w:val="none" w:sz="0" w:space="0" w:color="auto"/>
            <w:bottom w:val="none" w:sz="0" w:space="0" w:color="auto"/>
            <w:right w:val="none" w:sz="0" w:space="0" w:color="auto"/>
          </w:divBdr>
        </w:div>
        <w:div w:id="1973825301">
          <w:marLeft w:val="0"/>
          <w:marRight w:val="0"/>
          <w:marTop w:val="0"/>
          <w:marBottom w:val="0"/>
          <w:divBdr>
            <w:top w:val="none" w:sz="0" w:space="0" w:color="auto"/>
            <w:left w:val="none" w:sz="0" w:space="0" w:color="auto"/>
            <w:bottom w:val="none" w:sz="0" w:space="0" w:color="auto"/>
            <w:right w:val="none" w:sz="0" w:space="0" w:color="auto"/>
          </w:divBdr>
        </w:div>
        <w:div w:id="1622810057">
          <w:marLeft w:val="0"/>
          <w:marRight w:val="0"/>
          <w:marTop w:val="0"/>
          <w:marBottom w:val="0"/>
          <w:divBdr>
            <w:top w:val="none" w:sz="0" w:space="0" w:color="auto"/>
            <w:left w:val="none" w:sz="0" w:space="0" w:color="auto"/>
            <w:bottom w:val="none" w:sz="0" w:space="0" w:color="auto"/>
            <w:right w:val="none" w:sz="0" w:space="0" w:color="auto"/>
          </w:divBdr>
        </w:div>
        <w:div w:id="975139828">
          <w:marLeft w:val="0"/>
          <w:marRight w:val="0"/>
          <w:marTop w:val="0"/>
          <w:marBottom w:val="0"/>
          <w:divBdr>
            <w:top w:val="none" w:sz="0" w:space="0" w:color="auto"/>
            <w:left w:val="none" w:sz="0" w:space="0" w:color="auto"/>
            <w:bottom w:val="none" w:sz="0" w:space="0" w:color="auto"/>
            <w:right w:val="none" w:sz="0" w:space="0" w:color="auto"/>
          </w:divBdr>
        </w:div>
        <w:div w:id="1991444222">
          <w:marLeft w:val="0"/>
          <w:marRight w:val="0"/>
          <w:marTop w:val="0"/>
          <w:marBottom w:val="0"/>
          <w:divBdr>
            <w:top w:val="none" w:sz="0" w:space="0" w:color="auto"/>
            <w:left w:val="none" w:sz="0" w:space="0" w:color="auto"/>
            <w:bottom w:val="none" w:sz="0" w:space="0" w:color="auto"/>
            <w:right w:val="none" w:sz="0" w:space="0" w:color="auto"/>
          </w:divBdr>
        </w:div>
        <w:div w:id="1235624251">
          <w:marLeft w:val="0"/>
          <w:marRight w:val="0"/>
          <w:marTop w:val="0"/>
          <w:marBottom w:val="0"/>
          <w:divBdr>
            <w:top w:val="none" w:sz="0" w:space="0" w:color="auto"/>
            <w:left w:val="none" w:sz="0" w:space="0" w:color="auto"/>
            <w:bottom w:val="none" w:sz="0" w:space="0" w:color="auto"/>
            <w:right w:val="none" w:sz="0" w:space="0" w:color="auto"/>
          </w:divBdr>
        </w:div>
        <w:div w:id="1904413108">
          <w:marLeft w:val="0"/>
          <w:marRight w:val="0"/>
          <w:marTop w:val="0"/>
          <w:marBottom w:val="0"/>
          <w:divBdr>
            <w:top w:val="none" w:sz="0" w:space="0" w:color="auto"/>
            <w:left w:val="none" w:sz="0" w:space="0" w:color="auto"/>
            <w:bottom w:val="none" w:sz="0" w:space="0" w:color="auto"/>
            <w:right w:val="none" w:sz="0" w:space="0" w:color="auto"/>
          </w:divBdr>
        </w:div>
        <w:div w:id="978724335">
          <w:marLeft w:val="0"/>
          <w:marRight w:val="0"/>
          <w:marTop w:val="0"/>
          <w:marBottom w:val="0"/>
          <w:divBdr>
            <w:top w:val="none" w:sz="0" w:space="0" w:color="auto"/>
            <w:left w:val="none" w:sz="0" w:space="0" w:color="auto"/>
            <w:bottom w:val="none" w:sz="0" w:space="0" w:color="auto"/>
            <w:right w:val="none" w:sz="0" w:space="0" w:color="auto"/>
          </w:divBdr>
        </w:div>
        <w:div w:id="1390835304">
          <w:marLeft w:val="0"/>
          <w:marRight w:val="0"/>
          <w:marTop w:val="0"/>
          <w:marBottom w:val="0"/>
          <w:divBdr>
            <w:top w:val="none" w:sz="0" w:space="0" w:color="auto"/>
            <w:left w:val="none" w:sz="0" w:space="0" w:color="auto"/>
            <w:bottom w:val="none" w:sz="0" w:space="0" w:color="auto"/>
            <w:right w:val="none" w:sz="0" w:space="0" w:color="auto"/>
          </w:divBdr>
        </w:div>
        <w:div w:id="502403712">
          <w:marLeft w:val="0"/>
          <w:marRight w:val="0"/>
          <w:marTop w:val="0"/>
          <w:marBottom w:val="0"/>
          <w:divBdr>
            <w:top w:val="none" w:sz="0" w:space="0" w:color="auto"/>
            <w:left w:val="none" w:sz="0" w:space="0" w:color="auto"/>
            <w:bottom w:val="none" w:sz="0" w:space="0" w:color="auto"/>
            <w:right w:val="none" w:sz="0" w:space="0" w:color="auto"/>
          </w:divBdr>
        </w:div>
        <w:div w:id="966400605">
          <w:marLeft w:val="0"/>
          <w:marRight w:val="0"/>
          <w:marTop w:val="0"/>
          <w:marBottom w:val="0"/>
          <w:divBdr>
            <w:top w:val="none" w:sz="0" w:space="0" w:color="auto"/>
            <w:left w:val="none" w:sz="0" w:space="0" w:color="auto"/>
            <w:bottom w:val="none" w:sz="0" w:space="0" w:color="auto"/>
            <w:right w:val="none" w:sz="0" w:space="0" w:color="auto"/>
          </w:divBdr>
        </w:div>
        <w:div w:id="1823235649">
          <w:marLeft w:val="0"/>
          <w:marRight w:val="0"/>
          <w:marTop w:val="0"/>
          <w:marBottom w:val="0"/>
          <w:divBdr>
            <w:top w:val="none" w:sz="0" w:space="0" w:color="auto"/>
            <w:left w:val="none" w:sz="0" w:space="0" w:color="auto"/>
            <w:bottom w:val="none" w:sz="0" w:space="0" w:color="auto"/>
            <w:right w:val="none" w:sz="0" w:space="0" w:color="auto"/>
          </w:divBdr>
        </w:div>
        <w:div w:id="135071011">
          <w:marLeft w:val="0"/>
          <w:marRight w:val="0"/>
          <w:marTop w:val="0"/>
          <w:marBottom w:val="0"/>
          <w:divBdr>
            <w:top w:val="none" w:sz="0" w:space="0" w:color="auto"/>
            <w:left w:val="none" w:sz="0" w:space="0" w:color="auto"/>
            <w:bottom w:val="none" w:sz="0" w:space="0" w:color="auto"/>
            <w:right w:val="none" w:sz="0" w:space="0" w:color="auto"/>
          </w:divBdr>
        </w:div>
        <w:div w:id="302320556">
          <w:marLeft w:val="0"/>
          <w:marRight w:val="0"/>
          <w:marTop w:val="0"/>
          <w:marBottom w:val="0"/>
          <w:divBdr>
            <w:top w:val="none" w:sz="0" w:space="0" w:color="auto"/>
            <w:left w:val="none" w:sz="0" w:space="0" w:color="auto"/>
            <w:bottom w:val="none" w:sz="0" w:space="0" w:color="auto"/>
            <w:right w:val="none" w:sz="0" w:space="0" w:color="auto"/>
          </w:divBdr>
        </w:div>
        <w:div w:id="1489131367">
          <w:marLeft w:val="0"/>
          <w:marRight w:val="0"/>
          <w:marTop w:val="0"/>
          <w:marBottom w:val="0"/>
          <w:divBdr>
            <w:top w:val="none" w:sz="0" w:space="0" w:color="auto"/>
            <w:left w:val="none" w:sz="0" w:space="0" w:color="auto"/>
            <w:bottom w:val="none" w:sz="0" w:space="0" w:color="auto"/>
            <w:right w:val="none" w:sz="0" w:space="0" w:color="auto"/>
          </w:divBdr>
        </w:div>
        <w:div w:id="838154412">
          <w:marLeft w:val="0"/>
          <w:marRight w:val="0"/>
          <w:marTop w:val="0"/>
          <w:marBottom w:val="0"/>
          <w:divBdr>
            <w:top w:val="none" w:sz="0" w:space="0" w:color="auto"/>
            <w:left w:val="none" w:sz="0" w:space="0" w:color="auto"/>
            <w:bottom w:val="none" w:sz="0" w:space="0" w:color="auto"/>
            <w:right w:val="none" w:sz="0" w:space="0" w:color="auto"/>
          </w:divBdr>
        </w:div>
        <w:div w:id="774327452">
          <w:marLeft w:val="0"/>
          <w:marRight w:val="0"/>
          <w:marTop w:val="0"/>
          <w:marBottom w:val="0"/>
          <w:divBdr>
            <w:top w:val="none" w:sz="0" w:space="0" w:color="auto"/>
            <w:left w:val="none" w:sz="0" w:space="0" w:color="auto"/>
            <w:bottom w:val="none" w:sz="0" w:space="0" w:color="auto"/>
            <w:right w:val="none" w:sz="0" w:space="0" w:color="auto"/>
          </w:divBdr>
        </w:div>
        <w:div w:id="765420546">
          <w:marLeft w:val="0"/>
          <w:marRight w:val="0"/>
          <w:marTop w:val="0"/>
          <w:marBottom w:val="0"/>
          <w:divBdr>
            <w:top w:val="none" w:sz="0" w:space="0" w:color="auto"/>
            <w:left w:val="none" w:sz="0" w:space="0" w:color="auto"/>
            <w:bottom w:val="none" w:sz="0" w:space="0" w:color="auto"/>
            <w:right w:val="none" w:sz="0" w:space="0" w:color="auto"/>
          </w:divBdr>
        </w:div>
        <w:div w:id="1108744556">
          <w:marLeft w:val="0"/>
          <w:marRight w:val="0"/>
          <w:marTop w:val="0"/>
          <w:marBottom w:val="0"/>
          <w:divBdr>
            <w:top w:val="none" w:sz="0" w:space="0" w:color="auto"/>
            <w:left w:val="none" w:sz="0" w:space="0" w:color="auto"/>
            <w:bottom w:val="none" w:sz="0" w:space="0" w:color="auto"/>
            <w:right w:val="none" w:sz="0" w:space="0" w:color="auto"/>
          </w:divBdr>
        </w:div>
        <w:div w:id="1658995831">
          <w:marLeft w:val="0"/>
          <w:marRight w:val="0"/>
          <w:marTop w:val="0"/>
          <w:marBottom w:val="0"/>
          <w:divBdr>
            <w:top w:val="none" w:sz="0" w:space="0" w:color="auto"/>
            <w:left w:val="none" w:sz="0" w:space="0" w:color="auto"/>
            <w:bottom w:val="none" w:sz="0" w:space="0" w:color="auto"/>
            <w:right w:val="none" w:sz="0" w:space="0" w:color="auto"/>
          </w:divBdr>
        </w:div>
        <w:div w:id="610356270">
          <w:marLeft w:val="0"/>
          <w:marRight w:val="0"/>
          <w:marTop w:val="0"/>
          <w:marBottom w:val="0"/>
          <w:divBdr>
            <w:top w:val="none" w:sz="0" w:space="0" w:color="auto"/>
            <w:left w:val="none" w:sz="0" w:space="0" w:color="auto"/>
            <w:bottom w:val="none" w:sz="0" w:space="0" w:color="auto"/>
            <w:right w:val="none" w:sz="0" w:space="0" w:color="auto"/>
          </w:divBdr>
        </w:div>
        <w:div w:id="831331340">
          <w:marLeft w:val="0"/>
          <w:marRight w:val="0"/>
          <w:marTop w:val="0"/>
          <w:marBottom w:val="0"/>
          <w:divBdr>
            <w:top w:val="none" w:sz="0" w:space="0" w:color="auto"/>
            <w:left w:val="none" w:sz="0" w:space="0" w:color="auto"/>
            <w:bottom w:val="none" w:sz="0" w:space="0" w:color="auto"/>
            <w:right w:val="none" w:sz="0" w:space="0" w:color="auto"/>
          </w:divBdr>
        </w:div>
        <w:div w:id="271791588">
          <w:marLeft w:val="0"/>
          <w:marRight w:val="0"/>
          <w:marTop w:val="0"/>
          <w:marBottom w:val="0"/>
          <w:divBdr>
            <w:top w:val="none" w:sz="0" w:space="0" w:color="auto"/>
            <w:left w:val="none" w:sz="0" w:space="0" w:color="auto"/>
            <w:bottom w:val="none" w:sz="0" w:space="0" w:color="auto"/>
            <w:right w:val="none" w:sz="0" w:space="0" w:color="auto"/>
          </w:divBdr>
        </w:div>
        <w:div w:id="216597604">
          <w:marLeft w:val="0"/>
          <w:marRight w:val="0"/>
          <w:marTop w:val="0"/>
          <w:marBottom w:val="0"/>
          <w:divBdr>
            <w:top w:val="none" w:sz="0" w:space="0" w:color="auto"/>
            <w:left w:val="none" w:sz="0" w:space="0" w:color="auto"/>
            <w:bottom w:val="none" w:sz="0" w:space="0" w:color="auto"/>
            <w:right w:val="none" w:sz="0" w:space="0" w:color="auto"/>
          </w:divBdr>
        </w:div>
        <w:div w:id="1929804246">
          <w:marLeft w:val="0"/>
          <w:marRight w:val="0"/>
          <w:marTop w:val="0"/>
          <w:marBottom w:val="0"/>
          <w:divBdr>
            <w:top w:val="none" w:sz="0" w:space="0" w:color="auto"/>
            <w:left w:val="none" w:sz="0" w:space="0" w:color="auto"/>
            <w:bottom w:val="none" w:sz="0" w:space="0" w:color="auto"/>
            <w:right w:val="none" w:sz="0" w:space="0" w:color="auto"/>
          </w:divBdr>
        </w:div>
        <w:div w:id="542405554">
          <w:marLeft w:val="0"/>
          <w:marRight w:val="0"/>
          <w:marTop w:val="0"/>
          <w:marBottom w:val="0"/>
          <w:divBdr>
            <w:top w:val="none" w:sz="0" w:space="0" w:color="auto"/>
            <w:left w:val="none" w:sz="0" w:space="0" w:color="auto"/>
            <w:bottom w:val="none" w:sz="0" w:space="0" w:color="auto"/>
            <w:right w:val="none" w:sz="0" w:space="0" w:color="auto"/>
          </w:divBdr>
        </w:div>
        <w:div w:id="778336801">
          <w:marLeft w:val="0"/>
          <w:marRight w:val="0"/>
          <w:marTop w:val="0"/>
          <w:marBottom w:val="0"/>
          <w:divBdr>
            <w:top w:val="none" w:sz="0" w:space="0" w:color="auto"/>
            <w:left w:val="none" w:sz="0" w:space="0" w:color="auto"/>
            <w:bottom w:val="none" w:sz="0" w:space="0" w:color="auto"/>
            <w:right w:val="none" w:sz="0" w:space="0" w:color="auto"/>
          </w:divBdr>
        </w:div>
        <w:div w:id="1677532677">
          <w:marLeft w:val="0"/>
          <w:marRight w:val="0"/>
          <w:marTop w:val="0"/>
          <w:marBottom w:val="0"/>
          <w:divBdr>
            <w:top w:val="none" w:sz="0" w:space="0" w:color="auto"/>
            <w:left w:val="none" w:sz="0" w:space="0" w:color="auto"/>
            <w:bottom w:val="none" w:sz="0" w:space="0" w:color="auto"/>
            <w:right w:val="none" w:sz="0" w:space="0" w:color="auto"/>
          </w:divBdr>
        </w:div>
      </w:divsChild>
    </w:div>
    <w:div w:id="735083645">
      <w:bodyDiv w:val="1"/>
      <w:marLeft w:val="0"/>
      <w:marRight w:val="0"/>
      <w:marTop w:val="0"/>
      <w:marBottom w:val="0"/>
      <w:divBdr>
        <w:top w:val="none" w:sz="0" w:space="0" w:color="auto"/>
        <w:left w:val="none" w:sz="0" w:space="0" w:color="auto"/>
        <w:bottom w:val="none" w:sz="0" w:space="0" w:color="auto"/>
        <w:right w:val="none" w:sz="0" w:space="0" w:color="auto"/>
      </w:divBdr>
      <w:divsChild>
        <w:div w:id="1017923524">
          <w:marLeft w:val="0"/>
          <w:marRight w:val="0"/>
          <w:marTop w:val="0"/>
          <w:marBottom w:val="0"/>
          <w:divBdr>
            <w:top w:val="none" w:sz="0" w:space="0" w:color="auto"/>
            <w:left w:val="none" w:sz="0" w:space="0" w:color="auto"/>
            <w:bottom w:val="none" w:sz="0" w:space="0" w:color="auto"/>
            <w:right w:val="none" w:sz="0" w:space="0" w:color="auto"/>
          </w:divBdr>
        </w:div>
        <w:div w:id="1445930007">
          <w:marLeft w:val="0"/>
          <w:marRight w:val="0"/>
          <w:marTop w:val="0"/>
          <w:marBottom w:val="0"/>
          <w:divBdr>
            <w:top w:val="none" w:sz="0" w:space="0" w:color="auto"/>
            <w:left w:val="none" w:sz="0" w:space="0" w:color="auto"/>
            <w:bottom w:val="none" w:sz="0" w:space="0" w:color="auto"/>
            <w:right w:val="none" w:sz="0" w:space="0" w:color="auto"/>
          </w:divBdr>
        </w:div>
      </w:divsChild>
    </w:div>
    <w:div w:id="831025723">
      <w:bodyDiv w:val="1"/>
      <w:marLeft w:val="0"/>
      <w:marRight w:val="0"/>
      <w:marTop w:val="0"/>
      <w:marBottom w:val="0"/>
      <w:divBdr>
        <w:top w:val="none" w:sz="0" w:space="0" w:color="auto"/>
        <w:left w:val="none" w:sz="0" w:space="0" w:color="auto"/>
        <w:bottom w:val="none" w:sz="0" w:space="0" w:color="auto"/>
        <w:right w:val="none" w:sz="0" w:space="0" w:color="auto"/>
      </w:divBdr>
      <w:divsChild>
        <w:div w:id="1892187302">
          <w:marLeft w:val="0"/>
          <w:marRight w:val="0"/>
          <w:marTop w:val="0"/>
          <w:marBottom w:val="0"/>
          <w:divBdr>
            <w:top w:val="none" w:sz="0" w:space="0" w:color="auto"/>
            <w:left w:val="none" w:sz="0" w:space="0" w:color="auto"/>
            <w:bottom w:val="none" w:sz="0" w:space="0" w:color="auto"/>
            <w:right w:val="none" w:sz="0" w:space="0" w:color="auto"/>
          </w:divBdr>
        </w:div>
        <w:div w:id="341081363">
          <w:marLeft w:val="0"/>
          <w:marRight w:val="0"/>
          <w:marTop w:val="0"/>
          <w:marBottom w:val="0"/>
          <w:divBdr>
            <w:top w:val="none" w:sz="0" w:space="0" w:color="auto"/>
            <w:left w:val="none" w:sz="0" w:space="0" w:color="auto"/>
            <w:bottom w:val="none" w:sz="0" w:space="0" w:color="auto"/>
            <w:right w:val="none" w:sz="0" w:space="0" w:color="auto"/>
          </w:divBdr>
        </w:div>
        <w:div w:id="2038843834">
          <w:marLeft w:val="0"/>
          <w:marRight w:val="0"/>
          <w:marTop w:val="0"/>
          <w:marBottom w:val="0"/>
          <w:divBdr>
            <w:top w:val="none" w:sz="0" w:space="0" w:color="auto"/>
            <w:left w:val="none" w:sz="0" w:space="0" w:color="auto"/>
            <w:bottom w:val="none" w:sz="0" w:space="0" w:color="auto"/>
            <w:right w:val="none" w:sz="0" w:space="0" w:color="auto"/>
          </w:divBdr>
        </w:div>
        <w:div w:id="1912084525">
          <w:marLeft w:val="0"/>
          <w:marRight w:val="0"/>
          <w:marTop w:val="0"/>
          <w:marBottom w:val="0"/>
          <w:divBdr>
            <w:top w:val="none" w:sz="0" w:space="0" w:color="auto"/>
            <w:left w:val="none" w:sz="0" w:space="0" w:color="auto"/>
            <w:bottom w:val="none" w:sz="0" w:space="0" w:color="auto"/>
            <w:right w:val="none" w:sz="0" w:space="0" w:color="auto"/>
          </w:divBdr>
        </w:div>
        <w:div w:id="173307537">
          <w:marLeft w:val="0"/>
          <w:marRight w:val="0"/>
          <w:marTop w:val="0"/>
          <w:marBottom w:val="0"/>
          <w:divBdr>
            <w:top w:val="none" w:sz="0" w:space="0" w:color="auto"/>
            <w:left w:val="none" w:sz="0" w:space="0" w:color="auto"/>
            <w:bottom w:val="none" w:sz="0" w:space="0" w:color="auto"/>
            <w:right w:val="none" w:sz="0" w:space="0" w:color="auto"/>
          </w:divBdr>
        </w:div>
        <w:div w:id="1247300555">
          <w:marLeft w:val="0"/>
          <w:marRight w:val="0"/>
          <w:marTop w:val="0"/>
          <w:marBottom w:val="0"/>
          <w:divBdr>
            <w:top w:val="none" w:sz="0" w:space="0" w:color="auto"/>
            <w:left w:val="none" w:sz="0" w:space="0" w:color="auto"/>
            <w:bottom w:val="none" w:sz="0" w:space="0" w:color="auto"/>
            <w:right w:val="none" w:sz="0" w:space="0" w:color="auto"/>
          </w:divBdr>
        </w:div>
        <w:div w:id="1148937544">
          <w:marLeft w:val="0"/>
          <w:marRight w:val="0"/>
          <w:marTop w:val="0"/>
          <w:marBottom w:val="0"/>
          <w:divBdr>
            <w:top w:val="none" w:sz="0" w:space="0" w:color="auto"/>
            <w:left w:val="none" w:sz="0" w:space="0" w:color="auto"/>
            <w:bottom w:val="none" w:sz="0" w:space="0" w:color="auto"/>
            <w:right w:val="none" w:sz="0" w:space="0" w:color="auto"/>
          </w:divBdr>
        </w:div>
        <w:div w:id="288317701">
          <w:marLeft w:val="0"/>
          <w:marRight w:val="0"/>
          <w:marTop w:val="0"/>
          <w:marBottom w:val="0"/>
          <w:divBdr>
            <w:top w:val="none" w:sz="0" w:space="0" w:color="auto"/>
            <w:left w:val="none" w:sz="0" w:space="0" w:color="auto"/>
            <w:bottom w:val="none" w:sz="0" w:space="0" w:color="auto"/>
            <w:right w:val="none" w:sz="0" w:space="0" w:color="auto"/>
          </w:divBdr>
        </w:div>
        <w:div w:id="878324324">
          <w:marLeft w:val="0"/>
          <w:marRight w:val="0"/>
          <w:marTop w:val="0"/>
          <w:marBottom w:val="0"/>
          <w:divBdr>
            <w:top w:val="none" w:sz="0" w:space="0" w:color="auto"/>
            <w:left w:val="none" w:sz="0" w:space="0" w:color="auto"/>
            <w:bottom w:val="none" w:sz="0" w:space="0" w:color="auto"/>
            <w:right w:val="none" w:sz="0" w:space="0" w:color="auto"/>
          </w:divBdr>
        </w:div>
        <w:div w:id="1133602215">
          <w:marLeft w:val="0"/>
          <w:marRight w:val="0"/>
          <w:marTop w:val="0"/>
          <w:marBottom w:val="0"/>
          <w:divBdr>
            <w:top w:val="none" w:sz="0" w:space="0" w:color="auto"/>
            <w:left w:val="none" w:sz="0" w:space="0" w:color="auto"/>
            <w:bottom w:val="none" w:sz="0" w:space="0" w:color="auto"/>
            <w:right w:val="none" w:sz="0" w:space="0" w:color="auto"/>
          </w:divBdr>
        </w:div>
        <w:div w:id="1796097656">
          <w:marLeft w:val="0"/>
          <w:marRight w:val="0"/>
          <w:marTop w:val="0"/>
          <w:marBottom w:val="0"/>
          <w:divBdr>
            <w:top w:val="none" w:sz="0" w:space="0" w:color="auto"/>
            <w:left w:val="none" w:sz="0" w:space="0" w:color="auto"/>
            <w:bottom w:val="none" w:sz="0" w:space="0" w:color="auto"/>
            <w:right w:val="none" w:sz="0" w:space="0" w:color="auto"/>
          </w:divBdr>
        </w:div>
        <w:div w:id="2050061801">
          <w:marLeft w:val="0"/>
          <w:marRight w:val="0"/>
          <w:marTop w:val="0"/>
          <w:marBottom w:val="0"/>
          <w:divBdr>
            <w:top w:val="none" w:sz="0" w:space="0" w:color="auto"/>
            <w:left w:val="none" w:sz="0" w:space="0" w:color="auto"/>
            <w:bottom w:val="none" w:sz="0" w:space="0" w:color="auto"/>
            <w:right w:val="none" w:sz="0" w:space="0" w:color="auto"/>
          </w:divBdr>
        </w:div>
        <w:div w:id="221210035">
          <w:marLeft w:val="0"/>
          <w:marRight w:val="0"/>
          <w:marTop w:val="0"/>
          <w:marBottom w:val="0"/>
          <w:divBdr>
            <w:top w:val="none" w:sz="0" w:space="0" w:color="auto"/>
            <w:left w:val="none" w:sz="0" w:space="0" w:color="auto"/>
            <w:bottom w:val="none" w:sz="0" w:space="0" w:color="auto"/>
            <w:right w:val="none" w:sz="0" w:space="0" w:color="auto"/>
          </w:divBdr>
        </w:div>
        <w:div w:id="482238813">
          <w:marLeft w:val="0"/>
          <w:marRight w:val="0"/>
          <w:marTop w:val="0"/>
          <w:marBottom w:val="0"/>
          <w:divBdr>
            <w:top w:val="none" w:sz="0" w:space="0" w:color="auto"/>
            <w:left w:val="none" w:sz="0" w:space="0" w:color="auto"/>
            <w:bottom w:val="none" w:sz="0" w:space="0" w:color="auto"/>
            <w:right w:val="none" w:sz="0" w:space="0" w:color="auto"/>
          </w:divBdr>
        </w:div>
        <w:div w:id="1131434714">
          <w:marLeft w:val="0"/>
          <w:marRight w:val="0"/>
          <w:marTop w:val="0"/>
          <w:marBottom w:val="0"/>
          <w:divBdr>
            <w:top w:val="none" w:sz="0" w:space="0" w:color="auto"/>
            <w:left w:val="none" w:sz="0" w:space="0" w:color="auto"/>
            <w:bottom w:val="none" w:sz="0" w:space="0" w:color="auto"/>
            <w:right w:val="none" w:sz="0" w:space="0" w:color="auto"/>
          </w:divBdr>
        </w:div>
        <w:div w:id="513036620">
          <w:marLeft w:val="0"/>
          <w:marRight w:val="0"/>
          <w:marTop w:val="0"/>
          <w:marBottom w:val="0"/>
          <w:divBdr>
            <w:top w:val="none" w:sz="0" w:space="0" w:color="auto"/>
            <w:left w:val="none" w:sz="0" w:space="0" w:color="auto"/>
            <w:bottom w:val="none" w:sz="0" w:space="0" w:color="auto"/>
            <w:right w:val="none" w:sz="0" w:space="0" w:color="auto"/>
          </w:divBdr>
        </w:div>
        <w:div w:id="2134207884">
          <w:marLeft w:val="0"/>
          <w:marRight w:val="0"/>
          <w:marTop w:val="0"/>
          <w:marBottom w:val="0"/>
          <w:divBdr>
            <w:top w:val="none" w:sz="0" w:space="0" w:color="auto"/>
            <w:left w:val="none" w:sz="0" w:space="0" w:color="auto"/>
            <w:bottom w:val="none" w:sz="0" w:space="0" w:color="auto"/>
            <w:right w:val="none" w:sz="0" w:space="0" w:color="auto"/>
          </w:divBdr>
        </w:div>
        <w:div w:id="1306278512">
          <w:marLeft w:val="0"/>
          <w:marRight w:val="0"/>
          <w:marTop w:val="0"/>
          <w:marBottom w:val="0"/>
          <w:divBdr>
            <w:top w:val="none" w:sz="0" w:space="0" w:color="auto"/>
            <w:left w:val="none" w:sz="0" w:space="0" w:color="auto"/>
            <w:bottom w:val="none" w:sz="0" w:space="0" w:color="auto"/>
            <w:right w:val="none" w:sz="0" w:space="0" w:color="auto"/>
          </w:divBdr>
        </w:div>
        <w:div w:id="1950694175">
          <w:marLeft w:val="0"/>
          <w:marRight w:val="0"/>
          <w:marTop w:val="0"/>
          <w:marBottom w:val="0"/>
          <w:divBdr>
            <w:top w:val="none" w:sz="0" w:space="0" w:color="auto"/>
            <w:left w:val="none" w:sz="0" w:space="0" w:color="auto"/>
            <w:bottom w:val="none" w:sz="0" w:space="0" w:color="auto"/>
            <w:right w:val="none" w:sz="0" w:space="0" w:color="auto"/>
          </w:divBdr>
        </w:div>
        <w:div w:id="502400590">
          <w:marLeft w:val="0"/>
          <w:marRight w:val="0"/>
          <w:marTop w:val="0"/>
          <w:marBottom w:val="0"/>
          <w:divBdr>
            <w:top w:val="none" w:sz="0" w:space="0" w:color="auto"/>
            <w:left w:val="none" w:sz="0" w:space="0" w:color="auto"/>
            <w:bottom w:val="none" w:sz="0" w:space="0" w:color="auto"/>
            <w:right w:val="none" w:sz="0" w:space="0" w:color="auto"/>
          </w:divBdr>
        </w:div>
        <w:div w:id="1568683645">
          <w:marLeft w:val="0"/>
          <w:marRight w:val="0"/>
          <w:marTop w:val="0"/>
          <w:marBottom w:val="0"/>
          <w:divBdr>
            <w:top w:val="none" w:sz="0" w:space="0" w:color="auto"/>
            <w:left w:val="none" w:sz="0" w:space="0" w:color="auto"/>
            <w:bottom w:val="none" w:sz="0" w:space="0" w:color="auto"/>
            <w:right w:val="none" w:sz="0" w:space="0" w:color="auto"/>
          </w:divBdr>
        </w:div>
        <w:div w:id="187441789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107269383">
          <w:marLeft w:val="0"/>
          <w:marRight w:val="0"/>
          <w:marTop w:val="0"/>
          <w:marBottom w:val="0"/>
          <w:divBdr>
            <w:top w:val="none" w:sz="0" w:space="0" w:color="auto"/>
            <w:left w:val="none" w:sz="0" w:space="0" w:color="auto"/>
            <w:bottom w:val="none" w:sz="0" w:space="0" w:color="auto"/>
            <w:right w:val="none" w:sz="0" w:space="0" w:color="auto"/>
          </w:divBdr>
        </w:div>
        <w:div w:id="1824195870">
          <w:marLeft w:val="0"/>
          <w:marRight w:val="0"/>
          <w:marTop w:val="0"/>
          <w:marBottom w:val="0"/>
          <w:divBdr>
            <w:top w:val="none" w:sz="0" w:space="0" w:color="auto"/>
            <w:left w:val="none" w:sz="0" w:space="0" w:color="auto"/>
            <w:bottom w:val="none" w:sz="0" w:space="0" w:color="auto"/>
            <w:right w:val="none" w:sz="0" w:space="0" w:color="auto"/>
          </w:divBdr>
        </w:div>
        <w:div w:id="1671367151">
          <w:marLeft w:val="0"/>
          <w:marRight w:val="0"/>
          <w:marTop w:val="0"/>
          <w:marBottom w:val="0"/>
          <w:divBdr>
            <w:top w:val="none" w:sz="0" w:space="0" w:color="auto"/>
            <w:left w:val="none" w:sz="0" w:space="0" w:color="auto"/>
            <w:bottom w:val="none" w:sz="0" w:space="0" w:color="auto"/>
            <w:right w:val="none" w:sz="0" w:space="0" w:color="auto"/>
          </w:divBdr>
        </w:div>
        <w:div w:id="790978885">
          <w:marLeft w:val="0"/>
          <w:marRight w:val="0"/>
          <w:marTop w:val="0"/>
          <w:marBottom w:val="0"/>
          <w:divBdr>
            <w:top w:val="none" w:sz="0" w:space="0" w:color="auto"/>
            <w:left w:val="none" w:sz="0" w:space="0" w:color="auto"/>
            <w:bottom w:val="none" w:sz="0" w:space="0" w:color="auto"/>
            <w:right w:val="none" w:sz="0" w:space="0" w:color="auto"/>
          </w:divBdr>
        </w:div>
        <w:div w:id="912201271">
          <w:marLeft w:val="0"/>
          <w:marRight w:val="0"/>
          <w:marTop w:val="0"/>
          <w:marBottom w:val="0"/>
          <w:divBdr>
            <w:top w:val="none" w:sz="0" w:space="0" w:color="auto"/>
            <w:left w:val="none" w:sz="0" w:space="0" w:color="auto"/>
            <w:bottom w:val="none" w:sz="0" w:space="0" w:color="auto"/>
            <w:right w:val="none" w:sz="0" w:space="0" w:color="auto"/>
          </w:divBdr>
        </w:div>
        <w:div w:id="1119375471">
          <w:marLeft w:val="0"/>
          <w:marRight w:val="0"/>
          <w:marTop w:val="0"/>
          <w:marBottom w:val="0"/>
          <w:divBdr>
            <w:top w:val="none" w:sz="0" w:space="0" w:color="auto"/>
            <w:left w:val="none" w:sz="0" w:space="0" w:color="auto"/>
            <w:bottom w:val="none" w:sz="0" w:space="0" w:color="auto"/>
            <w:right w:val="none" w:sz="0" w:space="0" w:color="auto"/>
          </w:divBdr>
        </w:div>
        <w:div w:id="1436242605">
          <w:marLeft w:val="0"/>
          <w:marRight w:val="0"/>
          <w:marTop w:val="0"/>
          <w:marBottom w:val="0"/>
          <w:divBdr>
            <w:top w:val="none" w:sz="0" w:space="0" w:color="auto"/>
            <w:left w:val="none" w:sz="0" w:space="0" w:color="auto"/>
            <w:bottom w:val="none" w:sz="0" w:space="0" w:color="auto"/>
            <w:right w:val="none" w:sz="0" w:space="0" w:color="auto"/>
          </w:divBdr>
        </w:div>
        <w:div w:id="1159540159">
          <w:marLeft w:val="0"/>
          <w:marRight w:val="0"/>
          <w:marTop w:val="0"/>
          <w:marBottom w:val="0"/>
          <w:divBdr>
            <w:top w:val="none" w:sz="0" w:space="0" w:color="auto"/>
            <w:left w:val="none" w:sz="0" w:space="0" w:color="auto"/>
            <w:bottom w:val="none" w:sz="0" w:space="0" w:color="auto"/>
            <w:right w:val="none" w:sz="0" w:space="0" w:color="auto"/>
          </w:divBdr>
        </w:div>
        <w:div w:id="128983293">
          <w:marLeft w:val="0"/>
          <w:marRight w:val="0"/>
          <w:marTop w:val="0"/>
          <w:marBottom w:val="0"/>
          <w:divBdr>
            <w:top w:val="none" w:sz="0" w:space="0" w:color="auto"/>
            <w:left w:val="none" w:sz="0" w:space="0" w:color="auto"/>
            <w:bottom w:val="none" w:sz="0" w:space="0" w:color="auto"/>
            <w:right w:val="none" w:sz="0" w:space="0" w:color="auto"/>
          </w:divBdr>
        </w:div>
        <w:div w:id="421882146">
          <w:marLeft w:val="0"/>
          <w:marRight w:val="0"/>
          <w:marTop w:val="0"/>
          <w:marBottom w:val="0"/>
          <w:divBdr>
            <w:top w:val="none" w:sz="0" w:space="0" w:color="auto"/>
            <w:left w:val="none" w:sz="0" w:space="0" w:color="auto"/>
            <w:bottom w:val="none" w:sz="0" w:space="0" w:color="auto"/>
            <w:right w:val="none" w:sz="0" w:space="0" w:color="auto"/>
          </w:divBdr>
        </w:div>
        <w:div w:id="1447889772">
          <w:marLeft w:val="0"/>
          <w:marRight w:val="0"/>
          <w:marTop w:val="0"/>
          <w:marBottom w:val="0"/>
          <w:divBdr>
            <w:top w:val="none" w:sz="0" w:space="0" w:color="auto"/>
            <w:left w:val="none" w:sz="0" w:space="0" w:color="auto"/>
            <w:bottom w:val="none" w:sz="0" w:space="0" w:color="auto"/>
            <w:right w:val="none" w:sz="0" w:space="0" w:color="auto"/>
          </w:divBdr>
        </w:div>
      </w:divsChild>
    </w:div>
    <w:div w:id="841244344">
      <w:bodyDiv w:val="1"/>
      <w:marLeft w:val="0"/>
      <w:marRight w:val="0"/>
      <w:marTop w:val="0"/>
      <w:marBottom w:val="0"/>
      <w:divBdr>
        <w:top w:val="none" w:sz="0" w:space="0" w:color="auto"/>
        <w:left w:val="none" w:sz="0" w:space="0" w:color="auto"/>
        <w:bottom w:val="none" w:sz="0" w:space="0" w:color="auto"/>
        <w:right w:val="none" w:sz="0" w:space="0" w:color="auto"/>
      </w:divBdr>
      <w:divsChild>
        <w:div w:id="1110785988">
          <w:marLeft w:val="0"/>
          <w:marRight w:val="0"/>
          <w:marTop w:val="0"/>
          <w:marBottom w:val="0"/>
          <w:divBdr>
            <w:top w:val="none" w:sz="0" w:space="0" w:color="auto"/>
            <w:left w:val="none" w:sz="0" w:space="0" w:color="auto"/>
            <w:bottom w:val="none" w:sz="0" w:space="0" w:color="auto"/>
            <w:right w:val="none" w:sz="0" w:space="0" w:color="auto"/>
          </w:divBdr>
        </w:div>
        <w:div w:id="1507674072">
          <w:marLeft w:val="0"/>
          <w:marRight w:val="0"/>
          <w:marTop w:val="0"/>
          <w:marBottom w:val="0"/>
          <w:divBdr>
            <w:top w:val="none" w:sz="0" w:space="0" w:color="auto"/>
            <w:left w:val="none" w:sz="0" w:space="0" w:color="auto"/>
            <w:bottom w:val="none" w:sz="0" w:space="0" w:color="auto"/>
            <w:right w:val="none" w:sz="0" w:space="0" w:color="auto"/>
          </w:divBdr>
        </w:div>
        <w:div w:id="1432319732">
          <w:marLeft w:val="0"/>
          <w:marRight w:val="0"/>
          <w:marTop w:val="0"/>
          <w:marBottom w:val="0"/>
          <w:divBdr>
            <w:top w:val="none" w:sz="0" w:space="0" w:color="auto"/>
            <w:left w:val="none" w:sz="0" w:space="0" w:color="auto"/>
            <w:bottom w:val="none" w:sz="0" w:space="0" w:color="auto"/>
            <w:right w:val="none" w:sz="0" w:space="0" w:color="auto"/>
          </w:divBdr>
        </w:div>
        <w:div w:id="717321573">
          <w:marLeft w:val="0"/>
          <w:marRight w:val="0"/>
          <w:marTop w:val="0"/>
          <w:marBottom w:val="0"/>
          <w:divBdr>
            <w:top w:val="none" w:sz="0" w:space="0" w:color="auto"/>
            <w:left w:val="none" w:sz="0" w:space="0" w:color="auto"/>
            <w:bottom w:val="none" w:sz="0" w:space="0" w:color="auto"/>
            <w:right w:val="none" w:sz="0" w:space="0" w:color="auto"/>
          </w:divBdr>
        </w:div>
        <w:div w:id="1405763547">
          <w:marLeft w:val="0"/>
          <w:marRight w:val="0"/>
          <w:marTop w:val="0"/>
          <w:marBottom w:val="0"/>
          <w:divBdr>
            <w:top w:val="none" w:sz="0" w:space="0" w:color="auto"/>
            <w:left w:val="none" w:sz="0" w:space="0" w:color="auto"/>
            <w:bottom w:val="none" w:sz="0" w:space="0" w:color="auto"/>
            <w:right w:val="none" w:sz="0" w:space="0" w:color="auto"/>
          </w:divBdr>
        </w:div>
        <w:div w:id="1520042315">
          <w:marLeft w:val="0"/>
          <w:marRight w:val="0"/>
          <w:marTop w:val="0"/>
          <w:marBottom w:val="0"/>
          <w:divBdr>
            <w:top w:val="none" w:sz="0" w:space="0" w:color="auto"/>
            <w:left w:val="none" w:sz="0" w:space="0" w:color="auto"/>
            <w:bottom w:val="none" w:sz="0" w:space="0" w:color="auto"/>
            <w:right w:val="none" w:sz="0" w:space="0" w:color="auto"/>
          </w:divBdr>
        </w:div>
        <w:div w:id="787283999">
          <w:marLeft w:val="0"/>
          <w:marRight w:val="0"/>
          <w:marTop w:val="0"/>
          <w:marBottom w:val="0"/>
          <w:divBdr>
            <w:top w:val="none" w:sz="0" w:space="0" w:color="auto"/>
            <w:left w:val="none" w:sz="0" w:space="0" w:color="auto"/>
            <w:bottom w:val="none" w:sz="0" w:space="0" w:color="auto"/>
            <w:right w:val="none" w:sz="0" w:space="0" w:color="auto"/>
          </w:divBdr>
        </w:div>
        <w:div w:id="533812285">
          <w:marLeft w:val="0"/>
          <w:marRight w:val="0"/>
          <w:marTop w:val="0"/>
          <w:marBottom w:val="0"/>
          <w:divBdr>
            <w:top w:val="none" w:sz="0" w:space="0" w:color="auto"/>
            <w:left w:val="none" w:sz="0" w:space="0" w:color="auto"/>
            <w:bottom w:val="none" w:sz="0" w:space="0" w:color="auto"/>
            <w:right w:val="none" w:sz="0" w:space="0" w:color="auto"/>
          </w:divBdr>
        </w:div>
        <w:div w:id="1110852645">
          <w:marLeft w:val="0"/>
          <w:marRight w:val="0"/>
          <w:marTop w:val="0"/>
          <w:marBottom w:val="0"/>
          <w:divBdr>
            <w:top w:val="none" w:sz="0" w:space="0" w:color="auto"/>
            <w:left w:val="none" w:sz="0" w:space="0" w:color="auto"/>
            <w:bottom w:val="none" w:sz="0" w:space="0" w:color="auto"/>
            <w:right w:val="none" w:sz="0" w:space="0" w:color="auto"/>
          </w:divBdr>
        </w:div>
        <w:div w:id="1581717524">
          <w:marLeft w:val="0"/>
          <w:marRight w:val="0"/>
          <w:marTop w:val="0"/>
          <w:marBottom w:val="0"/>
          <w:divBdr>
            <w:top w:val="none" w:sz="0" w:space="0" w:color="auto"/>
            <w:left w:val="none" w:sz="0" w:space="0" w:color="auto"/>
            <w:bottom w:val="none" w:sz="0" w:space="0" w:color="auto"/>
            <w:right w:val="none" w:sz="0" w:space="0" w:color="auto"/>
          </w:divBdr>
        </w:div>
        <w:div w:id="1424957056">
          <w:marLeft w:val="0"/>
          <w:marRight w:val="0"/>
          <w:marTop w:val="0"/>
          <w:marBottom w:val="0"/>
          <w:divBdr>
            <w:top w:val="none" w:sz="0" w:space="0" w:color="auto"/>
            <w:left w:val="none" w:sz="0" w:space="0" w:color="auto"/>
            <w:bottom w:val="none" w:sz="0" w:space="0" w:color="auto"/>
            <w:right w:val="none" w:sz="0" w:space="0" w:color="auto"/>
          </w:divBdr>
        </w:div>
        <w:div w:id="861012583">
          <w:marLeft w:val="0"/>
          <w:marRight w:val="0"/>
          <w:marTop w:val="0"/>
          <w:marBottom w:val="0"/>
          <w:divBdr>
            <w:top w:val="none" w:sz="0" w:space="0" w:color="auto"/>
            <w:left w:val="none" w:sz="0" w:space="0" w:color="auto"/>
            <w:bottom w:val="none" w:sz="0" w:space="0" w:color="auto"/>
            <w:right w:val="none" w:sz="0" w:space="0" w:color="auto"/>
          </w:divBdr>
        </w:div>
        <w:div w:id="995690658">
          <w:marLeft w:val="0"/>
          <w:marRight w:val="0"/>
          <w:marTop w:val="0"/>
          <w:marBottom w:val="0"/>
          <w:divBdr>
            <w:top w:val="none" w:sz="0" w:space="0" w:color="auto"/>
            <w:left w:val="none" w:sz="0" w:space="0" w:color="auto"/>
            <w:bottom w:val="none" w:sz="0" w:space="0" w:color="auto"/>
            <w:right w:val="none" w:sz="0" w:space="0" w:color="auto"/>
          </w:divBdr>
        </w:div>
        <w:div w:id="918755717">
          <w:marLeft w:val="0"/>
          <w:marRight w:val="0"/>
          <w:marTop w:val="0"/>
          <w:marBottom w:val="0"/>
          <w:divBdr>
            <w:top w:val="none" w:sz="0" w:space="0" w:color="auto"/>
            <w:left w:val="none" w:sz="0" w:space="0" w:color="auto"/>
            <w:bottom w:val="none" w:sz="0" w:space="0" w:color="auto"/>
            <w:right w:val="none" w:sz="0" w:space="0" w:color="auto"/>
          </w:divBdr>
        </w:div>
        <w:div w:id="562185008">
          <w:marLeft w:val="0"/>
          <w:marRight w:val="0"/>
          <w:marTop w:val="0"/>
          <w:marBottom w:val="0"/>
          <w:divBdr>
            <w:top w:val="none" w:sz="0" w:space="0" w:color="auto"/>
            <w:left w:val="none" w:sz="0" w:space="0" w:color="auto"/>
            <w:bottom w:val="none" w:sz="0" w:space="0" w:color="auto"/>
            <w:right w:val="none" w:sz="0" w:space="0" w:color="auto"/>
          </w:divBdr>
        </w:div>
      </w:divsChild>
    </w:div>
    <w:div w:id="1070271234">
      <w:bodyDiv w:val="1"/>
      <w:marLeft w:val="0"/>
      <w:marRight w:val="0"/>
      <w:marTop w:val="0"/>
      <w:marBottom w:val="0"/>
      <w:divBdr>
        <w:top w:val="none" w:sz="0" w:space="0" w:color="auto"/>
        <w:left w:val="none" w:sz="0" w:space="0" w:color="auto"/>
        <w:bottom w:val="none" w:sz="0" w:space="0" w:color="auto"/>
        <w:right w:val="none" w:sz="0" w:space="0" w:color="auto"/>
      </w:divBdr>
      <w:divsChild>
        <w:div w:id="1621571917">
          <w:marLeft w:val="0"/>
          <w:marRight w:val="0"/>
          <w:marTop w:val="0"/>
          <w:marBottom w:val="0"/>
          <w:divBdr>
            <w:top w:val="none" w:sz="0" w:space="0" w:color="auto"/>
            <w:left w:val="none" w:sz="0" w:space="0" w:color="auto"/>
            <w:bottom w:val="none" w:sz="0" w:space="0" w:color="auto"/>
            <w:right w:val="none" w:sz="0" w:space="0" w:color="auto"/>
          </w:divBdr>
        </w:div>
        <w:div w:id="1697387996">
          <w:marLeft w:val="0"/>
          <w:marRight w:val="0"/>
          <w:marTop w:val="0"/>
          <w:marBottom w:val="0"/>
          <w:divBdr>
            <w:top w:val="none" w:sz="0" w:space="0" w:color="auto"/>
            <w:left w:val="none" w:sz="0" w:space="0" w:color="auto"/>
            <w:bottom w:val="none" w:sz="0" w:space="0" w:color="auto"/>
            <w:right w:val="none" w:sz="0" w:space="0" w:color="auto"/>
          </w:divBdr>
        </w:div>
        <w:div w:id="795102181">
          <w:marLeft w:val="0"/>
          <w:marRight w:val="0"/>
          <w:marTop w:val="0"/>
          <w:marBottom w:val="0"/>
          <w:divBdr>
            <w:top w:val="none" w:sz="0" w:space="0" w:color="auto"/>
            <w:left w:val="none" w:sz="0" w:space="0" w:color="auto"/>
            <w:bottom w:val="none" w:sz="0" w:space="0" w:color="auto"/>
            <w:right w:val="none" w:sz="0" w:space="0" w:color="auto"/>
          </w:divBdr>
        </w:div>
        <w:div w:id="691684809">
          <w:marLeft w:val="0"/>
          <w:marRight w:val="0"/>
          <w:marTop w:val="0"/>
          <w:marBottom w:val="0"/>
          <w:divBdr>
            <w:top w:val="none" w:sz="0" w:space="0" w:color="auto"/>
            <w:left w:val="none" w:sz="0" w:space="0" w:color="auto"/>
            <w:bottom w:val="none" w:sz="0" w:space="0" w:color="auto"/>
            <w:right w:val="none" w:sz="0" w:space="0" w:color="auto"/>
          </w:divBdr>
        </w:div>
        <w:div w:id="1450394436">
          <w:marLeft w:val="0"/>
          <w:marRight w:val="0"/>
          <w:marTop w:val="0"/>
          <w:marBottom w:val="0"/>
          <w:divBdr>
            <w:top w:val="none" w:sz="0" w:space="0" w:color="auto"/>
            <w:left w:val="none" w:sz="0" w:space="0" w:color="auto"/>
            <w:bottom w:val="none" w:sz="0" w:space="0" w:color="auto"/>
            <w:right w:val="none" w:sz="0" w:space="0" w:color="auto"/>
          </w:divBdr>
        </w:div>
        <w:div w:id="872184795">
          <w:marLeft w:val="0"/>
          <w:marRight w:val="0"/>
          <w:marTop w:val="0"/>
          <w:marBottom w:val="0"/>
          <w:divBdr>
            <w:top w:val="none" w:sz="0" w:space="0" w:color="auto"/>
            <w:left w:val="none" w:sz="0" w:space="0" w:color="auto"/>
            <w:bottom w:val="none" w:sz="0" w:space="0" w:color="auto"/>
            <w:right w:val="none" w:sz="0" w:space="0" w:color="auto"/>
          </w:divBdr>
        </w:div>
        <w:div w:id="943341590">
          <w:marLeft w:val="0"/>
          <w:marRight w:val="0"/>
          <w:marTop w:val="0"/>
          <w:marBottom w:val="0"/>
          <w:divBdr>
            <w:top w:val="none" w:sz="0" w:space="0" w:color="auto"/>
            <w:left w:val="none" w:sz="0" w:space="0" w:color="auto"/>
            <w:bottom w:val="none" w:sz="0" w:space="0" w:color="auto"/>
            <w:right w:val="none" w:sz="0" w:space="0" w:color="auto"/>
          </w:divBdr>
        </w:div>
        <w:div w:id="631405120">
          <w:marLeft w:val="0"/>
          <w:marRight w:val="0"/>
          <w:marTop w:val="0"/>
          <w:marBottom w:val="0"/>
          <w:divBdr>
            <w:top w:val="none" w:sz="0" w:space="0" w:color="auto"/>
            <w:left w:val="none" w:sz="0" w:space="0" w:color="auto"/>
            <w:bottom w:val="none" w:sz="0" w:space="0" w:color="auto"/>
            <w:right w:val="none" w:sz="0" w:space="0" w:color="auto"/>
          </w:divBdr>
        </w:div>
        <w:div w:id="266428002">
          <w:marLeft w:val="0"/>
          <w:marRight w:val="0"/>
          <w:marTop w:val="0"/>
          <w:marBottom w:val="0"/>
          <w:divBdr>
            <w:top w:val="none" w:sz="0" w:space="0" w:color="auto"/>
            <w:left w:val="none" w:sz="0" w:space="0" w:color="auto"/>
            <w:bottom w:val="none" w:sz="0" w:space="0" w:color="auto"/>
            <w:right w:val="none" w:sz="0" w:space="0" w:color="auto"/>
          </w:divBdr>
        </w:div>
        <w:div w:id="1749571656">
          <w:marLeft w:val="0"/>
          <w:marRight w:val="0"/>
          <w:marTop w:val="0"/>
          <w:marBottom w:val="0"/>
          <w:divBdr>
            <w:top w:val="none" w:sz="0" w:space="0" w:color="auto"/>
            <w:left w:val="none" w:sz="0" w:space="0" w:color="auto"/>
            <w:bottom w:val="none" w:sz="0" w:space="0" w:color="auto"/>
            <w:right w:val="none" w:sz="0" w:space="0" w:color="auto"/>
          </w:divBdr>
        </w:div>
        <w:div w:id="1633099788">
          <w:marLeft w:val="0"/>
          <w:marRight w:val="0"/>
          <w:marTop w:val="0"/>
          <w:marBottom w:val="0"/>
          <w:divBdr>
            <w:top w:val="none" w:sz="0" w:space="0" w:color="auto"/>
            <w:left w:val="none" w:sz="0" w:space="0" w:color="auto"/>
            <w:bottom w:val="none" w:sz="0" w:space="0" w:color="auto"/>
            <w:right w:val="none" w:sz="0" w:space="0" w:color="auto"/>
          </w:divBdr>
        </w:div>
        <w:div w:id="174419551">
          <w:marLeft w:val="0"/>
          <w:marRight w:val="0"/>
          <w:marTop w:val="0"/>
          <w:marBottom w:val="0"/>
          <w:divBdr>
            <w:top w:val="none" w:sz="0" w:space="0" w:color="auto"/>
            <w:left w:val="none" w:sz="0" w:space="0" w:color="auto"/>
            <w:bottom w:val="none" w:sz="0" w:space="0" w:color="auto"/>
            <w:right w:val="none" w:sz="0" w:space="0" w:color="auto"/>
          </w:divBdr>
        </w:div>
        <w:div w:id="1571039487">
          <w:marLeft w:val="0"/>
          <w:marRight w:val="0"/>
          <w:marTop w:val="0"/>
          <w:marBottom w:val="0"/>
          <w:divBdr>
            <w:top w:val="none" w:sz="0" w:space="0" w:color="auto"/>
            <w:left w:val="none" w:sz="0" w:space="0" w:color="auto"/>
            <w:bottom w:val="none" w:sz="0" w:space="0" w:color="auto"/>
            <w:right w:val="none" w:sz="0" w:space="0" w:color="auto"/>
          </w:divBdr>
        </w:div>
        <w:div w:id="1549760475">
          <w:marLeft w:val="0"/>
          <w:marRight w:val="0"/>
          <w:marTop w:val="0"/>
          <w:marBottom w:val="0"/>
          <w:divBdr>
            <w:top w:val="none" w:sz="0" w:space="0" w:color="auto"/>
            <w:left w:val="none" w:sz="0" w:space="0" w:color="auto"/>
            <w:bottom w:val="none" w:sz="0" w:space="0" w:color="auto"/>
            <w:right w:val="none" w:sz="0" w:space="0" w:color="auto"/>
          </w:divBdr>
        </w:div>
        <w:div w:id="745810169">
          <w:marLeft w:val="0"/>
          <w:marRight w:val="0"/>
          <w:marTop w:val="0"/>
          <w:marBottom w:val="0"/>
          <w:divBdr>
            <w:top w:val="none" w:sz="0" w:space="0" w:color="auto"/>
            <w:left w:val="none" w:sz="0" w:space="0" w:color="auto"/>
            <w:bottom w:val="none" w:sz="0" w:space="0" w:color="auto"/>
            <w:right w:val="none" w:sz="0" w:space="0" w:color="auto"/>
          </w:divBdr>
        </w:div>
        <w:div w:id="1682973351">
          <w:marLeft w:val="0"/>
          <w:marRight w:val="0"/>
          <w:marTop w:val="0"/>
          <w:marBottom w:val="0"/>
          <w:divBdr>
            <w:top w:val="none" w:sz="0" w:space="0" w:color="auto"/>
            <w:left w:val="none" w:sz="0" w:space="0" w:color="auto"/>
            <w:bottom w:val="none" w:sz="0" w:space="0" w:color="auto"/>
            <w:right w:val="none" w:sz="0" w:space="0" w:color="auto"/>
          </w:divBdr>
        </w:div>
        <w:div w:id="1693265481">
          <w:marLeft w:val="0"/>
          <w:marRight w:val="0"/>
          <w:marTop w:val="0"/>
          <w:marBottom w:val="0"/>
          <w:divBdr>
            <w:top w:val="none" w:sz="0" w:space="0" w:color="auto"/>
            <w:left w:val="none" w:sz="0" w:space="0" w:color="auto"/>
            <w:bottom w:val="none" w:sz="0" w:space="0" w:color="auto"/>
            <w:right w:val="none" w:sz="0" w:space="0" w:color="auto"/>
          </w:divBdr>
        </w:div>
        <w:div w:id="1106460468">
          <w:marLeft w:val="0"/>
          <w:marRight w:val="0"/>
          <w:marTop w:val="0"/>
          <w:marBottom w:val="0"/>
          <w:divBdr>
            <w:top w:val="none" w:sz="0" w:space="0" w:color="auto"/>
            <w:left w:val="none" w:sz="0" w:space="0" w:color="auto"/>
            <w:bottom w:val="none" w:sz="0" w:space="0" w:color="auto"/>
            <w:right w:val="none" w:sz="0" w:space="0" w:color="auto"/>
          </w:divBdr>
        </w:div>
        <w:div w:id="913047753">
          <w:marLeft w:val="0"/>
          <w:marRight w:val="0"/>
          <w:marTop w:val="0"/>
          <w:marBottom w:val="0"/>
          <w:divBdr>
            <w:top w:val="none" w:sz="0" w:space="0" w:color="auto"/>
            <w:left w:val="none" w:sz="0" w:space="0" w:color="auto"/>
            <w:bottom w:val="none" w:sz="0" w:space="0" w:color="auto"/>
            <w:right w:val="none" w:sz="0" w:space="0" w:color="auto"/>
          </w:divBdr>
        </w:div>
        <w:div w:id="864443325">
          <w:marLeft w:val="0"/>
          <w:marRight w:val="0"/>
          <w:marTop w:val="0"/>
          <w:marBottom w:val="0"/>
          <w:divBdr>
            <w:top w:val="none" w:sz="0" w:space="0" w:color="auto"/>
            <w:left w:val="none" w:sz="0" w:space="0" w:color="auto"/>
            <w:bottom w:val="none" w:sz="0" w:space="0" w:color="auto"/>
            <w:right w:val="none" w:sz="0" w:space="0" w:color="auto"/>
          </w:divBdr>
        </w:div>
        <w:div w:id="1989936133">
          <w:marLeft w:val="0"/>
          <w:marRight w:val="0"/>
          <w:marTop w:val="0"/>
          <w:marBottom w:val="0"/>
          <w:divBdr>
            <w:top w:val="none" w:sz="0" w:space="0" w:color="auto"/>
            <w:left w:val="none" w:sz="0" w:space="0" w:color="auto"/>
            <w:bottom w:val="none" w:sz="0" w:space="0" w:color="auto"/>
            <w:right w:val="none" w:sz="0" w:space="0" w:color="auto"/>
          </w:divBdr>
        </w:div>
        <w:div w:id="1260024456">
          <w:marLeft w:val="0"/>
          <w:marRight w:val="0"/>
          <w:marTop w:val="0"/>
          <w:marBottom w:val="0"/>
          <w:divBdr>
            <w:top w:val="none" w:sz="0" w:space="0" w:color="auto"/>
            <w:left w:val="none" w:sz="0" w:space="0" w:color="auto"/>
            <w:bottom w:val="none" w:sz="0" w:space="0" w:color="auto"/>
            <w:right w:val="none" w:sz="0" w:space="0" w:color="auto"/>
          </w:divBdr>
        </w:div>
        <w:div w:id="6639283">
          <w:marLeft w:val="0"/>
          <w:marRight w:val="0"/>
          <w:marTop w:val="0"/>
          <w:marBottom w:val="0"/>
          <w:divBdr>
            <w:top w:val="none" w:sz="0" w:space="0" w:color="auto"/>
            <w:left w:val="none" w:sz="0" w:space="0" w:color="auto"/>
            <w:bottom w:val="none" w:sz="0" w:space="0" w:color="auto"/>
            <w:right w:val="none" w:sz="0" w:space="0" w:color="auto"/>
          </w:divBdr>
        </w:div>
        <w:div w:id="1458330616">
          <w:marLeft w:val="0"/>
          <w:marRight w:val="0"/>
          <w:marTop w:val="0"/>
          <w:marBottom w:val="0"/>
          <w:divBdr>
            <w:top w:val="none" w:sz="0" w:space="0" w:color="auto"/>
            <w:left w:val="none" w:sz="0" w:space="0" w:color="auto"/>
            <w:bottom w:val="none" w:sz="0" w:space="0" w:color="auto"/>
            <w:right w:val="none" w:sz="0" w:space="0" w:color="auto"/>
          </w:divBdr>
        </w:div>
        <w:div w:id="1520925897">
          <w:marLeft w:val="0"/>
          <w:marRight w:val="0"/>
          <w:marTop w:val="0"/>
          <w:marBottom w:val="0"/>
          <w:divBdr>
            <w:top w:val="none" w:sz="0" w:space="0" w:color="auto"/>
            <w:left w:val="none" w:sz="0" w:space="0" w:color="auto"/>
            <w:bottom w:val="none" w:sz="0" w:space="0" w:color="auto"/>
            <w:right w:val="none" w:sz="0" w:space="0" w:color="auto"/>
          </w:divBdr>
        </w:div>
        <w:div w:id="1421440899">
          <w:marLeft w:val="0"/>
          <w:marRight w:val="0"/>
          <w:marTop w:val="0"/>
          <w:marBottom w:val="0"/>
          <w:divBdr>
            <w:top w:val="none" w:sz="0" w:space="0" w:color="auto"/>
            <w:left w:val="none" w:sz="0" w:space="0" w:color="auto"/>
            <w:bottom w:val="none" w:sz="0" w:space="0" w:color="auto"/>
            <w:right w:val="none" w:sz="0" w:space="0" w:color="auto"/>
          </w:divBdr>
        </w:div>
        <w:div w:id="421756614">
          <w:marLeft w:val="0"/>
          <w:marRight w:val="0"/>
          <w:marTop w:val="0"/>
          <w:marBottom w:val="0"/>
          <w:divBdr>
            <w:top w:val="none" w:sz="0" w:space="0" w:color="auto"/>
            <w:left w:val="none" w:sz="0" w:space="0" w:color="auto"/>
            <w:bottom w:val="none" w:sz="0" w:space="0" w:color="auto"/>
            <w:right w:val="none" w:sz="0" w:space="0" w:color="auto"/>
          </w:divBdr>
        </w:div>
        <w:div w:id="287515991">
          <w:marLeft w:val="0"/>
          <w:marRight w:val="0"/>
          <w:marTop w:val="0"/>
          <w:marBottom w:val="0"/>
          <w:divBdr>
            <w:top w:val="none" w:sz="0" w:space="0" w:color="auto"/>
            <w:left w:val="none" w:sz="0" w:space="0" w:color="auto"/>
            <w:bottom w:val="none" w:sz="0" w:space="0" w:color="auto"/>
            <w:right w:val="none" w:sz="0" w:space="0" w:color="auto"/>
          </w:divBdr>
        </w:div>
        <w:div w:id="301466113">
          <w:marLeft w:val="0"/>
          <w:marRight w:val="0"/>
          <w:marTop w:val="0"/>
          <w:marBottom w:val="0"/>
          <w:divBdr>
            <w:top w:val="none" w:sz="0" w:space="0" w:color="auto"/>
            <w:left w:val="none" w:sz="0" w:space="0" w:color="auto"/>
            <w:bottom w:val="none" w:sz="0" w:space="0" w:color="auto"/>
            <w:right w:val="none" w:sz="0" w:space="0" w:color="auto"/>
          </w:divBdr>
        </w:div>
        <w:div w:id="1982953827">
          <w:marLeft w:val="0"/>
          <w:marRight w:val="0"/>
          <w:marTop w:val="0"/>
          <w:marBottom w:val="0"/>
          <w:divBdr>
            <w:top w:val="none" w:sz="0" w:space="0" w:color="auto"/>
            <w:left w:val="none" w:sz="0" w:space="0" w:color="auto"/>
            <w:bottom w:val="none" w:sz="0" w:space="0" w:color="auto"/>
            <w:right w:val="none" w:sz="0" w:space="0" w:color="auto"/>
          </w:divBdr>
        </w:div>
        <w:div w:id="91702896">
          <w:marLeft w:val="0"/>
          <w:marRight w:val="0"/>
          <w:marTop w:val="0"/>
          <w:marBottom w:val="0"/>
          <w:divBdr>
            <w:top w:val="none" w:sz="0" w:space="0" w:color="auto"/>
            <w:left w:val="none" w:sz="0" w:space="0" w:color="auto"/>
            <w:bottom w:val="none" w:sz="0" w:space="0" w:color="auto"/>
            <w:right w:val="none" w:sz="0" w:space="0" w:color="auto"/>
          </w:divBdr>
        </w:div>
        <w:div w:id="1463232000">
          <w:marLeft w:val="0"/>
          <w:marRight w:val="0"/>
          <w:marTop w:val="0"/>
          <w:marBottom w:val="0"/>
          <w:divBdr>
            <w:top w:val="none" w:sz="0" w:space="0" w:color="auto"/>
            <w:left w:val="none" w:sz="0" w:space="0" w:color="auto"/>
            <w:bottom w:val="none" w:sz="0" w:space="0" w:color="auto"/>
            <w:right w:val="none" w:sz="0" w:space="0" w:color="auto"/>
          </w:divBdr>
        </w:div>
        <w:div w:id="1372681684">
          <w:marLeft w:val="0"/>
          <w:marRight w:val="0"/>
          <w:marTop w:val="0"/>
          <w:marBottom w:val="0"/>
          <w:divBdr>
            <w:top w:val="none" w:sz="0" w:space="0" w:color="auto"/>
            <w:left w:val="none" w:sz="0" w:space="0" w:color="auto"/>
            <w:bottom w:val="none" w:sz="0" w:space="0" w:color="auto"/>
            <w:right w:val="none" w:sz="0" w:space="0" w:color="auto"/>
          </w:divBdr>
        </w:div>
        <w:div w:id="1760297106">
          <w:marLeft w:val="0"/>
          <w:marRight w:val="0"/>
          <w:marTop w:val="0"/>
          <w:marBottom w:val="0"/>
          <w:divBdr>
            <w:top w:val="none" w:sz="0" w:space="0" w:color="auto"/>
            <w:left w:val="none" w:sz="0" w:space="0" w:color="auto"/>
            <w:bottom w:val="none" w:sz="0" w:space="0" w:color="auto"/>
            <w:right w:val="none" w:sz="0" w:space="0" w:color="auto"/>
          </w:divBdr>
        </w:div>
        <w:div w:id="1529441863">
          <w:marLeft w:val="0"/>
          <w:marRight w:val="0"/>
          <w:marTop w:val="0"/>
          <w:marBottom w:val="0"/>
          <w:divBdr>
            <w:top w:val="none" w:sz="0" w:space="0" w:color="auto"/>
            <w:left w:val="none" w:sz="0" w:space="0" w:color="auto"/>
            <w:bottom w:val="none" w:sz="0" w:space="0" w:color="auto"/>
            <w:right w:val="none" w:sz="0" w:space="0" w:color="auto"/>
          </w:divBdr>
        </w:div>
        <w:div w:id="1188176767">
          <w:marLeft w:val="0"/>
          <w:marRight w:val="0"/>
          <w:marTop w:val="0"/>
          <w:marBottom w:val="0"/>
          <w:divBdr>
            <w:top w:val="none" w:sz="0" w:space="0" w:color="auto"/>
            <w:left w:val="none" w:sz="0" w:space="0" w:color="auto"/>
            <w:bottom w:val="none" w:sz="0" w:space="0" w:color="auto"/>
            <w:right w:val="none" w:sz="0" w:space="0" w:color="auto"/>
          </w:divBdr>
        </w:div>
        <w:div w:id="1381783840">
          <w:marLeft w:val="0"/>
          <w:marRight w:val="0"/>
          <w:marTop w:val="0"/>
          <w:marBottom w:val="0"/>
          <w:divBdr>
            <w:top w:val="none" w:sz="0" w:space="0" w:color="auto"/>
            <w:left w:val="none" w:sz="0" w:space="0" w:color="auto"/>
            <w:bottom w:val="none" w:sz="0" w:space="0" w:color="auto"/>
            <w:right w:val="none" w:sz="0" w:space="0" w:color="auto"/>
          </w:divBdr>
        </w:div>
        <w:div w:id="1299451878">
          <w:marLeft w:val="0"/>
          <w:marRight w:val="0"/>
          <w:marTop w:val="0"/>
          <w:marBottom w:val="0"/>
          <w:divBdr>
            <w:top w:val="none" w:sz="0" w:space="0" w:color="auto"/>
            <w:left w:val="none" w:sz="0" w:space="0" w:color="auto"/>
            <w:bottom w:val="none" w:sz="0" w:space="0" w:color="auto"/>
            <w:right w:val="none" w:sz="0" w:space="0" w:color="auto"/>
          </w:divBdr>
        </w:div>
        <w:div w:id="143354117">
          <w:marLeft w:val="0"/>
          <w:marRight w:val="0"/>
          <w:marTop w:val="0"/>
          <w:marBottom w:val="0"/>
          <w:divBdr>
            <w:top w:val="none" w:sz="0" w:space="0" w:color="auto"/>
            <w:left w:val="none" w:sz="0" w:space="0" w:color="auto"/>
            <w:bottom w:val="none" w:sz="0" w:space="0" w:color="auto"/>
            <w:right w:val="none" w:sz="0" w:space="0" w:color="auto"/>
          </w:divBdr>
        </w:div>
        <w:div w:id="160776100">
          <w:marLeft w:val="0"/>
          <w:marRight w:val="0"/>
          <w:marTop w:val="0"/>
          <w:marBottom w:val="0"/>
          <w:divBdr>
            <w:top w:val="none" w:sz="0" w:space="0" w:color="auto"/>
            <w:left w:val="none" w:sz="0" w:space="0" w:color="auto"/>
            <w:bottom w:val="none" w:sz="0" w:space="0" w:color="auto"/>
            <w:right w:val="none" w:sz="0" w:space="0" w:color="auto"/>
          </w:divBdr>
        </w:div>
        <w:div w:id="84615120">
          <w:marLeft w:val="0"/>
          <w:marRight w:val="0"/>
          <w:marTop w:val="0"/>
          <w:marBottom w:val="0"/>
          <w:divBdr>
            <w:top w:val="none" w:sz="0" w:space="0" w:color="auto"/>
            <w:left w:val="none" w:sz="0" w:space="0" w:color="auto"/>
            <w:bottom w:val="none" w:sz="0" w:space="0" w:color="auto"/>
            <w:right w:val="none" w:sz="0" w:space="0" w:color="auto"/>
          </w:divBdr>
        </w:div>
        <w:div w:id="177693721">
          <w:marLeft w:val="0"/>
          <w:marRight w:val="0"/>
          <w:marTop w:val="0"/>
          <w:marBottom w:val="0"/>
          <w:divBdr>
            <w:top w:val="none" w:sz="0" w:space="0" w:color="auto"/>
            <w:left w:val="none" w:sz="0" w:space="0" w:color="auto"/>
            <w:bottom w:val="none" w:sz="0" w:space="0" w:color="auto"/>
            <w:right w:val="none" w:sz="0" w:space="0" w:color="auto"/>
          </w:divBdr>
        </w:div>
      </w:divsChild>
    </w:div>
    <w:div w:id="1603876916">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9">
          <w:marLeft w:val="0"/>
          <w:marRight w:val="0"/>
          <w:marTop w:val="0"/>
          <w:marBottom w:val="0"/>
          <w:divBdr>
            <w:top w:val="none" w:sz="0" w:space="0" w:color="auto"/>
            <w:left w:val="none" w:sz="0" w:space="0" w:color="auto"/>
            <w:bottom w:val="none" w:sz="0" w:space="0" w:color="auto"/>
            <w:right w:val="none" w:sz="0" w:space="0" w:color="auto"/>
          </w:divBdr>
        </w:div>
        <w:div w:id="388573206">
          <w:marLeft w:val="0"/>
          <w:marRight w:val="0"/>
          <w:marTop w:val="0"/>
          <w:marBottom w:val="0"/>
          <w:divBdr>
            <w:top w:val="none" w:sz="0" w:space="0" w:color="auto"/>
            <w:left w:val="none" w:sz="0" w:space="0" w:color="auto"/>
            <w:bottom w:val="none" w:sz="0" w:space="0" w:color="auto"/>
            <w:right w:val="none" w:sz="0" w:space="0" w:color="auto"/>
          </w:divBdr>
        </w:div>
        <w:div w:id="1563983546">
          <w:marLeft w:val="0"/>
          <w:marRight w:val="0"/>
          <w:marTop w:val="0"/>
          <w:marBottom w:val="0"/>
          <w:divBdr>
            <w:top w:val="none" w:sz="0" w:space="0" w:color="auto"/>
            <w:left w:val="none" w:sz="0" w:space="0" w:color="auto"/>
            <w:bottom w:val="none" w:sz="0" w:space="0" w:color="auto"/>
            <w:right w:val="none" w:sz="0" w:space="0" w:color="auto"/>
          </w:divBdr>
        </w:div>
        <w:div w:id="1573200018">
          <w:marLeft w:val="0"/>
          <w:marRight w:val="0"/>
          <w:marTop w:val="0"/>
          <w:marBottom w:val="0"/>
          <w:divBdr>
            <w:top w:val="none" w:sz="0" w:space="0" w:color="auto"/>
            <w:left w:val="none" w:sz="0" w:space="0" w:color="auto"/>
            <w:bottom w:val="none" w:sz="0" w:space="0" w:color="auto"/>
            <w:right w:val="none" w:sz="0" w:space="0" w:color="auto"/>
          </w:divBdr>
        </w:div>
        <w:div w:id="78067432">
          <w:marLeft w:val="0"/>
          <w:marRight w:val="0"/>
          <w:marTop w:val="0"/>
          <w:marBottom w:val="0"/>
          <w:divBdr>
            <w:top w:val="none" w:sz="0" w:space="0" w:color="auto"/>
            <w:left w:val="none" w:sz="0" w:space="0" w:color="auto"/>
            <w:bottom w:val="none" w:sz="0" w:space="0" w:color="auto"/>
            <w:right w:val="none" w:sz="0" w:space="0" w:color="auto"/>
          </w:divBdr>
        </w:div>
        <w:div w:id="94638140">
          <w:marLeft w:val="0"/>
          <w:marRight w:val="0"/>
          <w:marTop w:val="0"/>
          <w:marBottom w:val="0"/>
          <w:divBdr>
            <w:top w:val="none" w:sz="0" w:space="0" w:color="auto"/>
            <w:left w:val="none" w:sz="0" w:space="0" w:color="auto"/>
            <w:bottom w:val="none" w:sz="0" w:space="0" w:color="auto"/>
            <w:right w:val="none" w:sz="0" w:space="0" w:color="auto"/>
          </w:divBdr>
        </w:div>
        <w:div w:id="1468623692">
          <w:marLeft w:val="0"/>
          <w:marRight w:val="0"/>
          <w:marTop w:val="0"/>
          <w:marBottom w:val="0"/>
          <w:divBdr>
            <w:top w:val="none" w:sz="0" w:space="0" w:color="auto"/>
            <w:left w:val="none" w:sz="0" w:space="0" w:color="auto"/>
            <w:bottom w:val="none" w:sz="0" w:space="0" w:color="auto"/>
            <w:right w:val="none" w:sz="0" w:space="0" w:color="auto"/>
          </w:divBdr>
        </w:div>
        <w:div w:id="2088073717">
          <w:marLeft w:val="0"/>
          <w:marRight w:val="0"/>
          <w:marTop w:val="0"/>
          <w:marBottom w:val="0"/>
          <w:divBdr>
            <w:top w:val="none" w:sz="0" w:space="0" w:color="auto"/>
            <w:left w:val="none" w:sz="0" w:space="0" w:color="auto"/>
            <w:bottom w:val="none" w:sz="0" w:space="0" w:color="auto"/>
            <w:right w:val="none" w:sz="0" w:space="0" w:color="auto"/>
          </w:divBdr>
        </w:div>
        <w:div w:id="1766923906">
          <w:marLeft w:val="0"/>
          <w:marRight w:val="0"/>
          <w:marTop w:val="0"/>
          <w:marBottom w:val="0"/>
          <w:divBdr>
            <w:top w:val="none" w:sz="0" w:space="0" w:color="auto"/>
            <w:left w:val="none" w:sz="0" w:space="0" w:color="auto"/>
            <w:bottom w:val="none" w:sz="0" w:space="0" w:color="auto"/>
            <w:right w:val="none" w:sz="0" w:space="0" w:color="auto"/>
          </w:divBdr>
        </w:div>
      </w:divsChild>
    </w:div>
    <w:div w:id="1703556164">
      <w:bodyDiv w:val="1"/>
      <w:marLeft w:val="0"/>
      <w:marRight w:val="0"/>
      <w:marTop w:val="0"/>
      <w:marBottom w:val="0"/>
      <w:divBdr>
        <w:top w:val="none" w:sz="0" w:space="0" w:color="auto"/>
        <w:left w:val="none" w:sz="0" w:space="0" w:color="auto"/>
        <w:bottom w:val="none" w:sz="0" w:space="0" w:color="auto"/>
        <w:right w:val="none" w:sz="0" w:space="0" w:color="auto"/>
      </w:divBdr>
      <w:divsChild>
        <w:div w:id="1285620054">
          <w:marLeft w:val="0"/>
          <w:marRight w:val="0"/>
          <w:marTop w:val="0"/>
          <w:marBottom w:val="0"/>
          <w:divBdr>
            <w:top w:val="none" w:sz="0" w:space="0" w:color="auto"/>
            <w:left w:val="none" w:sz="0" w:space="0" w:color="auto"/>
            <w:bottom w:val="none" w:sz="0" w:space="0" w:color="auto"/>
            <w:right w:val="none" w:sz="0" w:space="0" w:color="auto"/>
          </w:divBdr>
        </w:div>
        <w:div w:id="1302659301">
          <w:marLeft w:val="0"/>
          <w:marRight w:val="0"/>
          <w:marTop w:val="0"/>
          <w:marBottom w:val="0"/>
          <w:divBdr>
            <w:top w:val="none" w:sz="0" w:space="0" w:color="auto"/>
            <w:left w:val="none" w:sz="0" w:space="0" w:color="auto"/>
            <w:bottom w:val="none" w:sz="0" w:space="0" w:color="auto"/>
            <w:right w:val="none" w:sz="0" w:space="0" w:color="auto"/>
          </w:divBdr>
        </w:div>
      </w:divsChild>
    </w:div>
    <w:div w:id="1765494917">
      <w:bodyDiv w:val="1"/>
      <w:marLeft w:val="0"/>
      <w:marRight w:val="0"/>
      <w:marTop w:val="0"/>
      <w:marBottom w:val="0"/>
      <w:divBdr>
        <w:top w:val="none" w:sz="0" w:space="0" w:color="auto"/>
        <w:left w:val="none" w:sz="0" w:space="0" w:color="auto"/>
        <w:bottom w:val="none" w:sz="0" w:space="0" w:color="auto"/>
        <w:right w:val="none" w:sz="0" w:space="0" w:color="auto"/>
      </w:divBdr>
      <w:divsChild>
        <w:div w:id="483787673">
          <w:marLeft w:val="0"/>
          <w:marRight w:val="0"/>
          <w:marTop w:val="0"/>
          <w:marBottom w:val="0"/>
          <w:divBdr>
            <w:top w:val="none" w:sz="0" w:space="0" w:color="auto"/>
            <w:left w:val="none" w:sz="0" w:space="0" w:color="auto"/>
            <w:bottom w:val="none" w:sz="0" w:space="0" w:color="auto"/>
            <w:right w:val="none" w:sz="0" w:space="0" w:color="auto"/>
          </w:divBdr>
        </w:div>
        <w:div w:id="351343884">
          <w:marLeft w:val="0"/>
          <w:marRight w:val="0"/>
          <w:marTop w:val="0"/>
          <w:marBottom w:val="0"/>
          <w:divBdr>
            <w:top w:val="none" w:sz="0" w:space="0" w:color="auto"/>
            <w:left w:val="none" w:sz="0" w:space="0" w:color="auto"/>
            <w:bottom w:val="none" w:sz="0" w:space="0" w:color="auto"/>
            <w:right w:val="none" w:sz="0" w:space="0" w:color="auto"/>
          </w:divBdr>
        </w:div>
      </w:divsChild>
    </w:div>
    <w:div w:id="1813670781">
      <w:bodyDiv w:val="1"/>
      <w:marLeft w:val="0"/>
      <w:marRight w:val="0"/>
      <w:marTop w:val="0"/>
      <w:marBottom w:val="0"/>
      <w:divBdr>
        <w:top w:val="none" w:sz="0" w:space="0" w:color="auto"/>
        <w:left w:val="none" w:sz="0" w:space="0" w:color="auto"/>
        <w:bottom w:val="none" w:sz="0" w:space="0" w:color="auto"/>
        <w:right w:val="none" w:sz="0" w:space="0" w:color="auto"/>
      </w:divBdr>
      <w:divsChild>
        <w:div w:id="517428293">
          <w:marLeft w:val="0"/>
          <w:marRight w:val="0"/>
          <w:marTop w:val="0"/>
          <w:marBottom w:val="0"/>
          <w:divBdr>
            <w:top w:val="none" w:sz="0" w:space="0" w:color="auto"/>
            <w:left w:val="none" w:sz="0" w:space="0" w:color="auto"/>
            <w:bottom w:val="none" w:sz="0" w:space="0" w:color="auto"/>
            <w:right w:val="none" w:sz="0" w:space="0" w:color="auto"/>
          </w:divBdr>
        </w:div>
        <w:div w:id="1826123746">
          <w:marLeft w:val="0"/>
          <w:marRight w:val="0"/>
          <w:marTop w:val="0"/>
          <w:marBottom w:val="0"/>
          <w:divBdr>
            <w:top w:val="none" w:sz="0" w:space="0" w:color="auto"/>
            <w:left w:val="none" w:sz="0" w:space="0" w:color="auto"/>
            <w:bottom w:val="none" w:sz="0" w:space="0" w:color="auto"/>
            <w:right w:val="none" w:sz="0" w:space="0" w:color="auto"/>
          </w:divBdr>
        </w:div>
        <w:div w:id="1438408800">
          <w:marLeft w:val="0"/>
          <w:marRight w:val="0"/>
          <w:marTop w:val="0"/>
          <w:marBottom w:val="0"/>
          <w:divBdr>
            <w:top w:val="none" w:sz="0" w:space="0" w:color="auto"/>
            <w:left w:val="none" w:sz="0" w:space="0" w:color="auto"/>
            <w:bottom w:val="none" w:sz="0" w:space="0" w:color="auto"/>
            <w:right w:val="none" w:sz="0" w:space="0" w:color="auto"/>
          </w:divBdr>
        </w:div>
        <w:div w:id="2042897746">
          <w:marLeft w:val="0"/>
          <w:marRight w:val="0"/>
          <w:marTop w:val="0"/>
          <w:marBottom w:val="0"/>
          <w:divBdr>
            <w:top w:val="none" w:sz="0" w:space="0" w:color="auto"/>
            <w:left w:val="none" w:sz="0" w:space="0" w:color="auto"/>
            <w:bottom w:val="none" w:sz="0" w:space="0" w:color="auto"/>
            <w:right w:val="none" w:sz="0" w:space="0" w:color="auto"/>
          </w:divBdr>
        </w:div>
        <w:div w:id="1206336790">
          <w:marLeft w:val="0"/>
          <w:marRight w:val="0"/>
          <w:marTop w:val="0"/>
          <w:marBottom w:val="0"/>
          <w:divBdr>
            <w:top w:val="none" w:sz="0" w:space="0" w:color="auto"/>
            <w:left w:val="none" w:sz="0" w:space="0" w:color="auto"/>
            <w:bottom w:val="none" w:sz="0" w:space="0" w:color="auto"/>
            <w:right w:val="none" w:sz="0" w:space="0" w:color="auto"/>
          </w:divBdr>
        </w:div>
        <w:div w:id="40328041">
          <w:marLeft w:val="0"/>
          <w:marRight w:val="0"/>
          <w:marTop w:val="0"/>
          <w:marBottom w:val="0"/>
          <w:divBdr>
            <w:top w:val="none" w:sz="0" w:space="0" w:color="auto"/>
            <w:left w:val="none" w:sz="0" w:space="0" w:color="auto"/>
            <w:bottom w:val="none" w:sz="0" w:space="0" w:color="auto"/>
            <w:right w:val="none" w:sz="0" w:space="0" w:color="auto"/>
          </w:divBdr>
        </w:div>
        <w:div w:id="1557736945">
          <w:marLeft w:val="0"/>
          <w:marRight w:val="0"/>
          <w:marTop w:val="0"/>
          <w:marBottom w:val="0"/>
          <w:divBdr>
            <w:top w:val="none" w:sz="0" w:space="0" w:color="auto"/>
            <w:left w:val="none" w:sz="0" w:space="0" w:color="auto"/>
            <w:bottom w:val="none" w:sz="0" w:space="0" w:color="auto"/>
            <w:right w:val="none" w:sz="0" w:space="0" w:color="auto"/>
          </w:divBdr>
        </w:div>
        <w:div w:id="441531070">
          <w:marLeft w:val="0"/>
          <w:marRight w:val="0"/>
          <w:marTop w:val="0"/>
          <w:marBottom w:val="0"/>
          <w:divBdr>
            <w:top w:val="none" w:sz="0" w:space="0" w:color="auto"/>
            <w:left w:val="none" w:sz="0" w:space="0" w:color="auto"/>
            <w:bottom w:val="none" w:sz="0" w:space="0" w:color="auto"/>
            <w:right w:val="none" w:sz="0" w:space="0" w:color="auto"/>
          </w:divBdr>
        </w:div>
        <w:div w:id="690499782">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1443109905">
          <w:marLeft w:val="0"/>
          <w:marRight w:val="0"/>
          <w:marTop w:val="0"/>
          <w:marBottom w:val="0"/>
          <w:divBdr>
            <w:top w:val="none" w:sz="0" w:space="0" w:color="auto"/>
            <w:left w:val="none" w:sz="0" w:space="0" w:color="auto"/>
            <w:bottom w:val="none" w:sz="0" w:space="0" w:color="auto"/>
            <w:right w:val="none" w:sz="0" w:space="0" w:color="auto"/>
          </w:divBdr>
        </w:div>
        <w:div w:id="960500992">
          <w:marLeft w:val="0"/>
          <w:marRight w:val="0"/>
          <w:marTop w:val="0"/>
          <w:marBottom w:val="0"/>
          <w:divBdr>
            <w:top w:val="none" w:sz="0" w:space="0" w:color="auto"/>
            <w:left w:val="none" w:sz="0" w:space="0" w:color="auto"/>
            <w:bottom w:val="none" w:sz="0" w:space="0" w:color="auto"/>
            <w:right w:val="none" w:sz="0" w:space="0" w:color="auto"/>
          </w:divBdr>
        </w:div>
        <w:div w:id="1040086315">
          <w:marLeft w:val="0"/>
          <w:marRight w:val="0"/>
          <w:marTop w:val="0"/>
          <w:marBottom w:val="0"/>
          <w:divBdr>
            <w:top w:val="none" w:sz="0" w:space="0" w:color="auto"/>
            <w:left w:val="none" w:sz="0" w:space="0" w:color="auto"/>
            <w:bottom w:val="none" w:sz="0" w:space="0" w:color="auto"/>
            <w:right w:val="none" w:sz="0" w:space="0" w:color="auto"/>
          </w:divBdr>
        </w:div>
        <w:div w:id="673726068">
          <w:marLeft w:val="0"/>
          <w:marRight w:val="0"/>
          <w:marTop w:val="0"/>
          <w:marBottom w:val="0"/>
          <w:divBdr>
            <w:top w:val="none" w:sz="0" w:space="0" w:color="auto"/>
            <w:left w:val="none" w:sz="0" w:space="0" w:color="auto"/>
            <w:bottom w:val="none" w:sz="0" w:space="0" w:color="auto"/>
            <w:right w:val="none" w:sz="0" w:space="0" w:color="auto"/>
          </w:divBdr>
        </w:div>
        <w:div w:id="176621929">
          <w:marLeft w:val="0"/>
          <w:marRight w:val="0"/>
          <w:marTop w:val="0"/>
          <w:marBottom w:val="0"/>
          <w:divBdr>
            <w:top w:val="none" w:sz="0" w:space="0" w:color="auto"/>
            <w:left w:val="none" w:sz="0" w:space="0" w:color="auto"/>
            <w:bottom w:val="none" w:sz="0" w:space="0" w:color="auto"/>
            <w:right w:val="none" w:sz="0" w:space="0" w:color="auto"/>
          </w:divBdr>
        </w:div>
        <w:div w:id="498470629">
          <w:marLeft w:val="0"/>
          <w:marRight w:val="0"/>
          <w:marTop w:val="0"/>
          <w:marBottom w:val="0"/>
          <w:divBdr>
            <w:top w:val="none" w:sz="0" w:space="0" w:color="auto"/>
            <w:left w:val="none" w:sz="0" w:space="0" w:color="auto"/>
            <w:bottom w:val="none" w:sz="0" w:space="0" w:color="auto"/>
            <w:right w:val="none" w:sz="0" w:space="0" w:color="auto"/>
          </w:divBdr>
        </w:div>
        <w:div w:id="1959339865">
          <w:marLeft w:val="0"/>
          <w:marRight w:val="0"/>
          <w:marTop w:val="0"/>
          <w:marBottom w:val="0"/>
          <w:divBdr>
            <w:top w:val="none" w:sz="0" w:space="0" w:color="auto"/>
            <w:left w:val="none" w:sz="0" w:space="0" w:color="auto"/>
            <w:bottom w:val="none" w:sz="0" w:space="0" w:color="auto"/>
            <w:right w:val="none" w:sz="0" w:space="0" w:color="auto"/>
          </w:divBdr>
        </w:div>
        <w:div w:id="151145224">
          <w:marLeft w:val="0"/>
          <w:marRight w:val="0"/>
          <w:marTop w:val="0"/>
          <w:marBottom w:val="0"/>
          <w:divBdr>
            <w:top w:val="none" w:sz="0" w:space="0" w:color="auto"/>
            <w:left w:val="none" w:sz="0" w:space="0" w:color="auto"/>
            <w:bottom w:val="none" w:sz="0" w:space="0" w:color="auto"/>
            <w:right w:val="none" w:sz="0" w:space="0" w:color="auto"/>
          </w:divBdr>
        </w:div>
        <w:div w:id="177812638">
          <w:marLeft w:val="0"/>
          <w:marRight w:val="0"/>
          <w:marTop w:val="0"/>
          <w:marBottom w:val="0"/>
          <w:divBdr>
            <w:top w:val="none" w:sz="0" w:space="0" w:color="auto"/>
            <w:left w:val="none" w:sz="0" w:space="0" w:color="auto"/>
            <w:bottom w:val="none" w:sz="0" w:space="0" w:color="auto"/>
            <w:right w:val="none" w:sz="0" w:space="0" w:color="auto"/>
          </w:divBdr>
        </w:div>
        <w:div w:id="851798442">
          <w:marLeft w:val="0"/>
          <w:marRight w:val="0"/>
          <w:marTop w:val="0"/>
          <w:marBottom w:val="0"/>
          <w:divBdr>
            <w:top w:val="none" w:sz="0" w:space="0" w:color="auto"/>
            <w:left w:val="none" w:sz="0" w:space="0" w:color="auto"/>
            <w:bottom w:val="none" w:sz="0" w:space="0" w:color="auto"/>
            <w:right w:val="none" w:sz="0" w:space="0" w:color="auto"/>
          </w:divBdr>
        </w:div>
        <w:div w:id="1488278739">
          <w:marLeft w:val="0"/>
          <w:marRight w:val="0"/>
          <w:marTop w:val="0"/>
          <w:marBottom w:val="0"/>
          <w:divBdr>
            <w:top w:val="none" w:sz="0" w:space="0" w:color="auto"/>
            <w:left w:val="none" w:sz="0" w:space="0" w:color="auto"/>
            <w:bottom w:val="none" w:sz="0" w:space="0" w:color="auto"/>
            <w:right w:val="none" w:sz="0" w:space="0" w:color="auto"/>
          </w:divBdr>
        </w:div>
        <w:div w:id="1330787504">
          <w:marLeft w:val="0"/>
          <w:marRight w:val="0"/>
          <w:marTop w:val="0"/>
          <w:marBottom w:val="0"/>
          <w:divBdr>
            <w:top w:val="none" w:sz="0" w:space="0" w:color="auto"/>
            <w:left w:val="none" w:sz="0" w:space="0" w:color="auto"/>
            <w:bottom w:val="none" w:sz="0" w:space="0" w:color="auto"/>
            <w:right w:val="none" w:sz="0" w:space="0" w:color="auto"/>
          </w:divBdr>
        </w:div>
        <w:div w:id="1481725350">
          <w:marLeft w:val="0"/>
          <w:marRight w:val="0"/>
          <w:marTop w:val="0"/>
          <w:marBottom w:val="0"/>
          <w:divBdr>
            <w:top w:val="none" w:sz="0" w:space="0" w:color="auto"/>
            <w:left w:val="none" w:sz="0" w:space="0" w:color="auto"/>
            <w:bottom w:val="none" w:sz="0" w:space="0" w:color="auto"/>
            <w:right w:val="none" w:sz="0" w:space="0" w:color="auto"/>
          </w:divBdr>
        </w:div>
        <w:div w:id="1363089264">
          <w:marLeft w:val="0"/>
          <w:marRight w:val="0"/>
          <w:marTop w:val="0"/>
          <w:marBottom w:val="0"/>
          <w:divBdr>
            <w:top w:val="none" w:sz="0" w:space="0" w:color="auto"/>
            <w:left w:val="none" w:sz="0" w:space="0" w:color="auto"/>
            <w:bottom w:val="none" w:sz="0" w:space="0" w:color="auto"/>
            <w:right w:val="none" w:sz="0" w:space="0" w:color="auto"/>
          </w:divBdr>
        </w:div>
        <w:div w:id="551497739">
          <w:marLeft w:val="0"/>
          <w:marRight w:val="0"/>
          <w:marTop w:val="0"/>
          <w:marBottom w:val="0"/>
          <w:divBdr>
            <w:top w:val="none" w:sz="0" w:space="0" w:color="auto"/>
            <w:left w:val="none" w:sz="0" w:space="0" w:color="auto"/>
            <w:bottom w:val="none" w:sz="0" w:space="0" w:color="auto"/>
            <w:right w:val="none" w:sz="0" w:space="0" w:color="auto"/>
          </w:divBdr>
        </w:div>
        <w:div w:id="902643442">
          <w:marLeft w:val="0"/>
          <w:marRight w:val="0"/>
          <w:marTop w:val="0"/>
          <w:marBottom w:val="0"/>
          <w:divBdr>
            <w:top w:val="none" w:sz="0" w:space="0" w:color="auto"/>
            <w:left w:val="none" w:sz="0" w:space="0" w:color="auto"/>
            <w:bottom w:val="none" w:sz="0" w:space="0" w:color="auto"/>
            <w:right w:val="none" w:sz="0" w:space="0" w:color="auto"/>
          </w:divBdr>
        </w:div>
        <w:div w:id="1641105778">
          <w:marLeft w:val="0"/>
          <w:marRight w:val="0"/>
          <w:marTop w:val="0"/>
          <w:marBottom w:val="0"/>
          <w:divBdr>
            <w:top w:val="none" w:sz="0" w:space="0" w:color="auto"/>
            <w:left w:val="none" w:sz="0" w:space="0" w:color="auto"/>
            <w:bottom w:val="none" w:sz="0" w:space="0" w:color="auto"/>
            <w:right w:val="none" w:sz="0" w:space="0" w:color="auto"/>
          </w:divBdr>
        </w:div>
        <w:div w:id="800028208">
          <w:marLeft w:val="0"/>
          <w:marRight w:val="0"/>
          <w:marTop w:val="0"/>
          <w:marBottom w:val="0"/>
          <w:divBdr>
            <w:top w:val="none" w:sz="0" w:space="0" w:color="auto"/>
            <w:left w:val="none" w:sz="0" w:space="0" w:color="auto"/>
            <w:bottom w:val="none" w:sz="0" w:space="0" w:color="auto"/>
            <w:right w:val="none" w:sz="0" w:space="0" w:color="auto"/>
          </w:divBdr>
        </w:div>
        <w:div w:id="1150901099">
          <w:marLeft w:val="0"/>
          <w:marRight w:val="0"/>
          <w:marTop w:val="0"/>
          <w:marBottom w:val="0"/>
          <w:divBdr>
            <w:top w:val="none" w:sz="0" w:space="0" w:color="auto"/>
            <w:left w:val="none" w:sz="0" w:space="0" w:color="auto"/>
            <w:bottom w:val="none" w:sz="0" w:space="0" w:color="auto"/>
            <w:right w:val="none" w:sz="0" w:space="0" w:color="auto"/>
          </w:divBdr>
        </w:div>
        <w:div w:id="1288899220">
          <w:marLeft w:val="0"/>
          <w:marRight w:val="0"/>
          <w:marTop w:val="0"/>
          <w:marBottom w:val="0"/>
          <w:divBdr>
            <w:top w:val="none" w:sz="0" w:space="0" w:color="auto"/>
            <w:left w:val="none" w:sz="0" w:space="0" w:color="auto"/>
            <w:bottom w:val="none" w:sz="0" w:space="0" w:color="auto"/>
            <w:right w:val="none" w:sz="0" w:space="0" w:color="auto"/>
          </w:divBdr>
        </w:div>
        <w:div w:id="1331327513">
          <w:marLeft w:val="0"/>
          <w:marRight w:val="0"/>
          <w:marTop w:val="0"/>
          <w:marBottom w:val="0"/>
          <w:divBdr>
            <w:top w:val="none" w:sz="0" w:space="0" w:color="auto"/>
            <w:left w:val="none" w:sz="0" w:space="0" w:color="auto"/>
            <w:bottom w:val="none" w:sz="0" w:space="0" w:color="auto"/>
            <w:right w:val="none" w:sz="0" w:space="0" w:color="auto"/>
          </w:divBdr>
        </w:div>
        <w:div w:id="1265646090">
          <w:marLeft w:val="0"/>
          <w:marRight w:val="0"/>
          <w:marTop w:val="0"/>
          <w:marBottom w:val="0"/>
          <w:divBdr>
            <w:top w:val="none" w:sz="0" w:space="0" w:color="auto"/>
            <w:left w:val="none" w:sz="0" w:space="0" w:color="auto"/>
            <w:bottom w:val="none" w:sz="0" w:space="0" w:color="auto"/>
            <w:right w:val="none" w:sz="0" w:space="0" w:color="auto"/>
          </w:divBdr>
        </w:div>
        <w:div w:id="478688026">
          <w:marLeft w:val="0"/>
          <w:marRight w:val="0"/>
          <w:marTop w:val="0"/>
          <w:marBottom w:val="0"/>
          <w:divBdr>
            <w:top w:val="none" w:sz="0" w:space="0" w:color="auto"/>
            <w:left w:val="none" w:sz="0" w:space="0" w:color="auto"/>
            <w:bottom w:val="none" w:sz="0" w:space="0" w:color="auto"/>
            <w:right w:val="none" w:sz="0" w:space="0" w:color="auto"/>
          </w:divBdr>
        </w:div>
        <w:div w:id="286359098">
          <w:marLeft w:val="0"/>
          <w:marRight w:val="0"/>
          <w:marTop w:val="0"/>
          <w:marBottom w:val="0"/>
          <w:divBdr>
            <w:top w:val="none" w:sz="0" w:space="0" w:color="auto"/>
            <w:left w:val="none" w:sz="0" w:space="0" w:color="auto"/>
            <w:bottom w:val="none" w:sz="0" w:space="0" w:color="auto"/>
            <w:right w:val="none" w:sz="0" w:space="0" w:color="auto"/>
          </w:divBdr>
        </w:div>
        <w:div w:id="889420524">
          <w:marLeft w:val="0"/>
          <w:marRight w:val="0"/>
          <w:marTop w:val="0"/>
          <w:marBottom w:val="0"/>
          <w:divBdr>
            <w:top w:val="none" w:sz="0" w:space="0" w:color="auto"/>
            <w:left w:val="none" w:sz="0" w:space="0" w:color="auto"/>
            <w:bottom w:val="none" w:sz="0" w:space="0" w:color="auto"/>
            <w:right w:val="none" w:sz="0" w:space="0" w:color="auto"/>
          </w:divBdr>
        </w:div>
        <w:div w:id="1691294232">
          <w:marLeft w:val="0"/>
          <w:marRight w:val="0"/>
          <w:marTop w:val="0"/>
          <w:marBottom w:val="0"/>
          <w:divBdr>
            <w:top w:val="none" w:sz="0" w:space="0" w:color="auto"/>
            <w:left w:val="none" w:sz="0" w:space="0" w:color="auto"/>
            <w:bottom w:val="none" w:sz="0" w:space="0" w:color="auto"/>
            <w:right w:val="none" w:sz="0" w:space="0" w:color="auto"/>
          </w:divBdr>
        </w:div>
        <w:div w:id="282932210">
          <w:marLeft w:val="0"/>
          <w:marRight w:val="0"/>
          <w:marTop w:val="0"/>
          <w:marBottom w:val="0"/>
          <w:divBdr>
            <w:top w:val="none" w:sz="0" w:space="0" w:color="auto"/>
            <w:left w:val="none" w:sz="0" w:space="0" w:color="auto"/>
            <w:bottom w:val="none" w:sz="0" w:space="0" w:color="auto"/>
            <w:right w:val="none" w:sz="0" w:space="0" w:color="auto"/>
          </w:divBdr>
        </w:div>
        <w:div w:id="1612667047">
          <w:marLeft w:val="0"/>
          <w:marRight w:val="0"/>
          <w:marTop w:val="0"/>
          <w:marBottom w:val="0"/>
          <w:divBdr>
            <w:top w:val="none" w:sz="0" w:space="0" w:color="auto"/>
            <w:left w:val="none" w:sz="0" w:space="0" w:color="auto"/>
            <w:bottom w:val="none" w:sz="0" w:space="0" w:color="auto"/>
            <w:right w:val="none" w:sz="0" w:space="0" w:color="auto"/>
          </w:divBdr>
        </w:div>
        <w:div w:id="780302407">
          <w:marLeft w:val="0"/>
          <w:marRight w:val="0"/>
          <w:marTop w:val="0"/>
          <w:marBottom w:val="0"/>
          <w:divBdr>
            <w:top w:val="none" w:sz="0" w:space="0" w:color="auto"/>
            <w:left w:val="none" w:sz="0" w:space="0" w:color="auto"/>
            <w:bottom w:val="none" w:sz="0" w:space="0" w:color="auto"/>
            <w:right w:val="none" w:sz="0" w:space="0" w:color="auto"/>
          </w:divBdr>
        </w:div>
        <w:div w:id="1464155236">
          <w:marLeft w:val="0"/>
          <w:marRight w:val="0"/>
          <w:marTop w:val="0"/>
          <w:marBottom w:val="0"/>
          <w:divBdr>
            <w:top w:val="none" w:sz="0" w:space="0" w:color="auto"/>
            <w:left w:val="none" w:sz="0" w:space="0" w:color="auto"/>
            <w:bottom w:val="none" w:sz="0" w:space="0" w:color="auto"/>
            <w:right w:val="none" w:sz="0" w:space="0" w:color="auto"/>
          </w:divBdr>
        </w:div>
      </w:divsChild>
    </w:div>
    <w:div w:id="2015035640">
      <w:bodyDiv w:val="1"/>
      <w:marLeft w:val="0"/>
      <w:marRight w:val="0"/>
      <w:marTop w:val="0"/>
      <w:marBottom w:val="0"/>
      <w:divBdr>
        <w:top w:val="none" w:sz="0" w:space="0" w:color="auto"/>
        <w:left w:val="none" w:sz="0" w:space="0" w:color="auto"/>
        <w:bottom w:val="none" w:sz="0" w:space="0" w:color="auto"/>
        <w:right w:val="none" w:sz="0" w:space="0" w:color="auto"/>
      </w:divBdr>
      <w:divsChild>
        <w:div w:id="1404836889">
          <w:marLeft w:val="0"/>
          <w:marRight w:val="0"/>
          <w:marTop w:val="0"/>
          <w:marBottom w:val="0"/>
          <w:divBdr>
            <w:top w:val="none" w:sz="0" w:space="0" w:color="auto"/>
            <w:left w:val="none" w:sz="0" w:space="0" w:color="auto"/>
            <w:bottom w:val="none" w:sz="0" w:space="0" w:color="auto"/>
            <w:right w:val="none" w:sz="0" w:space="0" w:color="auto"/>
          </w:divBdr>
        </w:div>
        <w:div w:id="2031836598">
          <w:marLeft w:val="0"/>
          <w:marRight w:val="0"/>
          <w:marTop w:val="0"/>
          <w:marBottom w:val="0"/>
          <w:divBdr>
            <w:top w:val="none" w:sz="0" w:space="0" w:color="auto"/>
            <w:left w:val="none" w:sz="0" w:space="0" w:color="auto"/>
            <w:bottom w:val="none" w:sz="0" w:space="0" w:color="auto"/>
            <w:right w:val="none" w:sz="0" w:space="0" w:color="auto"/>
          </w:divBdr>
        </w:div>
        <w:div w:id="929124795">
          <w:marLeft w:val="0"/>
          <w:marRight w:val="0"/>
          <w:marTop w:val="0"/>
          <w:marBottom w:val="0"/>
          <w:divBdr>
            <w:top w:val="none" w:sz="0" w:space="0" w:color="auto"/>
            <w:left w:val="none" w:sz="0" w:space="0" w:color="auto"/>
            <w:bottom w:val="none" w:sz="0" w:space="0" w:color="auto"/>
            <w:right w:val="none" w:sz="0" w:space="0" w:color="auto"/>
          </w:divBdr>
        </w:div>
        <w:div w:id="252203215">
          <w:marLeft w:val="0"/>
          <w:marRight w:val="0"/>
          <w:marTop w:val="0"/>
          <w:marBottom w:val="0"/>
          <w:divBdr>
            <w:top w:val="none" w:sz="0" w:space="0" w:color="auto"/>
            <w:left w:val="none" w:sz="0" w:space="0" w:color="auto"/>
            <w:bottom w:val="none" w:sz="0" w:space="0" w:color="auto"/>
            <w:right w:val="none" w:sz="0" w:space="0" w:color="auto"/>
          </w:divBdr>
        </w:div>
        <w:div w:id="862862081">
          <w:marLeft w:val="0"/>
          <w:marRight w:val="0"/>
          <w:marTop w:val="0"/>
          <w:marBottom w:val="0"/>
          <w:divBdr>
            <w:top w:val="none" w:sz="0" w:space="0" w:color="auto"/>
            <w:left w:val="none" w:sz="0" w:space="0" w:color="auto"/>
            <w:bottom w:val="none" w:sz="0" w:space="0" w:color="auto"/>
            <w:right w:val="none" w:sz="0" w:space="0" w:color="auto"/>
          </w:divBdr>
        </w:div>
        <w:div w:id="714620334">
          <w:marLeft w:val="0"/>
          <w:marRight w:val="0"/>
          <w:marTop w:val="0"/>
          <w:marBottom w:val="0"/>
          <w:divBdr>
            <w:top w:val="none" w:sz="0" w:space="0" w:color="auto"/>
            <w:left w:val="none" w:sz="0" w:space="0" w:color="auto"/>
            <w:bottom w:val="none" w:sz="0" w:space="0" w:color="auto"/>
            <w:right w:val="none" w:sz="0" w:space="0" w:color="auto"/>
          </w:divBdr>
        </w:div>
        <w:div w:id="1755275593">
          <w:marLeft w:val="0"/>
          <w:marRight w:val="0"/>
          <w:marTop w:val="0"/>
          <w:marBottom w:val="0"/>
          <w:divBdr>
            <w:top w:val="none" w:sz="0" w:space="0" w:color="auto"/>
            <w:left w:val="none" w:sz="0" w:space="0" w:color="auto"/>
            <w:bottom w:val="none" w:sz="0" w:space="0" w:color="auto"/>
            <w:right w:val="none" w:sz="0" w:space="0" w:color="auto"/>
          </w:divBdr>
        </w:div>
        <w:div w:id="1461261631">
          <w:marLeft w:val="0"/>
          <w:marRight w:val="0"/>
          <w:marTop w:val="0"/>
          <w:marBottom w:val="0"/>
          <w:divBdr>
            <w:top w:val="none" w:sz="0" w:space="0" w:color="auto"/>
            <w:left w:val="none" w:sz="0" w:space="0" w:color="auto"/>
            <w:bottom w:val="none" w:sz="0" w:space="0" w:color="auto"/>
            <w:right w:val="none" w:sz="0" w:space="0" w:color="auto"/>
          </w:divBdr>
        </w:div>
        <w:div w:id="716275069">
          <w:marLeft w:val="0"/>
          <w:marRight w:val="0"/>
          <w:marTop w:val="0"/>
          <w:marBottom w:val="0"/>
          <w:divBdr>
            <w:top w:val="none" w:sz="0" w:space="0" w:color="auto"/>
            <w:left w:val="none" w:sz="0" w:space="0" w:color="auto"/>
            <w:bottom w:val="none" w:sz="0" w:space="0" w:color="auto"/>
            <w:right w:val="none" w:sz="0" w:space="0" w:color="auto"/>
          </w:divBdr>
        </w:div>
        <w:div w:id="1311909494">
          <w:marLeft w:val="0"/>
          <w:marRight w:val="0"/>
          <w:marTop w:val="0"/>
          <w:marBottom w:val="0"/>
          <w:divBdr>
            <w:top w:val="none" w:sz="0" w:space="0" w:color="auto"/>
            <w:left w:val="none" w:sz="0" w:space="0" w:color="auto"/>
            <w:bottom w:val="none" w:sz="0" w:space="0" w:color="auto"/>
            <w:right w:val="none" w:sz="0" w:space="0" w:color="auto"/>
          </w:divBdr>
        </w:div>
        <w:div w:id="351882248">
          <w:marLeft w:val="0"/>
          <w:marRight w:val="0"/>
          <w:marTop w:val="0"/>
          <w:marBottom w:val="0"/>
          <w:divBdr>
            <w:top w:val="none" w:sz="0" w:space="0" w:color="auto"/>
            <w:left w:val="none" w:sz="0" w:space="0" w:color="auto"/>
            <w:bottom w:val="none" w:sz="0" w:space="0" w:color="auto"/>
            <w:right w:val="none" w:sz="0" w:space="0" w:color="auto"/>
          </w:divBdr>
        </w:div>
        <w:div w:id="1845170939">
          <w:marLeft w:val="0"/>
          <w:marRight w:val="0"/>
          <w:marTop w:val="0"/>
          <w:marBottom w:val="0"/>
          <w:divBdr>
            <w:top w:val="none" w:sz="0" w:space="0" w:color="auto"/>
            <w:left w:val="none" w:sz="0" w:space="0" w:color="auto"/>
            <w:bottom w:val="none" w:sz="0" w:space="0" w:color="auto"/>
            <w:right w:val="none" w:sz="0" w:space="0" w:color="auto"/>
          </w:divBdr>
        </w:div>
        <w:div w:id="1114247077">
          <w:marLeft w:val="0"/>
          <w:marRight w:val="0"/>
          <w:marTop w:val="0"/>
          <w:marBottom w:val="0"/>
          <w:divBdr>
            <w:top w:val="none" w:sz="0" w:space="0" w:color="auto"/>
            <w:left w:val="none" w:sz="0" w:space="0" w:color="auto"/>
            <w:bottom w:val="none" w:sz="0" w:space="0" w:color="auto"/>
            <w:right w:val="none" w:sz="0" w:space="0" w:color="auto"/>
          </w:divBdr>
        </w:div>
        <w:div w:id="1132821323">
          <w:marLeft w:val="0"/>
          <w:marRight w:val="0"/>
          <w:marTop w:val="0"/>
          <w:marBottom w:val="0"/>
          <w:divBdr>
            <w:top w:val="none" w:sz="0" w:space="0" w:color="auto"/>
            <w:left w:val="none" w:sz="0" w:space="0" w:color="auto"/>
            <w:bottom w:val="none" w:sz="0" w:space="0" w:color="auto"/>
            <w:right w:val="none" w:sz="0" w:space="0" w:color="auto"/>
          </w:divBdr>
        </w:div>
        <w:div w:id="229341829">
          <w:marLeft w:val="0"/>
          <w:marRight w:val="0"/>
          <w:marTop w:val="0"/>
          <w:marBottom w:val="0"/>
          <w:divBdr>
            <w:top w:val="none" w:sz="0" w:space="0" w:color="auto"/>
            <w:left w:val="none" w:sz="0" w:space="0" w:color="auto"/>
            <w:bottom w:val="none" w:sz="0" w:space="0" w:color="auto"/>
            <w:right w:val="none" w:sz="0" w:space="0" w:color="auto"/>
          </w:divBdr>
        </w:div>
        <w:div w:id="1841197536">
          <w:marLeft w:val="0"/>
          <w:marRight w:val="0"/>
          <w:marTop w:val="0"/>
          <w:marBottom w:val="0"/>
          <w:divBdr>
            <w:top w:val="none" w:sz="0" w:space="0" w:color="auto"/>
            <w:left w:val="none" w:sz="0" w:space="0" w:color="auto"/>
            <w:bottom w:val="none" w:sz="0" w:space="0" w:color="auto"/>
            <w:right w:val="none" w:sz="0" w:space="0" w:color="auto"/>
          </w:divBdr>
        </w:div>
        <w:div w:id="1485001154">
          <w:marLeft w:val="0"/>
          <w:marRight w:val="0"/>
          <w:marTop w:val="0"/>
          <w:marBottom w:val="0"/>
          <w:divBdr>
            <w:top w:val="none" w:sz="0" w:space="0" w:color="auto"/>
            <w:left w:val="none" w:sz="0" w:space="0" w:color="auto"/>
            <w:bottom w:val="none" w:sz="0" w:space="0" w:color="auto"/>
            <w:right w:val="none" w:sz="0" w:space="0" w:color="auto"/>
          </w:divBdr>
        </w:div>
        <w:div w:id="337198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crosoft.com/en-us/edge" TargetMode="External"/><Relationship Id="rId18" Type="http://schemas.openxmlformats.org/officeDocument/2006/relationships/footer" Target="footer2.xml"/><Relationship Id="rId26" Type="http://schemas.openxmlformats.org/officeDocument/2006/relationships/hyperlink" Target="https://www.ash-berlin.eu/en/study/guidance-and-support/" TargetMode="External"/><Relationship Id="rId3" Type="http://schemas.openxmlformats.org/officeDocument/2006/relationships/numbering" Target="numbering.xml"/><Relationship Id="rId21" Type="http://schemas.openxmlformats.org/officeDocument/2006/relationships/hyperlink" Target="mailto:barrierefrei@ash-berlin.eu" TargetMode="External"/><Relationship Id="rId7" Type="http://schemas.openxmlformats.org/officeDocument/2006/relationships/footnotes" Target="footnotes.xml"/><Relationship Id="rId12" Type="http://schemas.openxmlformats.org/officeDocument/2006/relationships/hyperlink" Target="https://www.mozilla.org/en-US/firefox/new/" TargetMode="External"/><Relationship Id="rId17" Type="http://schemas.openxmlformats.org/officeDocument/2006/relationships/footer" Target="footer1.xml"/><Relationship Id="rId25" Type="http://schemas.openxmlformats.org/officeDocument/2006/relationships/hyperlink" Target="https://www.ash-berlin.eu/en/study/service-departments/library/library-servic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intl/en_us/chrome/" TargetMode="External"/><Relationship Id="rId24" Type="http://schemas.openxmlformats.org/officeDocument/2006/relationships/hyperlink" Target="https://www.ash-berlin.eu/en/study/service-departments/media-workshop/"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sh-berlin.eu/en/study/guidance-and-support/development-of-writing-and-academic-skills/" TargetMode="External"/><Relationship Id="rId28" Type="http://schemas.openxmlformats.org/officeDocument/2006/relationships/hyperlink" Target="https://www.ash-berlin.eu/hochschule/datenschutz/datenschutzerklaerung/" TargetMode="External"/><Relationship Id="rId10" Type="http://schemas.openxmlformats.org/officeDocument/2006/relationships/hyperlink" Target="mailto:itservice@ash-berlin.eu"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oop@ash-berlin.eu" TargetMode="External"/><Relationship Id="rId14" Type="http://schemas.openxmlformats.org/officeDocument/2006/relationships/hyperlink" Target="https://www.opera.com/" TargetMode="External"/><Relationship Id="rId22" Type="http://schemas.openxmlformats.org/officeDocument/2006/relationships/hyperlink" Target="mailto:digitalebarrieren@ash-berlin.eu" TargetMode="External"/><Relationship Id="rId27" Type="http://schemas.openxmlformats.org/officeDocument/2006/relationships/hyperlink" Target="https://www.ash-berlin.eu/en/about-ash-berlin/organisational-chart/gender-equality-office/geschlechtergerechte-sprache-englisch/" TargetMode="Externa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shop\Desktop\Vorlage_Syllabus_Lehrplan_Stand%200708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EA6602896E45D89691D9C795619D30"/>
        <w:category>
          <w:name w:val="Allgemein"/>
          <w:gallery w:val="placeholder"/>
        </w:category>
        <w:types>
          <w:type w:val="bbPlcHdr"/>
        </w:types>
        <w:behaviors>
          <w:behavior w:val="content"/>
        </w:behaviors>
        <w:guid w:val="{93DE60B8-B820-419A-8BED-CE3AFF20954B}"/>
      </w:docPartPr>
      <w:docPartBody>
        <w:p w:rsidR="00515B31" w:rsidRDefault="009C166A" w:rsidP="00B95699">
          <w:pPr>
            <w:pStyle w:val="A9EA6602896E45D89691D9C795619D30113"/>
          </w:pPr>
          <w:r w:rsidRPr="00355F1A">
            <w:rPr>
              <w:color w:val="808080" w:themeColor="background1" w:themeShade="80"/>
            </w:rPr>
            <w:t>Select the degree program (entry box or drop-down-list).</w:t>
          </w:r>
        </w:p>
      </w:docPartBody>
    </w:docPart>
    <w:docPart>
      <w:docPartPr>
        <w:name w:val="80796FC501EE40C7ABC022DDA14AE55F"/>
        <w:category>
          <w:name w:val="Allgemein"/>
          <w:gallery w:val="placeholder"/>
        </w:category>
        <w:types>
          <w:type w:val="bbPlcHdr"/>
        </w:types>
        <w:behaviors>
          <w:behavior w:val="content"/>
        </w:behaviors>
        <w:guid w:val="{1F7E64BF-10BD-4C7F-85B3-1760B7679DE0}"/>
      </w:docPartPr>
      <w:docPartBody>
        <w:p w:rsidR="00515B31" w:rsidRDefault="009C166A" w:rsidP="00B95699">
          <w:pPr>
            <w:pStyle w:val="80796FC501EE40C7ABC022DDA14AE55F113"/>
          </w:pPr>
          <w:r w:rsidRPr="00355F1A">
            <w:rPr>
              <w:color w:val="808080" w:themeColor="background1" w:themeShade="80"/>
            </w:rPr>
            <w:t>Select the semester (entry box or drop-down list).</w:t>
          </w:r>
        </w:p>
      </w:docPartBody>
    </w:docPart>
    <w:docPart>
      <w:docPartPr>
        <w:name w:val="E3817C2A2BD348A2BD85AEE67061CBF1"/>
        <w:category>
          <w:name w:val="Allgemein"/>
          <w:gallery w:val="placeholder"/>
        </w:category>
        <w:types>
          <w:type w:val="bbPlcHdr"/>
        </w:types>
        <w:behaviors>
          <w:behavior w:val="content"/>
        </w:behaviors>
        <w:guid w:val="{7DDA4BC3-B614-4F03-9F90-71C78F593079}"/>
      </w:docPartPr>
      <w:docPartBody>
        <w:p w:rsidR="00515B31" w:rsidRDefault="009C166A" w:rsidP="00B95699">
          <w:pPr>
            <w:pStyle w:val="E3817C2A2BD348A2BD85AEE67061CBF1113"/>
          </w:pPr>
          <w:r w:rsidRPr="00087FDA">
            <w:rPr>
              <w:color w:val="808080"/>
            </w:rPr>
            <w:t>Fill in the start and end date of the course in this field.</w:t>
          </w:r>
        </w:p>
      </w:docPartBody>
    </w:docPart>
    <w:docPart>
      <w:docPartPr>
        <w:name w:val="C2D0971435FE45E8B64212FC42F4DF19"/>
        <w:category>
          <w:name w:val="Allgemein"/>
          <w:gallery w:val="placeholder"/>
        </w:category>
        <w:types>
          <w:type w:val="bbPlcHdr"/>
        </w:types>
        <w:behaviors>
          <w:behavior w:val="content"/>
        </w:behaviors>
        <w:guid w:val="{FB2697E2-6EE0-4CA6-92F2-BF9A04AC64C7}"/>
      </w:docPartPr>
      <w:docPartBody>
        <w:p w:rsidR="00515B31" w:rsidRDefault="009C166A" w:rsidP="00B95699">
          <w:pPr>
            <w:pStyle w:val="C2D0971435FE45E8B64212FC42F4DF19113"/>
          </w:pPr>
          <w:r w:rsidRPr="00087FDA">
            <w:rPr>
              <w:color w:val="808080"/>
            </w:rPr>
            <w:t>Provide an overview of the topics to be dealt with in the course. This description should broadly match the one in the course catalogue (LSF).</w:t>
          </w:r>
        </w:p>
      </w:docPartBody>
    </w:docPart>
    <w:docPart>
      <w:docPartPr>
        <w:name w:val="528E6579ED4F467D944FBEF9C4352CF7"/>
        <w:category>
          <w:name w:val="Allgemein"/>
          <w:gallery w:val="placeholder"/>
        </w:category>
        <w:types>
          <w:type w:val="bbPlcHdr"/>
        </w:types>
        <w:behaviors>
          <w:behavior w:val="content"/>
        </w:behaviors>
        <w:guid w:val="{5A4C73C5-C8EA-4358-A113-7D6A19C61A35}"/>
      </w:docPartPr>
      <w:docPartBody>
        <w:p w:rsidR="00515B31" w:rsidRDefault="009C166A" w:rsidP="00B95699">
          <w:pPr>
            <w:pStyle w:val="528E6579ED4F467D944FBEF9C4352CF7113"/>
          </w:pPr>
          <w:r w:rsidRPr="00087FDA">
            <w:rPr>
              <w:color w:val="808080"/>
            </w:rPr>
            <w:t>Provide a brief list of the course’s learning outcomes. Refer to the information of the module description. (see the attachment of the specific degree program’s study and exam regulations).</w:t>
          </w:r>
        </w:p>
      </w:docPartBody>
    </w:docPart>
    <w:docPart>
      <w:docPartPr>
        <w:name w:val="EDC9A1C5606D421A9788D1CE1B21EB6D"/>
        <w:category>
          <w:name w:val="Allgemein"/>
          <w:gallery w:val="placeholder"/>
        </w:category>
        <w:types>
          <w:type w:val="bbPlcHdr"/>
        </w:types>
        <w:behaviors>
          <w:behavior w:val="content"/>
        </w:behaviors>
        <w:guid w:val="{4E740D80-0AF7-4834-852C-CAAB9632A1F7}"/>
      </w:docPartPr>
      <w:docPartBody>
        <w:p w:rsidR="00515B31" w:rsidRDefault="009C166A" w:rsidP="00B95699">
          <w:pPr>
            <w:pStyle w:val="EDC9A1C5606D421A9788D1CE1B21EB6D113"/>
          </w:pPr>
          <w:r w:rsidRPr="00087FDA">
            <w:rPr>
              <w:color w:val="808080"/>
            </w:rPr>
            <w:t>Notify the students, how you wish to communicate (e-mail, moodle) announcements, last-minute changes (e.g. cancellation of sessions due to illness). If necessary, ask the students to check their e-mails regularly and to communicate last-minute announcements via their personal</w:t>
          </w:r>
          <w:r>
            <w:rPr>
              <w:color w:val="808080"/>
            </w:rPr>
            <w:t xml:space="preserve"> </w:t>
          </w:r>
          <w:r w:rsidRPr="00087FDA">
            <w:rPr>
              <w:color w:val="808080"/>
            </w:rPr>
            <w:t>channels (Facebook- and WhatsApp groups).</w:t>
          </w:r>
        </w:p>
      </w:docPartBody>
    </w:docPart>
    <w:docPart>
      <w:docPartPr>
        <w:name w:val="20031E2AFC11448B85B5D23BC6297324"/>
        <w:category>
          <w:name w:val="Allgemein"/>
          <w:gallery w:val="placeholder"/>
        </w:category>
        <w:types>
          <w:type w:val="bbPlcHdr"/>
        </w:types>
        <w:behaviors>
          <w:behavior w:val="content"/>
        </w:behaviors>
        <w:guid w:val="{A3C796D2-245C-4108-806F-3BECE4854D50}"/>
      </w:docPartPr>
      <w:docPartBody>
        <w:p w:rsidR="00515B31" w:rsidRDefault="009C166A" w:rsidP="00B95699">
          <w:pPr>
            <w:pStyle w:val="20031E2AFC11448B85B5D23BC6297324113"/>
          </w:pPr>
          <w:r w:rsidRPr="00DD0BC2">
            <w:rPr>
              <w:rStyle w:val="Platzhaltertext"/>
            </w:rPr>
            <w:t>Insert the existing contact options and range of duty of tutors (if any) regarding the respective course.</w:t>
          </w:r>
        </w:p>
      </w:docPartBody>
    </w:docPart>
    <w:docPart>
      <w:docPartPr>
        <w:name w:val="3ACA485961114C9CA4A9127436758BC8"/>
        <w:category>
          <w:name w:val="Allgemein"/>
          <w:gallery w:val="placeholder"/>
        </w:category>
        <w:types>
          <w:type w:val="bbPlcHdr"/>
        </w:types>
        <w:behaviors>
          <w:behavior w:val="content"/>
        </w:behaviors>
        <w:guid w:val="{21BE97C5-E238-4F73-8C06-0F51FB73C896}"/>
      </w:docPartPr>
      <w:docPartBody>
        <w:p w:rsidR="00515B31" w:rsidRDefault="009C166A" w:rsidP="00B95699">
          <w:pPr>
            <w:pStyle w:val="3ACA485961114C9CA4A9127436758BC8113"/>
          </w:pPr>
          <w:r w:rsidRPr="00D7729C">
            <w:rPr>
              <w:rStyle w:val="Platzhaltertext"/>
            </w:rPr>
            <w:t>Make reference to the necessary learning materials (basic literature, lecture records), required for course participation. Refer to mate</w:t>
          </w:r>
          <w:r>
            <w:rPr>
              <w:rStyle w:val="Platzhaltertext"/>
            </w:rPr>
            <w:t>rials stated in the overview of</w:t>
          </w:r>
          <w:r w:rsidRPr="00D7729C">
            <w:rPr>
              <w:rStyle w:val="Platzhaltertext"/>
            </w:rPr>
            <w:t xml:space="preserve"> the course if necessary</w:t>
          </w:r>
          <w:r>
            <w:rPr>
              <w:rStyle w:val="Platzhaltertext"/>
            </w:rPr>
            <w:t>.</w:t>
          </w:r>
        </w:p>
      </w:docPartBody>
    </w:docPart>
    <w:docPart>
      <w:docPartPr>
        <w:name w:val="E6AAF590BB604EAB832383D1D3C16E5E"/>
        <w:category>
          <w:name w:val="Allgemein"/>
          <w:gallery w:val="placeholder"/>
        </w:category>
        <w:types>
          <w:type w:val="bbPlcHdr"/>
        </w:types>
        <w:behaviors>
          <w:behavior w:val="content"/>
        </w:behaviors>
        <w:guid w:val="{4AD875D3-6A69-4353-A57A-EBF1708C592B}"/>
      </w:docPartPr>
      <w:docPartBody>
        <w:p w:rsidR="00515B31" w:rsidRDefault="009C166A" w:rsidP="00B95699">
          <w:pPr>
            <w:pStyle w:val="E6AAF590BB604EAB832383D1D3C16E5E112"/>
          </w:pPr>
          <w:r w:rsidRPr="00D7729C">
            <w:rPr>
              <w:rStyle w:val="Platzhaltertext"/>
            </w:rPr>
            <w:t>State the technical requirements, meaning devices that ideally should be available to the students (webcam, headset etc.). Be prepared to suggest alternative tasks, if these technical requirements cannot be met.</w:t>
          </w:r>
        </w:p>
      </w:docPartBody>
    </w:docPart>
    <w:docPart>
      <w:docPartPr>
        <w:name w:val="A21E8D4E286C416E8977961F730BA5CA"/>
        <w:category>
          <w:name w:val="Allgemein"/>
          <w:gallery w:val="placeholder"/>
        </w:category>
        <w:types>
          <w:type w:val="bbPlcHdr"/>
        </w:types>
        <w:behaviors>
          <w:behavior w:val="content"/>
        </w:behaviors>
        <w:guid w:val="{A445C4E6-A140-4DDD-9988-F8427A2BF621}"/>
      </w:docPartPr>
      <w:docPartBody>
        <w:p w:rsidR="00515B31" w:rsidRDefault="009C166A" w:rsidP="00B95699">
          <w:pPr>
            <w:pStyle w:val="A21E8D4E286C416E8977961F730BA5CA112"/>
          </w:pPr>
          <w:r w:rsidRPr="00D7729C">
            <w:rPr>
              <w:color w:val="808080"/>
            </w:rPr>
            <w:t>State the software and online services (in addition the teaching – lear</w:t>
          </w:r>
          <w:r>
            <w:rPr>
              <w:color w:val="808080"/>
            </w:rPr>
            <w:t>n</w:t>
          </w:r>
          <w:r w:rsidRPr="00D7729C">
            <w:rPr>
              <w:color w:val="808080"/>
            </w:rPr>
            <w:t>ing platform) utilized in the course. (e.g. video conference services, MAXQDA</w:t>
          </w:r>
          <w:r>
            <w:rPr>
              <w:color w:val="808080"/>
            </w:rPr>
            <w:t>, Citavi</w:t>
          </w:r>
          <w:r w:rsidRPr="00D7729C">
            <w:rPr>
              <w:color w:val="808080"/>
            </w:rPr>
            <w:t>). Provide tutorials or instructions for the students if necessary.</w:t>
          </w:r>
        </w:p>
      </w:docPartBody>
    </w:docPart>
    <w:docPart>
      <w:docPartPr>
        <w:name w:val="F645F8C5E1154E1D99D721FE29AD3610"/>
        <w:category>
          <w:name w:val="Allgemein"/>
          <w:gallery w:val="placeholder"/>
        </w:category>
        <w:types>
          <w:type w:val="bbPlcHdr"/>
        </w:types>
        <w:behaviors>
          <w:behavior w:val="content"/>
        </w:behaviors>
        <w:guid w:val="{7F248DFD-D6A3-4C21-B9AD-241A8052BFD9}"/>
      </w:docPartPr>
      <w:docPartBody>
        <w:p w:rsidR="00515B31" w:rsidRDefault="009C166A" w:rsidP="00B95699">
          <w:pPr>
            <w:pStyle w:val="F645F8C5E1154E1D99D721FE29AD3610112"/>
          </w:pPr>
          <w:r w:rsidRPr="00940509">
            <w:rPr>
              <w:rStyle w:val="Platzhaltertext"/>
            </w:rPr>
            <w:t>Describe, when and how learning groups will be formed. Clarify, if learning groups shall remain throughout the entire semester or be recreated with different group members from a significant date onwards.</w:t>
          </w:r>
        </w:p>
      </w:docPartBody>
    </w:docPart>
    <w:docPart>
      <w:docPartPr>
        <w:name w:val="E999FAA5D3B3436EBEB0914E86E48D62"/>
        <w:category>
          <w:name w:val="Allgemein"/>
          <w:gallery w:val="placeholder"/>
        </w:category>
        <w:types>
          <w:type w:val="bbPlcHdr"/>
        </w:types>
        <w:behaviors>
          <w:behavior w:val="content"/>
        </w:behaviors>
        <w:guid w:val="{FCFE11FB-80B0-4DA3-AC53-9FF00575F4F7}"/>
      </w:docPartPr>
      <w:docPartBody>
        <w:p w:rsidR="00515B31" w:rsidRDefault="009C166A" w:rsidP="00B95699">
          <w:pPr>
            <w:pStyle w:val="E999FAA5D3B3436EBEB0914E86E48D62112"/>
          </w:pPr>
          <w:r w:rsidRPr="000A28F0">
            <w:rPr>
              <w:rStyle w:val="Platzhaltertext"/>
            </w:rPr>
            <w:t>Here you should refer to the formal exam guidelines of the degree program if necessary</w:t>
          </w:r>
          <w:r>
            <w:rPr>
              <w:rStyle w:val="Platzhaltertext"/>
            </w:rPr>
            <w:t>.</w:t>
          </w:r>
        </w:p>
      </w:docPartBody>
    </w:docPart>
    <w:docPart>
      <w:docPartPr>
        <w:name w:val="A607E19A88A247AC97F87DF1CB59CB68"/>
        <w:category>
          <w:name w:val="Allgemein"/>
          <w:gallery w:val="placeholder"/>
        </w:category>
        <w:types>
          <w:type w:val="bbPlcHdr"/>
        </w:types>
        <w:behaviors>
          <w:behavior w:val="content"/>
        </w:behaviors>
        <w:guid w:val="{74957C0A-7C81-47D5-BD7B-561010FF0A57}"/>
      </w:docPartPr>
      <w:docPartBody>
        <w:p w:rsidR="003B12FE" w:rsidRDefault="009C166A" w:rsidP="00B95699">
          <w:pPr>
            <w:pStyle w:val="A607E19A88A247AC97F87DF1CB59CB68110"/>
          </w:pPr>
          <w:r w:rsidRPr="00355F1A">
            <w:rPr>
              <w:color w:val="808080"/>
            </w:rPr>
            <w:t>Fill in your name and the names of co-lecturers (possibly with academic titles)</w:t>
          </w:r>
          <w:r>
            <w:rPr>
              <w:color w:val="808080"/>
            </w:rPr>
            <w:t>.</w:t>
          </w:r>
        </w:p>
      </w:docPartBody>
    </w:docPart>
    <w:docPart>
      <w:docPartPr>
        <w:name w:val="862965E039164966AE5C1E035BCB3023"/>
        <w:category>
          <w:name w:val="Allgemein"/>
          <w:gallery w:val="placeholder"/>
        </w:category>
        <w:types>
          <w:type w:val="bbPlcHdr"/>
        </w:types>
        <w:behaviors>
          <w:behavior w:val="content"/>
        </w:behaviors>
        <w:guid w:val="{A1A24160-DA84-47BF-BA87-A41D45AF6C17}"/>
      </w:docPartPr>
      <w:docPartBody>
        <w:p w:rsidR="003B12FE" w:rsidRDefault="009C166A" w:rsidP="00B95699">
          <w:pPr>
            <w:pStyle w:val="862965E039164966AE5C1E035BCB3023109"/>
          </w:pPr>
          <w:r w:rsidRPr="00355F1A">
            <w:rPr>
              <w:color w:val="808080"/>
            </w:rPr>
            <w:t>Fill in the course type (lecture, lecture series, seminar, tutorial, colloquium).</w:t>
          </w:r>
        </w:p>
      </w:docPartBody>
    </w:docPart>
    <w:docPart>
      <w:docPartPr>
        <w:name w:val="C2FCA5592C5D49A3AD85D736B549A496"/>
        <w:category>
          <w:name w:val="Allgemein"/>
          <w:gallery w:val="placeholder"/>
        </w:category>
        <w:types>
          <w:type w:val="bbPlcHdr"/>
        </w:types>
        <w:behaviors>
          <w:behavior w:val="content"/>
        </w:behaviors>
        <w:guid w:val="{598D573F-EAC8-4239-893D-FAF1092E53A6}"/>
      </w:docPartPr>
      <w:docPartBody>
        <w:p w:rsidR="003B12FE" w:rsidRDefault="009C166A" w:rsidP="00B95699">
          <w:pPr>
            <w:pStyle w:val="C2FCA5592C5D49A3AD85D736B549A496107"/>
          </w:pPr>
          <w:r w:rsidRPr="00E62F5E">
            <w:rPr>
              <w:rStyle w:val="Platzhaltertext"/>
            </w:rPr>
            <w:t xml:space="preserve">State your preferred contact options (e-mail, phone, moodle panel etc.). </w:t>
          </w:r>
          <w:bookmarkStart w:id="0" w:name="_Hlk51667018"/>
          <w:r w:rsidRPr="00E62F5E">
            <w:rPr>
              <w:rStyle w:val="Platzhaltertext"/>
            </w:rPr>
            <w:t xml:space="preserve">If necessary, specify </w:t>
          </w:r>
          <w:bookmarkEnd w:id="0"/>
          <w:r w:rsidRPr="00E62F5E">
            <w:rPr>
              <w:rStyle w:val="Platzhaltertext"/>
            </w:rPr>
            <w:t>the request modalities (stating the title of the course, specific request and urgency in the reference line).</w:t>
          </w:r>
        </w:p>
      </w:docPartBody>
    </w:docPart>
    <w:docPart>
      <w:docPartPr>
        <w:name w:val="CE294CF6CF8B40349A1B6DDFF63E3504"/>
        <w:category>
          <w:name w:val="Allgemein"/>
          <w:gallery w:val="placeholder"/>
        </w:category>
        <w:types>
          <w:type w:val="bbPlcHdr"/>
        </w:types>
        <w:behaviors>
          <w:behavior w:val="content"/>
        </w:behaviors>
        <w:guid w:val="{797123D3-F29E-4878-A039-A2CBFA316DF8}"/>
      </w:docPartPr>
      <w:docPartBody>
        <w:p w:rsidR="003B12FE" w:rsidRDefault="009C166A" w:rsidP="00B95699">
          <w:pPr>
            <w:pStyle w:val="CE294CF6CF8B40349A1B6DDFF63E3504106"/>
          </w:pPr>
          <w:r w:rsidRPr="00E62F5E">
            <w:rPr>
              <w:rStyle w:val="Platzhaltertext"/>
            </w:rPr>
            <w:t>If necessary, state your consulting hours and describe the options and time frames for arrangi</w:t>
          </w:r>
          <w:r>
            <w:rPr>
              <w:rStyle w:val="Platzhaltertext"/>
            </w:rPr>
            <w:t>ng solo- or group appointments.</w:t>
          </w:r>
        </w:p>
      </w:docPartBody>
    </w:docPart>
    <w:docPart>
      <w:docPartPr>
        <w:name w:val="595378BD578945D8982155A85A064D40"/>
        <w:category>
          <w:name w:val="Allgemein"/>
          <w:gallery w:val="placeholder"/>
        </w:category>
        <w:types>
          <w:type w:val="bbPlcHdr"/>
        </w:types>
        <w:behaviors>
          <w:behavior w:val="content"/>
        </w:behaviors>
        <w:guid w:val="{47967B85-E1D4-4F0A-860A-E7B4A1F38EBD}"/>
      </w:docPartPr>
      <w:docPartBody>
        <w:p w:rsidR="003B12FE" w:rsidRDefault="009C166A" w:rsidP="00B95699">
          <w:pPr>
            <w:pStyle w:val="595378BD578945D8982155A85A064D40106"/>
          </w:pPr>
          <w:r w:rsidRPr="001B42AF">
            <w:rPr>
              <w:rStyle w:val="Platzhaltertext"/>
            </w:rPr>
            <w:t>State the expected amount of time it is going to take you to respond to requests. If necessary be transparent about, when you read and reply to requests (e.g. specific time of day or weekdays) and when not (e.g. weekend, bank holidays), in order to reduce the number of further requests.</w:t>
          </w:r>
        </w:p>
      </w:docPartBody>
    </w:docPart>
    <w:docPart>
      <w:docPartPr>
        <w:name w:val="12E253D8E552487C81E0DE1AE2995112"/>
        <w:category>
          <w:name w:val="Allgemein"/>
          <w:gallery w:val="placeholder"/>
        </w:category>
        <w:types>
          <w:type w:val="bbPlcHdr"/>
        </w:types>
        <w:behaviors>
          <w:behavior w:val="content"/>
        </w:behaviors>
        <w:guid w:val="{BD3FC835-06FC-4772-A96A-41001AF118EB}"/>
      </w:docPartPr>
      <w:docPartBody>
        <w:p w:rsidR="003B12FE" w:rsidRDefault="009C166A" w:rsidP="00B95699">
          <w:pPr>
            <w:pStyle w:val="12E253D8E552487C81E0DE1AE2995112104"/>
          </w:pPr>
          <w:r w:rsidRPr="00D7729C">
            <w:rPr>
              <w:rStyle w:val="Platzhaltertext"/>
            </w:rPr>
            <w:t>In this section you should state when and where the required learning materials will be provided and where they can be found (e.g. e-books in the library, moodle course room</w:t>
          </w:r>
          <w:r>
            <w:rPr>
              <w:rStyle w:val="Platzhaltertext"/>
            </w:rPr>
            <w:t>)</w:t>
          </w:r>
          <w:r w:rsidRPr="00D7729C">
            <w:rPr>
              <w:rStyle w:val="Platzhaltertext"/>
            </w:rPr>
            <w:t>.</w:t>
          </w:r>
        </w:p>
      </w:docPartBody>
    </w:docPart>
    <w:docPart>
      <w:docPartPr>
        <w:name w:val="D94BBBD6B2DB402886E7556C404C7879"/>
        <w:category>
          <w:name w:val="Allgemein"/>
          <w:gallery w:val="placeholder"/>
        </w:category>
        <w:types>
          <w:type w:val="bbPlcHdr"/>
        </w:types>
        <w:behaviors>
          <w:behavior w:val="content"/>
        </w:behaviors>
        <w:guid w:val="{2F58CB48-7E06-47B1-A883-D5ED71A71743}"/>
      </w:docPartPr>
      <w:docPartBody>
        <w:p w:rsidR="003B12FE" w:rsidRDefault="009C166A" w:rsidP="00B95699">
          <w:pPr>
            <w:pStyle w:val="D94BBBD6B2DB402886E7556C404C7879104"/>
          </w:pPr>
          <w:r w:rsidRPr="00940509">
            <w:rPr>
              <w:rStyle w:val="Platzhaltertext"/>
            </w:rPr>
            <w:t>Here you should state information regarding excursions (if any). (dates, expenses, discount etc.)</w:t>
          </w:r>
        </w:p>
      </w:docPartBody>
    </w:docPart>
    <w:docPart>
      <w:docPartPr>
        <w:name w:val="6C9358F3F514443AB72CC6BFF319C44E"/>
        <w:category>
          <w:name w:val="Allgemein"/>
          <w:gallery w:val="placeholder"/>
        </w:category>
        <w:types>
          <w:type w:val="bbPlcHdr"/>
        </w:types>
        <w:behaviors>
          <w:behavior w:val="content"/>
        </w:behaviors>
        <w:guid w:val="{8C4F3516-793F-4768-A518-15870C22348B}"/>
      </w:docPartPr>
      <w:docPartBody>
        <w:p w:rsidR="003B12FE" w:rsidRDefault="009C166A" w:rsidP="00B95699">
          <w:pPr>
            <w:pStyle w:val="6C9358F3F514443AB72CC6BFF319C44E104"/>
          </w:pPr>
          <w:r w:rsidRPr="005C5116">
            <w:rPr>
              <w:rStyle w:val="Platzhaltertext"/>
            </w:rPr>
            <w:t>Provide a brief overview of the summative methods of examination (e.g. term paper, oral exam etc.). Provide at least two different methods of exams, if the module admits optional selection.</w:t>
          </w:r>
        </w:p>
      </w:docPartBody>
    </w:docPart>
    <w:docPart>
      <w:docPartPr>
        <w:name w:val="C4D93236CEAD4CF693D784ADA8942FC7"/>
        <w:category>
          <w:name w:val="Allgemein"/>
          <w:gallery w:val="placeholder"/>
        </w:category>
        <w:types>
          <w:type w:val="bbPlcHdr"/>
        </w:types>
        <w:behaviors>
          <w:behavior w:val="content"/>
        </w:behaviors>
        <w:guid w:val="{13B2D4EE-ECDB-491D-BAAA-ED92BCEEF990}"/>
      </w:docPartPr>
      <w:docPartBody>
        <w:p w:rsidR="003B12FE" w:rsidRDefault="009C166A" w:rsidP="00B95699">
          <w:pPr>
            <w:pStyle w:val="C4D93236CEAD4CF693D784ADA8942FC7104"/>
          </w:pPr>
          <w:r w:rsidRPr="000A28F0">
            <w:rPr>
              <w:rStyle w:val="Platzhaltertext"/>
            </w:rPr>
            <w:t>Enter the examination date here, and the submission date for term papers as well as  the processing time for the respective examination. This also applies to participation assignments if an examination is not required for students as part of the course. Also indicate how the exam should be submitted</w:t>
          </w:r>
          <w:r>
            <w:rPr>
              <w:rStyle w:val="Platzhaltertext"/>
            </w:rPr>
            <w:t>.</w:t>
          </w:r>
        </w:p>
      </w:docPartBody>
    </w:docPart>
    <w:docPart>
      <w:docPartPr>
        <w:name w:val="D235777D64294F2F8155C0763D9D25E5"/>
        <w:category>
          <w:name w:val="Allgemein"/>
          <w:gallery w:val="placeholder"/>
        </w:category>
        <w:types>
          <w:type w:val="bbPlcHdr"/>
        </w:types>
        <w:behaviors>
          <w:behavior w:val="content"/>
        </w:behaviors>
        <w:guid w:val="{1ADA6EE8-F614-4264-8A34-F0D998E8F60B}"/>
      </w:docPartPr>
      <w:docPartBody>
        <w:p w:rsidR="003B12FE" w:rsidRDefault="009C166A" w:rsidP="00B95699">
          <w:pPr>
            <w:pStyle w:val="D235777D64294F2F8155C0763D9D25E5104"/>
          </w:pPr>
          <w:r w:rsidRPr="00E66B81">
            <w:rPr>
              <w:rStyle w:val="Platzhaltertext"/>
            </w:rPr>
            <w:t>Describe the evaluation criteria for exams.</w:t>
          </w:r>
        </w:p>
      </w:docPartBody>
    </w:docPart>
    <w:docPart>
      <w:docPartPr>
        <w:name w:val="004139EF79634349B7B492ED5BEDB200"/>
        <w:category>
          <w:name w:val="Allgemein"/>
          <w:gallery w:val="placeholder"/>
        </w:category>
        <w:types>
          <w:type w:val="bbPlcHdr"/>
        </w:types>
        <w:behaviors>
          <w:behavior w:val="content"/>
        </w:behaviors>
        <w:guid w:val="{18E29F5F-448B-4790-8968-C0D6FB9DCB4C}"/>
      </w:docPartPr>
      <w:docPartBody>
        <w:p w:rsidR="003B12FE" w:rsidRDefault="009C166A" w:rsidP="00B95699">
          <w:pPr>
            <w:pStyle w:val="004139EF79634349B7B492ED5BEDB200104"/>
          </w:pPr>
          <w:r w:rsidRPr="00E66B81">
            <w:rPr>
              <w:rStyle w:val="Platzhaltertext"/>
            </w:rPr>
            <w:t>Provide the students of the course with a brief reference to the expected evaluation period of the examination (max. 4 weeks) and the form of feedback as well as an explanation for the received performance evaluation</w:t>
          </w:r>
          <w:r>
            <w:rPr>
              <w:rStyle w:val="Platzhaltertext"/>
            </w:rPr>
            <w:t>.</w:t>
          </w:r>
        </w:p>
      </w:docPartBody>
    </w:docPart>
    <w:docPart>
      <w:docPartPr>
        <w:name w:val="7A36F2C7ADA64782850FDBA9B5881E48"/>
        <w:category>
          <w:name w:val="Allgemein"/>
          <w:gallery w:val="placeholder"/>
        </w:category>
        <w:types>
          <w:type w:val="bbPlcHdr"/>
        </w:types>
        <w:behaviors>
          <w:behavior w:val="content"/>
        </w:behaviors>
        <w:guid w:val="{4DF03317-E267-453D-BC92-BC6518A01DC9}"/>
      </w:docPartPr>
      <w:docPartBody>
        <w:p w:rsidR="003B12FE" w:rsidRDefault="009C166A" w:rsidP="00B95699">
          <w:pPr>
            <w:pStyle w:val="7A36F2C7ADA64782850FDBA9B5881E48104"/>
          </w:pPr>
          <w:r w:rsidRPr="008427F1">
            <w:rPr>
              <w:rStyle w:val="Platzhaltertext"/>
            </w:rPr>
            <w:t>Inform the students of possible re-examination if they fail or do not attend.</w:t>
          </w:r>
        </w:p>
      </w:docPartBody>
    </w:docPart>
    <w:docPart>
      <w:docPartPr>
        <w:name w:val="C21814A01CD449C6B4021D0715B19C69"/>
        <w:category>
          <w:name w:val="Allgemein"/>
          <w:gallery w:val="placeholder"/>
        </w:category>
        <w:types>
          <w:type w:val="bbPlcHdr"/>
        </w:types>
        <w:behaviors>
          <w:behavior w:val="content"/>
        </w:behaviors>
        <w:guid w:val="{9D969EB4-D622-45F9-BA41-F08125E65A50}"/>
      </w:docPartPr>
      <w:docPartBody>
        <w:p w:rsidR="009C166A" w:rsidRPr="000404FA" w:rsidRDefault="009C166A" w:rsidP="000404FA">
          <w:pPr>
            <w:pStyle w:val="TextabsatzfrAbstzeFlietext-11pt-linksbndig"/>
            <w:rPr>
              <w:rStyle w:val="Platzhaltertext"/>
            </w:rPr>
          </w:pPr>
          <w:r w:rsidRPr="000404FA">
            <w:rPr>
              <w:rStyle w:val="Platzhaltertext"/>
            </w:rPr>
            <w:t>Insert the consecutive numbering here.</w:t>
          </w:r>
        </w:p>
        <w:p w:rsidR="003B12FE" w:rsidRDefault="009C166A" w:rsidP="00B95699">
          <w:pPr>
            <w:pStyle w:val="C21814A01CD449C6B4021D0715B19C6995"/>
          </w:pPr>
          <w:r w:rsidRPr="000404FA">
            <w:rPr>
              <w:rStyle w:val="Platzhaltertext"/>
              <w:b/>
              <w:bCs/>
            </w:rPr>
            <w:t>Example:</w:t>
          </w:r>
          <w:r w:rsidRPr="000404FA">
            <w:rPr>
              <w:rStyle w:val="Platzhaltertext"/>
              <w:b/>
              <w:bCs/>
            </w:rPr>
            <w:br/>
          </w:r>
          <w:r w:rsidRPr="000404FA">
            <w:rPr>
              <w:rStyle w:val="Platzhaltertext"/>
            </w:rPr>
            <w:t>unit 1 or</w:t>
          </w:r>
          <w:r w:rsidRPr="000404FA">
            <w:rPr>
              <w:rStyle w:val="Platzhaltertext"/>
            </w:rPr>
            <w:br/>
            <w:t>learning unit 1</w:t>
          </w:r>
        </w:p>
      </w:docPartBody>
    </w:docPart>
    <w:docPart>
      <w:docPartPr>
        <w:name w:val="0857FCC0296249C896B60041C8C4A917"/>
        <w:category>
          <w:name w:val="Allgemein"/>
          <w:gallery w:val="placeholder"/>
        </w:category>
        <w:types>
          <w:type w:val="bbPlcHdr"/>
        </w:types>
        <w:behaviors>
          <w:behavior w:val="content"/>
        </w:behaviors>
        <w:guid w:val="{23CEEBA0-7DB7-4F42-BEB1-8C92969BCEE1}"/>
      </w:docPartPr>
      <w:docPartBody>
        <w:p w:rsidR="003B12FE" w:rsidRDefault="009C166A" w:rsidP="00B95699">
          <w:pPr>
            <w:pStyle w:val="0857FCC0296249C896B60041C8C4A91795"/>
          </w:pPr>
          <w:r w:rsidRPr="00667A3B">
            <w:rPr>
              <w:rStyle w:val="Platzhaltertext"/>
            </w:rPr>
            <w:t>Insert preferably concise titles of the learning units in these rows. (and if necessary, a brief content description).</w:t>
          </w:r>
        </w:p>
      </w:docPartBody>
    </w:docPart>
    <w:docPart>
      <w:docPartPr>
        <w:name w:val="562DFAA19F10458D91E1C15A70B10238"/>
        <w:category>
          <w:name w:val="Allgemein"/>
          <w:gallery w:val="placeholder"/>
        </w:category>
        <w:types>
          <w:type w:val="bbPlcHdr"/>
        </w:types>
        <w:behaviors>
          <w:behavior w:val="content"/>
        </w:behaviors>
        <w:guid w:val="{0BD2D558-CA7F-4B90-B538-82F02F27F884}"/>
      </w:docPartPr>
      <w:docPartBody>
        <w:p w:rsidR="009C166A" w:rsidRPr="00DF3546" w:rsidRDefault="009C166A" w:rsidP="00DF3546">
          <w:pPr>
            <w:pStyle w:val="TextabsatzfrAbstzeFlietext-11pt-linksbndig"/>
            <w:rPr>
              <w:rStyle w:val="TextabsatzfrAbstzeFlietext-11pt-linksbndigZchn"/>
              <w:color w:val="808080" w:themeColor="background1" w:themeShade="80"/>
              <w:szCs w:val="22"/>
            </w:rPr>
          </w:pPr>
          <w:r w:rsidRPr="00DF3546">
            <w:rPr>
              <w:rStyle w:val="TextabsatzfrAbstzeFlietext-11pt-linksbndigZchn"/>
              <w:color w:val="808080" w:themeColor="background1" w:themeShade="80"/>
              <w:szCs w:val="22"/>
            </w:rPr>
            <w:t>Insert the synchronous dates of the learning unit here. (video conference meetings, in person sessions at ASH).</w:t>
          </w:r>
        </w:p>
        <w:p w:rsidR="003B12FE" w:rsidRDefault="009C166A" w:rsidP="00B95699">
          <w:pPr>
            <w:pStyle w:val="562DFAA19F10458D91E1C15A70B1023895"/>
          </w:pPr>
          <w:r w:rsidRPr="00DF3546">
            <w:rPr>
              <w:rStyle w:val="TextabsatzfrAbstzeFlietext-11pt-linksbndigZchn"/>
              <w:b/>
              <w:bCs/>
              <w:color w:val="808080" w:themeColor="background1" w:themeShade="80"/>
              <w:szCs w:val="22"/>
            </w:rPr>
            <w:t>Example:</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23.10./ 12:00-13:30 (BigBlueButton</w:t>
          </w:r>
          <w:r>
            <w:rPr>
              <w:rStyle w:val="TextabsatzfrAbstzeFlietext-11pt-linksbndigZchn"/>
              <w:color w:val="808080" w:themeColor="background1" w:themeShade="80"/>
              <w:szCs w:val="22"/>
            </w:rPr>
            <w:t xml:space="preserve"> moodle course room</w:t>
          </w:r>
          <w:r w:rsidRPr="00DF3546">
            <w:rPr>
              <w:rStyle w:val="TextabsatzfrAbstzeFlietext-11pt-linksbndigZchn"/>
              <w:color w:val="808080" w:themeColor="background1" w:themeShade="80"/>
              <w:szCs w:val="22"/>
            </w:rPr>
            <w:t>) or</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22.10. /12:00-14:00 (ASH- TBA).</w:t>
          </w:r>
        </w:p>
      </w:docPartBody>
    </w:docPart>
    <w:docPart>
      <w:docPartPr>
        <w:name w:val="73BBB6CF84A74F4D9951DAE1F9AEBA03"/>
        <w:category>
          <w:name w:val="Allgemein"/>
          <w:gallery w:val="placeholder"/>
        </w:category>
        <w:types>
          <w:type w:val="bbPlcHdr"/>
        </w:types>
        <w:behaviors>
          <w:behavior w:val="content"/>
        </w:behaviors>
        <w:guid w:val="{A840C0A5-CEB4-4555-A7F9-4AF1F21B4485}"/>
      </w:docPartPr>
      <w:docPartBody>
        <w:p w:rsidR="009C166A" w:rsidRPr="00DF3546" w:rsidRDefault="009C166A" w:rsidP="000404FA">
          <w:pPr>
            <w:pStyle w:val="TextabsatzfrAbstzeFlietext-11pt-linksbndig"/>
            <w:rPr>
              <w:rStyle w:val="Platzhaltertext"/>
            </w:rPr>
          </w:pPr>
          <w:r w:rsidRPr="00DF3546">
            <w:rPr>
              <w:rStyle w:val="Platzhaltertext"/>
            </w:rPr>
            <w:t>Insert the time period of the respective learning unit here (weekly or across weeks).</w:t>
          </w:r>
        </w:p>
        <w:p w:rsidR="00EE62F1" w:rsidRDefault="009C166A" w:rsidP="00B95699">
          <w:pPr>
            <w:pStyle w:val="73BBB6CF84A74F4D9951DAE1F9AEBA0388"/>
          </w:pPr>
          <w:r w:rsidRPr="00DF3546">
            <w:rPr>
              <w:rStyle w:val="Platzhaltertext"/>
              <w:b/>
              <w:bCs/>
            </w:rPr>
            <w:t>Example:</w:t>
          </w:r>
          <w:r w:rsidRPr="00DF3546">
            <w:rPr>
              <w:rStyle w:val="Platzhaltertext"/>
            </w:rPr>
            <w:br/>
            <w:t>19.10.-25.10. or</w:t>
          </w:r>
          <w:r w:rsidRPr="00DF3546">
            <w:rPr>
              <w:rStyle w:val="Platzhaltertext"/>
            </w:rPr>
            <w:br/>
            <w:t>19.10.-01.11. (two weeks)</w:t>
          </w:r>
        </w:p>
      </w:docPartBody>
    </w:docPart>
    <w:docPart>
      <w:docPartPr>
        <w:name w:val="488D916C7E6949EBA5D3911CA764C87F"/>
        <w:category>
          <w:name w:val="Allgemein"/>
          <w:gallery w:val="placeholder"/>
        </w:category>
        <w:types>
          <w:type w:val="bbPlcHdr"/>
        </w:types>
        <w:behaviors>
          <w:behavior w:val="content"/>
        </w:behaviors>
        <w:guid w:val="{50715799-15CD-4755-AC54-61B6707B2423}"/>
      </w:docPartPr>
      <w:docPartBody>
        <w:p w:rsidR="009C166A" w:rsidRPr="00667A3B" w:rsidRDefault="009C166A" w:rsidP="00667A3B">
          <w:pPr>
            <w:pStyle w:val="TextabsatzfrAbstzeFlietext-11pt-linksbndig"/>
            <w:rPr>
              <w:color w:val="808080"/>
            </w:rPr>
          </w:pPr>
          <w:r w:rsidRPr="00667A3B">
            <w:rPr>
              <w:rStyle w:val="Platzhaltertext"/>
            </w:rPr>
            <w:t>Give a brief overview of the assignments students are required to undertake within each learning unit.</w:t>
          </w:r>
          <w:r w:rsidRPr="00667A3B">
            <w:rPr>
              <w:rStyle w:val="Platzhaltertext"/>
            </w:rPr>
            <w:br/>
          </w:r>
          <w:r w:rsidRPr="00667A3B">
            <w:rPr>
              <w:color w:val="808080"/>
            </w:rPr>
            <w:br/>
            <w:t>Clarify:</w:t>
          </w:r>
        </w:p>
        <w:p w:rsidR="009C166A" w:rsidRPr="00667A3B" w:rsidRDefault="009C166A" w:rsidP="009C166A">
          <w:pPr>
            <w:pStyle w:val="TextabsatzfrAbstzeFlietext-11pt-linksbndig"/>
            <w:numPr>
              <w:ilvl w:val="0"/>
              <w:numId w:val="4"/>
            </w:numPr>
            <w:rPr>
              <w:color w:val="808080"/>
            </w:rPr>
          </w:pPr>
          <w:r w:rsidRPr="00667A3B">
            <w:rPr>
              <w:color w:val="808080"/>
            </w:rPr>
            <w:t>If the assignments are to be done on their own or in a group.</w:t>
          </w:r>
        </w:p>
        <w:p w:rsidR="009C166A" w:rsidRPr="00667A3B" w:rsidRDefault="009C166A" w:rsidP="009C166A">
          <w:pPr>
            <w:pStyle w:val="TextabsatzfrAbstzeFlietext-11pt-linksbndig"/>
            <w:numPr>
              <w:ilvl w:val="0"/>
              <w:numId w:val="4"/>
            </w:numPr>
            <w:rPr>
              <w:color w:val="808080"/>
            </w:rPr>
          </w:pPr>
          <w:r w:rsidRPr="00667A3B">
            <w:rPr>
              <w:color w:val="808080"/>
            </w:rPr>
            <w:t>When they should be submitted (e.g. 21.10. 12:00- two days before the video conference meeting on 23.10.).</w:t>
          </w:r>
        </w:p>
        <w:p w:rsidR="00EE62F1" w:rsidRDefault="009C166A" w:rsidP="00B95699">
          <w:pPr>
            <w:pStyle w:val="488D916C7E6949EBA5D3911CA764C87F87"/>
          </w:pPr>
          <w:r w:rsidRPr="00667A3B">
            <w:rPr>
              <w:color w:val="808080"/>
            </w:rPr>
            <w:t>How they should be submitted (e.g. assignment element in the moodle course).</w:t>
          </w:r>
        </w:p>
      </w:docPartBody>
    </w:docPart>
    <w:docPart>
      <w:docPartPr>
        <w:name w:val="75B6B5C3E02D4389B6BF07DD0A3A3A29"/>
        <w:category>
          <w:name w:val="Allgemein"/>
          <w:gallery w:val="placeholder"/>
        </w:category>
        <w:types>
          <w:type w:val="bbPlcHdr"/>
        </w:types>
        <w:behaviors>
          <w:behavior w:val="content"/>
        </w:behaviors>
        <w:guid w:val="{5A0CD90E-211B-4074-9F09-C2F1DF9CACBC}"/>
      </w:docPartPr>
      <w:docPartBody>
        <w:p w:rsidR="00EE62F1" w:rsidRDefault="009C166A" w:rsidP="00B95699">
          <w:pPr>
            <w:pStyle w:val="75B6B5C3E02D4389B6BF07DD0A3A3A2986"/>
          </w:pPr>
          <w:r>
            <w:rPr>
              <w:rStyle w:val="Platzhaltertext"/>
            </w:rPr>
            <w:t>List</w:t>
          </w:r>
          <w:r w:rsidRPr="00940509">
            <w:rPr>
              <w:rStyle w:val="Platzhaltertext"/>
            </w:rPr>
            <w:t xml:space="preserve"> the learning materials (texts, videos, online resources) that are relevant for the learning unit. If necessary, refer to further literature/ learning materials in the Moodle course.</w:t>
          </w:r>
        </w:p>
      </w:docPartBody>
    </w:docPart>
    <w:docPart>
      <w:docPartPr>
        <w:name w:val="95297231C4BE4CCB8C4621047BCBCD2B"/>
        <w:category>
          <w:name w:val="Allgemein"/>
          <w:gallery w:val="placeholder"/>
        </w:category>
        <w:types>
          <w:type w:val="bbPlcHdr"/>
        </w:types>
        <w:behaviors>
          <w:behavior w:val="content"/>
        </w:behaviors>
        <w:guid w:val="{02AD4631-8EA2-4D2C-BE2D-EE1E641C7A10}"/>
      </w:docPartPr>
      <w:docPartBody>
        <w:p w:rsidR="005B1763" w:rsidRDefault="009C166A" w:rsidP="00B95699">
          <w:pPr>
            <w:pStyle w:val="95297231C4BE4CCB8C4621047BCBCD2B48"/>
          </w:pPr>
          <w:r w:rsidRPr="005C5116">
            <w:rPr>
              <w:rStyle w:val="Platzhaltertext"/>
            </w:rPr>
            <w:t>When setting the examination modalities and the examination date, please inform the students of the requirement of digital registration in order to take the examination.</w:t>
          </w:r>
        </w:p>
      </w:docPartBody>
    </w:docPart>
    <w:docPart>
      <w:docPartPr>
        <w:name w:val="78CCCF52836C4AA7A28F4B5743378352"/>
        <w:category>
          <w:name w:val="Allgemein"/>
          <w:gallery w:val="placeholder"/>
        </w:category>
        <w:types>
          <w:type w:val="bbPlcHdr"/>
        </w:types>
        <w:behaviors>
          <w:behavior w:val="content"/>
        </w:behaviors>
        <w:guid w:val="{E2C060AA-7579-443B-AA33-2D0622DD0763}"/>
      </w:docPartPr>
      <w:docPartBody>
        <w:p w:rsidR="009C166A" w:rsidRPr="00940509" w:rsidRDefault="009C166A" w:rsidP="00940509">
          <w:pPr>
            <w:pStyle w:val="TextabsatzfrAbstzeFlietext-12pt-linksbndig"/>
            <w:rPr>
              <w:color w:val="808080"/>
            </w:rPr>
          </w:pPr>
          <w:r w:rsidRPr="00940509">
            <w:rPr>
              <w:color w:val="808080"/>
            </w:rPr>
            <w:t>Describe the type of formative assignments of the semester ( e.g. conceptualizing and conducting a presentation, including a handout) and when and how the selection of a topic will proceed. Refer to additional assignments (if necessary), specified in the course units and clarify, to what extent these assignments are to be understood as a preparation for</w:t>
          </w:r>
          <w:r>
            <w:rPr>
              <w:color w:val="808080"/>
            </w:rPr>
            <w:t xml:space="preserve"> </w:t>
          </w:r>
          <w:r w:rsidRPr="00940509">
            <w:rPr>
              <w:color w:val="808080"/>
            </w:rPr>
            <w:t xml:space="preserve">the final examination. </w:t>
          </w:r>
        </w:p>
        <w:p w:rsidR="005B1763" w:rsidRDefault="009C166A" w:rsidP="00B95699">
          <w:pPr>
            <w:pStyle w:val="78CCCF52836C4AA7A28F4B574337835238"/>
          </w:pPr>
          <w:r w:rsidRPr="00940509">
            <w:rPr>
              <w:color w:val="808080"/>
            </w:rPr>
            <w:t>Regarding learning outcomes, contents and methods coordinate with other lecturers and the person responsible for the module.</w:t>
          </w:r>
        </w:p>
      </w:docPartBody>
    </w:docPart>
    <w:docPart>
      <w:docPartPr>
        <w:name w:val="785E165CB3004806969C4867D9E21511"/>
        <w:category>
          <w:name w:val="Allgemein"/>
          <w:gallery w:val="placeholder"/>
        </w:category>
        <w:types>
          <w:type w:val="bbPlcHdr"/>
        </w:types>
        <w:behaviors>
          <w:behavior w:val="content"/>
        </w:behaviors>
        <w:guid w:val="{C589730A-F8DC-4D17-BAEA-57E22563FBF7}"/>
      </w:docPartPr>
      <w:docPartBody>
        <w:p w:rsidR="00CE1267" w:rsidRDefault="009C166A" w:rsidP="00B95699">
          <w:pPr>
            <w:pStyle w:val="785E165CB3004806969C4867D9E2151134"/>
          </w:pPr>
          <w:r w:rsidRPr="00087FDA">
            <w:rPr>
              <w:color w:val="808080" w:themeColor="background1" w:themeShade="80"/>
              <w:sz w:val="24"/>
              <w:szCs w:val="28"/>
            </w:rPr>
            <w:t xml:space="preserve">Describe your expectations regarding the social etiquette for </w:t>
          </w:r>
          <w:r>
            <w:rPr>
              <w:color w:val="808080" w:themeColor="background1" w:themeShade="80"/>
              <w:sz w:val="24"/>
              <w:szCs w:val="28"/>
            </w:rPr>
            <w:t xml:space="preserve">presence and </w:t>
          </w:r>
          <w:r w:rsidRPr="00087FDA">
            <w:rPr>
              <w:color w:val="808080" w:themeColor="background1" w:themeShade="80"/>
              <w:sz w:val="24"/>
              <w:szCs w:val="28"/>
            </w:rPr>
            <w:t>online communication (e.g. video meetings, panel communication).</w:t>
          </w:r>
        </w:p>
      </w:docPartBody>
    </w:docPart>
    <w:docPart>
      <w:docPartPr>
        <w:name w:val="87DEBAF78FF04B2D86D2535C8D780790"/>
        <w:category>
          <w:name w:val="Allgemein"/>
          <w:gallery w:val="placeholder"/>
        </w:category>
        <w:types>
          <w:type w:val="bbPlcHdr"/>
        </w:types>
        <w:behaviors>
          <w:behavior w:val="content"/>
        </w:behaviors>
        <w:guid w:val="{29CF1EBB-F0B6-4D0D-AFC2-BE0DCD83668F}"/>
      </w:docPartPr>
      <w:docPartBody>
        <w:p w:rsidR="00030897" w:rsidRDefault="009C166A" w:rsidP="00B95699">
          <w:pPr>
            <w:pStyle w:val="87DEBAF78FF04B2D86D2535C8D78079018"/>
          </w:pPr>
          <w:r w:rsidRPr="00F13FB1">
            <w:rPr>
              <w:rStyle w:val="TextabsatzfrAbstzeFlietext-12pt-linksbndigZchn"/>
              <w:color w:val="808080" w:themeColor="background1" w:themeShade="80"/>
            </w:rPr>
            <w:t>Fill in the complete title of the course in this field.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1A7B"/>
    <w:multiLevelType w:val="multilevel"/>
    <w:tmpl w:val="4C76D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40FD3A5DE4D448B095BA96ED0924AFBC18"/>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B455D9"/>
    <w:multiLevelType w:val="multilevel"/>
    <w:tmpl w:val="385EE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0CC605A81444F6FB4280E5233917DE7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C16359"/>
    <w:multiLevelType w:val="multilevel"/>
    <w:tmpl w:val="37448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40FD3A5DE4D448B095BA96ED0924AFBC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DB36319"/>
    <w:multiLevelType w:val="hybridMultilevel"/>
    <w:tmpl w:val="5A3296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099"/>
    <w:rsid w:val="00030897"/>
    <w:rsid w:val="00093ABD"/>
    <w:rsid w:val="001C36B4"/>
    <w:rsid w:val="001C4346"/>
    <w:rsid w:val="001C6A1E"/>
    <w:rsid w:val="0030029C"/>
    <w:rsid w:val="003110AA"/>
    <w:rsid w:val="003A32CC"/>
    <w:rsid w:val="003B12FE"/>
    <w:rsid w:val="00415138"/>
    <w:rsid w:val="004470E6"/>
    <w:rsid w:val="004F7A48"/>
    <w:rsid w:val="00515B31"/>
    <w:rsid w:val="005272A1"/>
    <w:rsid w:val="00531378"/>
    <w:rsid w:val="005B1763"/>
    <w:rsid w:val="005D4099"/>
    <w:rsid w:val="0062709D"/>
    <w:rsid w:val="00627763"/>
    <w:rsid w:val="006461B1"/>
    <w:rsid w:val="00651EF4"/>
    <w:rsid w:val="007A602F"/>
    <w:rsid w:val="008372E6"/>
    <w:rsid w:val="00931CCA"/>
    <w:rsid w:val="00933A18"/>
    <w:rsid w:val="009437D7"/>
    <w:rsid w:val="009652F7"/>
    <w:rsid w:val="009930D1"/>
    <w:rsid w:val="009C166A"/>
    <w:rsid w:val="00A86C49"/>
    <w:rsid w:val="00B00CA5"/>
    <w:rsid w:val="00B95699"/>
    <w:rsid w:val="00BA100B"/>
    <w:rsid w:val="00BB78AE"/>
    <w:rsid w:val="00BF5CA0"/>
    <w:rsid w:val="00C40A62"/>
    <w:rsid w:val="00C90C35"/>
    <w:rsid w:val="00CE1267"/>
    <w:rsid w:val="00D04B27"/>
    <w:rsid w:val="00D30279"/>
    <w:rsid w:val="00D713C0"/>
    <w:rsid w:val="00DC4159"/>
    <w:rsid w:val="00E17074"/>
    <w:rsid w:val="00E50A11"/>
    <w:rsid w:val="00EE62F1"/>
    <w:rsid w:val="00F043A0"/>
    <w:rsid w:val="00F17B43"/>
    <w:rsid w:val="00F402E6"/>
    <w:rsid w:val="00F41E56"/>
    <w:rsid w:val="00F422C8"/>
    <w:rsid w:val="00F51F83"/>
    <w:rsid w:val="00F55959"/>
    <w:rsid w:val="00F94D7C"/>
    <w:rsid w:val="00FF73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832071AF4B54B6685A587CF158EF920">
    <w:name w:val="F832071AF4B54B6685A587CF158EF920"/>
  </w:style>
  <w:style w:type="paragraph" w:customStyle="1" w:styleId="F9FD0F4C2C1E4B63B348CC6693382A7B">
    <w:name w:val="F9FD0F4C2C1E4B63B348CC6693382A7B"/>
  </w:style>
  <w:style w:type="character" w:customStyle="1" w:styleId="TextabsatzfrAbstzeFlietext-12pt-linksbndigZchn">
    <w:name w:val="Textabsatz (für Absätze/Fließtext - 12pt - linksbündig) Zchn"/>
    <w:basedOn w:val="Absatz-Standardschriftart"/>
    <w:link w:val="TextabsatzfrAbstzeFlietext-12pt-linksbndig"/>
    <w:rsid w:val="009C166A"/>
    <w:rPr>
      <w:rFonts w:ascii="Source Sans Pro" w:eastAsia="Arial" w:hAnsi="Source Sans Pro" w:cs="Arial"/>
      <w:sz w:val="24"/>
      <w:szCs w:val="24"/>
      <w:lang w:val="en-US"/>
    </w:rPr>
  </w:style>
  <w:style w:type="paragraph" w:customStyle="1" w:styleId="TextabsatzfrAbstzeFlietext-12pt-linksbndig">
    <w:name w:val="Textabsatz (für Absätze/Fließtext - 12pt - linksbündig)"/>
    <w:basedOn w:val="Standard"/>
    <w:link w:val="TextabsatzfrAbstzeFlietext-12pt-linksbndigZchn"/>
    <w:qFormat/>
    <w:rsid w:val="009C166A"/>
    <w:pPr>
      <w:spacing w:after="120" w:line="240" w:lineRule="auto"/>
    </w:pPr>
    <w:rPr>
      <w:rFonts w:ascii="Source Sans Pro" w:eastAsia="Arial" w:hAnsi="Source Sans Pro" w:cs="Arial"/>
      <w:sz w:val="24"/>
      <w:szCs w:val="24"/>
      <w:lang w:val="en-US"/>
    </w:rPr>
  </w:style>
  <w:style w:type="paragraph" w:customStyle="1" w:styleId="F55088F4C0E342988678C96592696E51">
    <w:name w:val="F55088F4C0E342988678C96592696E51"/>
  </w:style>
  <w:style w:type="paragraph" w:customStyle="1" w:styleId="A9EA6602896E45D89691D9C795619D30">
    <w:name w:val="A9EA6602896E45D89691D9C795619D30"/>
  </w:style>
  <w:style w:type="paragraph" w:customStyle="1" w:styleId="80796FC501EE40C7ABC022DDA14AE55F">
    <w:name w:val="80796FC501EE40C7ABC022DDA14AE55F"/>
  </w:style>
  <w:style w:type="character" w:styleId="Platzhaltertext">
    <w:name w:val="Placeholder Text"/>
    <w:basedOn w:val="Absatz-Standardschriftart"/>
    <w:uiPriority w:val="99"/>
    <w:semiHidden/>
    <w:rsid w:val="009C166A"/>
    <w:rPr>
      <w:color w:val="808080"/>
    </w:rPr>
  </w:style>
  <w:style w:type="paragraph" w:customStyle="1" w:styleId="E3817C2A2BD348A2BD85AEE67061CBF1">
    <w:name w:val="E3817C2A2BD348A2BD85AEE67061CBF1"/>
  </w:style>
  <w:style w:type="paragraph" w:customStyle="1" w:styleId="C2D0971435FE45E8B64212FC42F4DF19">
    <w:name w:val="C2D0971435FE45E8B64212FC42F4DF19"/>
  </w:style>
  <w:style w:type="paragraph" w:customStyle="1" w:styleId="528E6579ED4F467D944FBEF9C4352CF7">
    <w:name w:val="528E6579ED4F467D944FBEF9C4352CF7"/>
  </w:style>
  <w:style w:type="paragraph" w:customStyle="1" w:styleId="EDC9A1C5606D421A9788D1CE1B21EB6D">
    <w:name w:val="EDC9A1C5606D421A9788D1CE1B21EB6D"/>
  </w:style>
  <w:style w:type="paragraph" w:customStyle="1" w:styleId="2DDDB717199B434BBBA81B35C8A00AED">
    <w:name w:val="2DDDB717199B434BBBA81B35C8A00AED"/>
  </w:style>
  <w:style w:type="paragraph" w:customStyle="1" w:styleId="7AEAF98D03A94FCF83BC0AFBEEF7C885">
    <w:name w:val="7AEAF98D03A94FCF83BC0AFBEEF7C885"/>
  </w:style>
  <w:style w:type="paragraph" w:customStyle="1" w:styleId="63D19B6108384339B9B5FD497725EE73">
    <w:name w:val="63D19B6108384339B9B5FD497725EE73"/>
  </w:style>
  <w:style w:type="paragraph" w:customStyle="1" w:styleId="20031E2AFC11448B85B5D23BC6297324">
    <w:name w:val="20031E2AFC11448B85B5D23BC6297324"/>
  </w:style>
  <w:style w:type="paragraph" w:customStyle="1" w:styleId="3ACA485961114C9CA4A9127436758BC8">
    <w:name w:val="3ACA485961114C9CA4A9127436758BC8"/>
  </w:style>
  <w:style w:type="paragraph" w:customStyle="1" w:styleId="3A39380559A44C27807088CC5DC8D383">
    <w:name w:val="3A39380559A44C27807088CC5DC8D383"/>
  </w:style>
  <w:style w:type="paragraph" w:customStyle="1" w:styleId="E6AAF590BB604EAB832383D1D3C16E5E">
    <w:name w:val="E6AAF590BB604EAB832383D1D3C16E5E"/>
  </w:style>
  <w:style w:type="paragraph" w:customStyle="1" w:styleId="A21E8D4E286C416E8977961F730BA5CA">
    <w:name w:val="A21E8D4E286C416E8977961F730BA5CA"/>
  </w:style>
  <w:style w:type="paragraph" w:customStyle="1" w:styleId="7026858AEAA34CD89746BAFFA948773D">
    <w:name w:val="7026858AEAA34CD89746BAFFA948773D"/>
  </w:style>
  <w:style w:type="paragraph" w:customStyle="1" w:styleId="DD6E3D362B634CF2981C56B36DFC68B2">
    <w:name w:val="DD6E3D362B634CF2981C56B36DFC68B2"/>
  </w:style>
  <w:style w:type="paragraph" w:customStyle="1" w:styleId="TextabsatzfrAbstzeFlietext-11pt-linksbndig">
    <w:name w:val="Textabsatz (für Absätze/Fließtext - 11pt - linksbündig)"/>
    <w:basedOn w:val="Standard"/>
    <w:link w:val="TextabsatzfrAbstzeFlietext-11pt-linksbndigZchn"/>
    <w:qFormat/>
    <w:rsid w:val="009C166A"/>
    <w:pPr>
      <w:spacing w:before="120" w:after="120" w:line="240" w:lineRule="auto"/>
    </w:pPr>
    <w:rPr>
      <w:rFonts w:ascii="Source Sans Pro" w:eastAsia="Arial" w:hAnsi="Source Sans Pro" w:cs="Arial"/>
      <w:color w:val="000000" w:themeColor="text1"/>
      <w:szCs w:val="24"/>
      <w:lang w:val="en-US" w:eastAsia="de-DE"/>
    </w:rPr>
  </w:style>
  <w:style w:type="character" w:customStyle="1" w:styleId="TextabsatzfrAbstzeFlietext-11pt-linksbndigZchn">
    <w:name w:val="Textabsatz (für Absätze/Fließtext - 11pt - linksbündig) Zchn"/>
    <w:basedOn w:val="Absatz-Standardschriftart"/>
    <w:link w:val="TextabsatzfrAbstzeFlietext-11pt-linksbndig"/>
    <w:rsid w:val="009C166A"/>
    <w:rPr>
      <w:rFonts w:ascii="Source Sans Pro" w:eastAsia="Arial" w:hAnsi="Source Sans Pro" w:cs="Arial"/>
      <w:color w:val="000000" w:themeColor="text1"/>
      <w:szCs w:val="24"/>
      <w:lang w:val="en-US" w:eastAsia="de-DE"/>
    </w:rPr>
  </w:style>
  <w:style w:type="paragraph" w:customStyle="1" w:styleId="E6643596E0B1439D8449C9FFE9299844">
    <w:name w:val="E6643596E0B1439D8449C9FFE9299844"/>
  </w:style>
  <w:style w:type="paragraph" w:customStyle="1" w:styleId="4E94FA052E5F4E8B832B2ECF878D152C">
    <w:name w:val="4E94FA052E5F4E8B832B2ECF878D152C"/>
  </w:style>
  <w:style w:type="paragraph" w:customStyle="1" w:styleId="F04102F2388A49E89C5FA5A223320827">
    <w:name w:val="F04102F2388A49E89C5FA5A223320827"/>
  </w:style>
  <w:style w:type="paragraph" w:customStyle="1" w:styleId="B27BCF93BDD54B1CA76FFCD90E2D8121">
    <w:name w:val="B27BCF93BDD54B1CA76FFCD90E2D8121"/>
  </w:style>
  <w:style w:type="paragraph" w:customStyle="1" w:styleId="F645F8C5E1154E1D99D721FE29AD3610">
    <w:name w:val="F645F8C5E1154E1D99D721FE29AD3610"/>
  </w:style>
  <w:style w:type="paragraph" w:customStyle="1" w:styleId="062851A4BDE942EFA65133098F4086F5">
    <w:name w:val="062851A4BDE942EFA65133098F4086F5"/>
  </w:style>
  <w:style w:type="paragraph" w:customStyle="1" w:styleId="0995443339AB41C3B6793841736A0771">
    <w:name w:val="0995443339AB41C3B6793841736A0771"/>
  </w:style>
  <w:style w:type="paragraph" w:customStyle="1" w:styleId="1ADF29A43B8348479094E729518CDF7A">
    <w:name w:val="1ADF29A43B8348479094E729518CDF7A"/>
  </w:style>
  <w:style w:type="paragraph" w:customStyle="1" w:styleId="40FD3A5DE4D448B095BA96ED0924AFBC">
    <w:name w:val="40FD3A5DE4D448B095BA96ED0924AFBC"/>
  </w:style>
  <w:style w:type="paragraph" w:customStyle="1" w:styleId="5AB1E00D889A4EBB8B41FD5209D8E911">
    <w:name w:val="5AB1E00D889A4EBB8B41FD5209D8E911"/>
  </w:style>
  <w:style w:type="paragraph" w:customStyle="1" w:styleId="A4F387FAC9C2448BAB972B6421E49767">
    <w:name w:val="A4F387FAC9C2448BAB972B6421E49767"/>
  </w:style>
  <w:style w:type="paragraph" w:customStyle="1" w:styleId="E999FAA5D3B3436EBEB0914E86E48D62">
    <w:name w:val="E999FAA5D3B3436EBEB0914E86E48D62"/>
  </w:style>
  <w:style w:type="paragraph" w:customStyle="1" w:styleId="2C60276A49D248D68C8A244EEDCE68B4">
    <w:name w:val="2C60276A49D248D68C8A244EEDCE68B4"/>
  </w:style>
  <w:style w:type="paragraph" w:customStyle="1" w:styleId="DC0435B52F624867847C5411F189F625">
    <w:name w:val="DC0435B52F624867847C5411F189F625"/>
  </w:style>
  <w:style w:type="paragraph" w:customStyle="1" w:styleId="A676B5CFF5834B35AB7CCB5D1C4D73DC">
    <w:name w:val="A676B5CFF5834B35AB7CCB5D1C4D73DC"/>
  </w:style>
  <w:style w:type="paragraph" w:customStyle="1" w:styleId="B65BA25E9E8647D68CC19349973560AF">
    <w:name w:val="B65BA25E9E8647D68CC19349973560AF"/>
  </w:style>
  <w:style w:type="paragraph" w:customStyle="1" w:styleId="F832071AF4B54B6685A587CF158EF9201">
    <w:name w:val="F832071AF4B54B6685A587CF158EF9201"/>
    <w:rsid w:val="00933A18"/>
    <w:pPr>
      <w:spacing w:after="120" w:line="240" w:lineRule="auto"/>
    </w:pPr>
    <w:rPr>
      <w:rFonts w:ascii="Source Sans Pro" w:eastAsia="Arial" w:hAnsi="Source Sans Pro" w:cs="Arial"/>
      <w:sz w:val="24"/>
      <w:szCs w:val="24"/>
      <w:lang w:eastAsia="de-DE"/>
    </w:rPr>
  </w:style>
  <w:style w:type="paragraph" w:customStyle="1" w:styleId="F9FD0F4C2C1E4B63B348CC6693382A7B1">
    <w:name w:val="F9FD0F4C2C1E4B63B348CC6693382A7B1"/>
    <w:rsid w:val="00933A18"/>
    <w:pPr>
      <w:spacing w:after="120" w:line="240" w:lineRule="auto"/>
    </w:pPr>
    <w:rPr>
      <w:rFonts w:ascii="Source Sans Pro" w:eastAsia="Arial" w:hAnsi="Source Sans Pro" w:cs="Arial"/>
      <w:sz w:val="24"/>
      <w:szCs w:val="24"/>
      <w:lang w:eastAsia="de-DE"/>
    </w:rPr>
  </w:style>
  <w:style w:type="paragraph" w:customStyle="1" w:styleId="F55088F4C0E342988678C96592696E511">
    <w:name w:val="F55088F4C0E342988678C96592696E511"/>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
    <w:name w:val="A9EA6602896E45D89691D9C795619D301"/>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
    <w:name w:val="80796FC501EE40C7ABC022DDA14AE55F1"/>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
    <w:name w:val="E3817C2A2BD348A2BD85AEE67061CBF11"/>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
    <w:name w:val="C2D0971435FE45E8B64212FC42F4DF191"/>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
    <w:name w:val="528E6579ED4F467D944FBEF9C4352CF71"/>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
    <w:name w:val="EDC9A1C5606D421A9788D1CE1B21EB6D1"/>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1">
    <w:name w:val="2DDDB717199B434BBBA81B35C8A00AED1"/>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1">
    <w:name w:val="7AEAF98D03A94FCF83BC0AFBEEF7C8851"/>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1">
    <w:name w:val="63D19B6108384339B9B5FD497725EE731"/>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
    <w:name w:val="20031E2AFC11448B85B5D23BC62973241"/>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
    <w:name w:val="3ACA485961114C9CA4A9127436758BC81"/>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1">
    <w:name w:val="3A39380559A44C27807088CC5DC8D3831"/>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
    <w:name w:val="E6AAF590BB604EAB832383D1D3C16E5E1"/>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
    <w:name w:val="A21E8D4E286C416E8977961F730BA5CA1"/>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
    <w:name w:val="7026858AEAA34CD89746BAFFA948773D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
    <w:name w:val="DD6E3D362B634CF2981C56B36DFC68B2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
    <w:name w:val="E6643596E0B1439D8449C9FFE9299844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1">
    <w:name w:val="4E94FA052E5F4E8B832B2ECF878D152C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1">
    <w:name w:val="F04102F2388A49E89C5FA5A2233208271"/>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1">
    <w:name w:val="B27BCF93BDD54B1CA76FFCD90E2D81211"/>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1">
    <w:name w:val="F645F8C5E1154E1D99D721FE29AD36101"/>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1">
    <w:name w:val="062851A4BDE942EFA65133098F4086F51"/>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
    <w:name w:val="0995443339AB41C3B6793841736A07711"/>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1">
    <w:name w:val="1ADF29A43B8348479094E729518CDF7A1"/>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
    <w:name w:val="40FD3A5DE4D448B095BA96ED0924AFBC1"/>
    <w:rsid w:val="00933A18"/>
    <w:pPr>
      <w:keepNext/>
      <w:keepLines/>
      <w:numPr>
        <w:ilvl w:val="2"/>
        <w:numId w:val="1"/>
      </w:numPr>
      <w:tabs>
        <w:tab w:val="num" w:pos="771"/>
      </w:tabs>
      <w:spacing w:before="160" w:after="0" w:line="240" w:lineRule="auto"/>
      <w:outlineLvl w:val="2"/>
    </w:pPr>
    <w:rPr>
      <w:rFonts w:ascii="Source Sans Pro Black" w:eastAsia="Arial" w:hAnsi="Source Sans Pro Black" w:cs="Arial"/>
      <w:sz w:val="24"/>
      <w:szCs w:val="28"/>
      <w:lang w:eastAsia="de-DE"/>
    </w:rPr>
  </w:style>
  <w:style w:type="paragraph" w:customStyle="1" w:styleId="5AB1E00D889A4EBB8B41FD5209D8E9111">
    <w:name w:val="5AB1E00D889A4EBB8B41FD5209D8E9111"/>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1">
    <w:name w:val="A4F387FAC9C2448BAB972B6421E497671"/>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
    <w:name w:val="E999FAA5D3B3436EBEB0914E86E48D621"/>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1">
    <w:name w:val="2C60276A49D248D68C8A244EEDCE68B41"/>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1">
    <w:name w:val="DC0435B52F624867847C5411F189F6251"/>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1">
    <w:name w:val="A676B5CFF5834B35AB7CCB5D1C4D73DC1"/>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
    <w:name w:val="B65BA25E9E8647D68CC19349973560AF1"/>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
    <w:name w:val="00FD5BF47AAE4A6693427721EE6EEB90"/>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
    <w:name w:val="00FD5BF47AAE4A6693427721EE6EEB901"/>
    <w:rsid w:val="00933A18"/>
    <w:pPr>
      <w:spacing w:after="120" w:line="240" w:lineRule="auto"/>
    </w:pPr>
    <w:rPr>
      <w:rFonts w:ascii="Source Sans Pro" w:eastAsia="Arial" w:hAnsi="Source Sans Pro" w:cs="Arial"/>
      <w:sz w:val="24"/>
      <w:szCs w:val="24"/>
      <w:lang w:eastAsia="de-DE"/>
    </w:rPr>
  </w:style>
  <w:style w:type="paragraph" w:customStyle="1" w:styleId="F9FD0F4C2C1E4B63B348CC6693382A7B2">
    <w:name w:val="F9FD0F4C2C1E4B63B348CC6693382A7B2"/>
    <w:rsid w:val="00933A18"/>
    <w:pPr>
      <w:spacing w:after="120" w:line="240" w:lineRule="auto"/>
    </w:pPr>
    <w:rPr>
      <w:rFonts w:ascii="Source Sans Pro" w:eastAsia="Arial" w:hAnsi="Source Sans Pro" w:cs="Arial"/>
      <w:sz w:val="24"/>
      <w:szCs w:val="24"/>
      <w:lang w:eastAsia="de-DE"/>
    </w:rPr>
  </w:style>
  <w:style w:type="paragraph" w:customStyle="1" w:styleId="F55088F4C0E342988678C96592696E512">
    <w:name w:val="F55088F4C0E342988678C96592696E512"/>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2">
    <w:name w:val="A9EA6602896E45D89691D9C795619D302"/>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2">
    <w:name w:val="80796FC501EE40C7ABC022DDA14AE55F2"/>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2">
    <w:name w:val="E3817C2A2BD348A2BD85AEE67061CBF12"/>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2">
    <w:name w:val="C2D0971435FE45E8B64212FC42F4DF192"/>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2">
    <w:name w:val="528E6579ED4F467D944FBEF9C4352CF72"/>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2">
    <w:name w:val="EDC9A1C5606D421A9788D1CE1B21EB6D2"/>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2">
    <w:name w:val="2DDDB717199B434BBBA81B35C8A00AED2"/>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2">
    <w:name w:val="7AEAF98D03A94FCF83BC0AFBEEF7C8852"/>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2">
    <w:name w:val="63D19B6108384339B9B5FD497725EE732"/>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2">
    <w:name w:val="20031E2AFC11448B85B5D23BC62973242"/>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2">
    <w:name w:val="3ACA485961114C9CA4A9127436758BC82"/>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2">
    <w:name w:val="3A39380559A44C27807088CC5DC8D3832"/>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2">
    <w:name w:val="E6AAF590BB604EAB832383D1D3C16E5E2"/>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2">
    <w:name w:val="A21E8D4E286C416E8977961F730BA5CA2"/>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2">
    <w:name w:val="7026858AEAA34CD89746BAFFA948773D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2">
    <w:name w:val="DD6E3D362B634CF2981C56B36DFC68B2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2">
    <w:name w:val="E6643596E0B1439D8449C9FFE9299844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2">
    <w:name w:val="4E94FA052E5F4E8B832B2ECF878D152C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2">
    <w:name w:val="F04102F2388A49E89C5FA5A2233208272"/>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2">
    <w:name w:val="B27BCF93BDD54B1CA76FFCD90E2D81212"/>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2">
    <w:name w:val="F645F8C5E1154E1D99D721FE29AD36102"/>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2">
    <w:name w:val="062851A4BDE942EFA65133098F4086F52"/>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2">
    <w:name w:val="0995443339AB41C3B6793841736A07712"/>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2">
    <w:name w:val="1ADF29A43B8348479094E729518CDF7A2"/>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2">
    <w:name w:val="40FD3A5DE4D448B095BA96ED0924AFBC2"/>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2">
    <w:name w:val="5AB1E00D889A4EBB8B41FD5209D8E9112"/>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2">
    <w:name w:val="A4F387FAC9C2448BAB972B6421E497672"/>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2">
    <w:name w:val="E999FAA5D3B3436EBEB0914E86E48D622"/>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2">
    <w:name w:val="2C60276A49D248D68C8A244EEDCE68B42"/>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2">
    <w:name w:val="DC0435B52F624867847C5411F189F6252"/>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2">
    <w:name w:val="A676B5CFF5834B35AB7CCB5D1C4D73DC2"/>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2">
    <w:name w:val="B65BA25E9E8647D68CC19349973560AF2"/>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2">
    <w:name w:val="00FD5BF47AAE4A6693427721EE6EEB902"/>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
    <w:name w:val="A607E19A88A247AC97F87DF1CB59CB68"/>
    <w:rsid w:val="00933A18"/>
    <w:pPr>
      <w:spacing w:after="120" w:line="240" w:lineRule="auto"/>
    </w:pPr>
    <w:rPr>
      <w:rFonts w:ascii="Source Sans Pro" w:eastAsia="Arial" w:hAnsi="Source Sans Pro" w:cs="Arial"/>
      <w:sz w:val="24"/>
      <w:szCs w:val="24"/>
      <w:lang w:eastAsia="de-DE"/>
    </w:rPr>
  </w:style>
  <w:style w:type="paragraph" w:customStyle="1" w:styleId="F55088F4C0E342988678C96592696E513">
    <w:name w:val="F55088F4C0E342988678C96592696E51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3">
    <w:name w:val="A9EA6602896E45D89691D9C795619D303"/>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3">
    <w:name w:val="80796FC501EE40C7ABC022DDA14AE55F3"/>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3">
    <w:name w:val="E3817C2A2BD348A2BD85AEE67061CBF13"/>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3">
    <w:name w:val="C2D0971435FE45E8B64212FC42F4DF193"/>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3">
    <w:name w:val="528E6579ED4F467D944FBEF9C4352CF73"/>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3">
    <w:name w:val="EDC9A1C5606D421A9788D1CE1B21EB6D3"/>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3">
    <w:name w:val="2DDDB717199B434BBBA81B35C8A00AED3"/>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3">
    <w:name w:val="7AEAF98D03A94FCF83BC0AFBEEF7C8853"/>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3">
    <w:name w:val="63D19B6108384339B9B5FD497725EE733"/>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3">
    <w:name w:val="20031E2AFC11448B85B5D23BC62973243"/>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3">
    <w:name w:val="3ACA485961114C9CA4A9127436758BC83"/>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3">
    <w:name w:val="3A39380559A44C27807088CC5DC8D3833"/>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3">
    <w:name w:val="E6AAF590BB604EAB832383D1D3C16E5E3"/>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3">
    <w:name w:val="A21E8D4E286C416E8977961F730BA5CA3"/>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3">
    <w:name w:val="7026858AEAA34CD89746BAFFA948773D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3">
    <w:name w:val="DD6E3D362B634CF2981C56B36DFC68B2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3">
    <w:name w:val="E6643596E0B1439D8449C9FFE9299844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3">
    <w:name w:val="4E94FA052E5F4E8B832B2ECF878D152C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3">
    <w:name w:val="F04102F2388A49E89C5FA5A2233208273"/>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3">
    <w:name w:val="B27BCF93BDD54B1CA76FFCD90E2D81213"/>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3">
    <w:name w:val="F645F8C5E1154E1D99D721FE29AD36103"/>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3">
    <w:name w:val="062851A4BDE942EFA65133098F4086F53"/>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3">
    <w:name w:val="0995443339AB41C3B6793841736A07713"/>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3">
    <w:name w:val="1ADF29A43B8348479094E729518CDF7A3"/>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3">
    <w:name w:val="40FD3A5DE4D448B095BA96ED0924AFBC3"/>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3">
    <w:name w:val="5AB1E00D889A4EBB8B41FD5209D8E9113"/>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3">
    <w:name w:val="A4F387FAC9C2448BAB972B6421E497673"/>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3">
    <w:name w:val="E999FAA5D3B3436EBEB0914E86E48D623"/>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3">
    <w:name w:val="2C60276A49D248D68C8A244EEDCE68B43"/>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3">
    <w:name w:val="DC0435B52F624867847C5411F189F6253"/>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3">
    <w:name w:val="A676B5CFF5834B35AB7CCB5D1C4D73DC3"/>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3">
    <w:name w:val="B65BA25E9E8647D68CC19349973560AF3"/>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3">
    <w:name w:val="00FD5BF47AAE4A6693427721EE6EEB903"/>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
    <w:name w:val="A607E19A88A247AC97F87DF1CB59CB681"/>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
    <w:name w:val="862965E039164966AE5C1E035BCB302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4">
    <w:name w:val="A9EA6602896E45D89691D9C795619D304"/>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4">
    <w:name w:val="80796FC501EE40C7ABC022DDA14AE55F4"/>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4">
    <w:name w:val="E3817C2A2BD348A2BD85AEE67061CBF14"/>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4">
    <w:name w:val="C2D0971435FE45E8B64212FC42F4DF194"/>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4">
    <w:name w:val="528E6579ED4F467D944FBEF9C4352CF74"/>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4">
    <w:name w:val="EDC9A1C5606D421A9788D1CE1B21EB6D4"/>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4">
    <w:name w:val="2DDDB717199B434BBBA81B35C8A00AED4"/>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4">
    <w:name w:val="7AEAF98D03A94FCF83BC0AFBEEF7C8854"/>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4">
    <w:name w:val="63D19B6108384339B9B5FD497725EE734"/>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4">
    <w:name w:val="20031E2AFC11448B85B5D23BC62973244"/>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4">
    <w:name w:val="3ACA485961114C9CA4A9127436758BC84"/>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4">
    <w:name w:val="3A39380559A44C27807088CC5DC8D3834"/>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4">
    <w:name w:val="E6AAF590BB604EAB832383D1D3C16E5E4"/>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4">
    <w:name w:val="A21E8D4E286C416E8977961F730BA5CA4"/>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4">
    <w:name w:val="7026858AEAA34CD89746BAFFA948773D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4">
    <w:name w:val="DD6E3D362B634CF2981C56B36DFC68B2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4">
    <w:name w:val="E6643596E0B1439D8449C9FFE9299844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4">
    <w:name w:val="4E94FA052E5F4E8B832B2ECF878D152C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4">
    <w:name w:val="F04102F2388A49E89C5FA5A2233208274"/>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4">
    <w:name w:val="B27BCF93BDD54B1CA76FFCD90E2D81214"/>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4">
    <w:name w:val="F645F8C5E1154E1D99D721FE29AD36104"/>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4">
    <w:name w:val="062851A4BDE942EFA65133098F4086F54"/>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4">
    <w:name w:val="0995443339AB41C3B6793841736A07714"/>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4">
    <w:name w:val="1ADF29A43B8348479094E729518CDF7A4"/>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4">
    <w:name w:val="40FD3A5DE4D448B095BA96ED0924AFBC4"/>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4">
    <w:name w:val="5AB1E00D889A4EBB8B41FD5209D8E9114"/>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4">
    <w:name w:val="A4F387FAC9C2448BAB972B6421E497674"/>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4">
    <w:name w:val="E999FAA5D3B3436EBEB0914E86E48D624"/>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4">
    <w:name w:val="2C60276A49D248D68C8A244EEDCE68B44"/>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4">
    <w:name w:val="DC0435B52F624867847C5411F189F6254"/>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4">
    <w:name w:val="A676B5CFF5834B35AB7CCB5D1C4D73DC4"/>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4">
    <w:name w:val="B65BA25E9E8647D68CC19349973560AF4"/>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4">
    <w:name w:val="00FD5BF47AAE4A6693427721EE6EEB904"/>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2">
    <w:name w:val="A607E19A88A247AC97F87DF1CB59CB682"/>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
    <w:name w:val="862965E039164966AE5C1E035BCB30231"/>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5">
    <w:name w:val="A9EA6602896E45D89691D9C795619D305"/>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5">
    <w:name w:val="80796FC501EE40C7ABC022DDA14AE55F5"/>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5">
    <w:name w:val="E3817C2A2BD348A2BD85AEE67061CBF15"/>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5">
    <w:name w:val="C2D0971435FE45E8B64212FC42F4DF195"/>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5">
    <w:name w:val="528E6579ED4F467D944FBEF9C4352CF75"/>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5">
    <w:name w:val="EDC9A1C5606D421A9788D1CE1B21EB6D5"/>
    <w:rsid w:val="00933A18"/>
    <w:pPr>
      <w:spacing w:after="120" w:line="240" w:lineRule="auto"/>
    </w:pPr>
    <w:rPr>
      <w:rFonts w:ascii="Source Sans Pro" w:eastAsia="Arial" w:hAnsi="Source Sans Pro" w:cs="Arial"/>
      <w:sz w:val="24"/>
      <w:szCs w:val="24"/>
      <w:lang w:eastAsia="de-DE"/>
    </w:rPr>
  </w:style>
  <w:style w:type="paragraph" w:customStyle="1" w:styleId="2DDDB717199B434BBBA81B35C8A00AED5">
    <w:name w:val="2DDDB717199B434BBBA81B35C8A00AED5"/>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5">
    <w:name w:val="7AEAF98D03A94FCF83BC0AFBEEF7C8855"/>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5">
    <w:name w:val="63D19B6108384339B9B5FD497725EE735"/>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5">
    <w:name w:val="20031E2AFC11448B85B5D23BC62973245"/>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5">
    <w:name w:val="3ACA485961114C9CA4A9127436758BC85"/>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5">
    <w:name w:val="3A39380559A44C27807088CC5DC8D3835"/>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5">
    <w:name w:val="E6AAF590BB604EAB832383D1D3C16E5E5"/>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5">
    <w:name w:val="A21E8D4E286C416E8977961F730BA5CA5"/>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5">
    <w:name w:val="7026858AEAA34CD89746BAFFA948773D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5">
    <w:name w:val="DD6E3D362B634CF2981C56B36DFC68B2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5">
    <w:name w:val="E6643596E0B1439D8449C9FFE9299844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5">
    <w:name w:val="4E94FA052E5F4E8B832B2ECF878D152C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5">
    <w:name w:val="F04102F2388A49E89C5FA5A2233208275"/>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5">
    <w:name w:val="B27BCF93BDD54B1CA76FFCD90E2D81215"/>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5">
    <w:name w:val="F645F8C5E1154E1D99D721FE29AD36105"/>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5">
    <w:name w:val="062851A4BDE942EFA65133098F4086F55"/>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5">
    <w:name w:val="0995443339AB41C3B6793841736A07715"/>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5">
    <w:name w:val="1ADF29A43B8348479094E729518CDF7A5"/>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5">
    <w:name w:val="40FD3A5DE4D448B095BA96ED0924AFBC5"/>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5">
    <w:name w:val="5AB1E00D889A4EBB8B41FD5209D8E9115"/>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5">
    <w:name w:val="A4F387FAC9C2448BAB972B6421E497675"/>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5">
    <w:name w:val="E999FAA5D3B3436EBEB0914E86E48D625"/>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5">
    <w:name w:val="2C60276A49D248D68C8A244EEDCE68B45"/>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5">
    <w:name w:val="DC0435B52F624867847C5411F189F6255"/>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5">
    <w:name w:val="A676B5CFF5834B35AB7CCB5D1C4D73DC5"/>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5">
    <w:name w:val="B65BA25E9E8647D68CC19349973560AF5"/>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5">
    <w:name w:val="00FD5BF47AAE4A6693427721EE6EEB905"/>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3">
    <w:name w:val="A607E19A88A247AC97F87DF1CB59CB683"/>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2">
    <w:name w:val="862965E039164966AE5C1E035BCB30232"/>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6">
    <w:name w:val="A9EA6602896E45D89691D9C795619D306"/>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6">
    <w:name w:val="80796FC501EE40C7ABC022DDA14AE55F6"/>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6">
    <w:name w:val="E3817C2A2BD348A2BD85AEE67061CBF16"/>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6">
    <w:name w:val="C2D0971435FE45E8B64212FC42F4DF196"/>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6">
    <w:name w:val="528E6579ED4F467D944FBEF9C4352CF76"/>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6">
    <w:name w:val="EDC9A1C5606D421A9788D1CE1B21EB6D6"/>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
    <w:name w:val="C2FCA5592C5D49A3AD85D736B549A496"/>
    <w:rsid w:val="00933A18"/>
    <w:pPr>
      <w:spacing w:after="120" w:line="240" w:lineRule="auto"/>
    </w:pPr>
    <w:rPr>
      <w:rFonts w:ascii="Source Sans Pro" w:eastAsia="Arial" w:hAnsi="Source Sans Pro" w:cs="Arial"/>
      <w:sz w:val="24"/>
      <w:szCs w:val="24"/>
      <w:lang w:eastAsia="de-DE"/>
    </w:rPr>
  </w:style>
  <w:style w:type="paragraph" w:customStyle="1" w:styleId="7AEAF98D03A94FCF83BC0AFBEEF7C8856">
    <w:name w:val="7AEAF98D03A94FCF83BC0AFBEEF7C8856"/>
    <w:rsid w:val="00933A18"/>
    <w:pPr>
      <w:spacing w:after="120" w:line="240" w:lineRule="auto"/>
    </w:pPr>
    <w:rPr>
      <w:rFonts w:ascii="Source Sans Pro" w:eastAsia="Arial" w:hAnsi="Source Sans Pro" w:cs="Arial"/>
      <w:sz w:val="24"/>
      <w:szCs w:val="24"/>
      <w:lang w:eastAsia="de-DE"/>
    </w:rPr>
  </w:style>
  <w:style w:type="paragraph" w:customStyle="1" w:styleId="63D19B6108384339B9B5FD497725EE736">
    <w:name w:val="63D19B6108384339B9B5FD497725EE736"/>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6">
    <w:name w:val="20031E2AFC11448B85B5D23BC62973246"/>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6">
    <w:name w:val="3ACA485961114C9CA4A9127436758BC86"/>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6">
    <w:name w:val="3A39380559A44C27807088CC5DC8D3836"/>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6">
    <w:name w:val="E6AAF590BB604EAB832383D1D3C16E5E6"/>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6">
    <w:name w:val="A21E8D4E286C416E8977961F730BA5CA6"/>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6">
    <w:name w:val="7026858AEAA34CD89746BAFFA948773D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6">
    <w:name w:val="DD6E3D362B634CF2981C56B36DFC68B2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6">
    <w:name w:val="E6643596E0B1439D8449C9FFE9299844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6">
    <w:name w:val="4E94FA052E5F4E8B832B2ECF878D152C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6">
    <w:name w:val="F04102F2388A49E89C5FA5A2233208276"/>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6">
    <w:name w:val="B27BCF93BDD54B1CA76FFCD90E2D81216"/>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6">
    <w:name w:val="F645F8C5E1154E1D99D721FE29AD36106"/>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6">
    <w:name w:val="062851A4BDE942EFA65133098F4086F56"/>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6">
    <w:name w:val="0995443339AB41C3B6793841736A07716"/>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6">
    <w:name w:val="1ADF29A43B8348479094E729518CDF7A6"/>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6">
    <w:name w:val="40FD3A5DE4D448B095BA96ED0924AFBC6"/>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6">
    <w:name w:val="5AB1E00D889A4EBB8B41FD5209D8E9116"/>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6">
    <w:name w:val="A4F387FAC9C2448BAB972B6421E497676"/>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6">
    <w:name w:val="E999FAA5D3B3436EBEB0914E86E48D626"/>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6">
    <w:name w:val="2C60276A49D248D68C8A244EEDCE68B46"/>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6">
    <w:name w:val="DC0435B52F624867847C5411F189F6256"/>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6">
    <w:name w:val="A676B5CFF5834B35AB7CCB5D1C4D73DC6"/>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6">
    <w:name w:val="B65BA25E9E8647D68CC19349973560AF6"/>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6">
    <w:name w:val="00FD5BF47AAE4A6693427721EE6EEB906"/>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4">
    <w:name w:val="A607E19A88A247AC97F87DF1CB59CB684"/>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3">
    <w:name w:val="862965E039164966AE5C1E035BCB3023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7">
    <w:name w:val="A9EA6602896E45D89691D9C795619D307"/>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7">
    <w:name w:val="80796FC501EE40C7ABC022DDA14AE55F7"/>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7">
    <w:name w:val="E3817C2A2BD348A2BD85AEE67061CBF17"/>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7">
    <w:name w:val="C2D0971435FE45E8B64212FC42F4DF197"/>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7">
    <w:name w:val="528E6579ED4F467D944FBEF9C4352CF77"/>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7">
    <w:name w:val="EDC9A1C5606D421A9788D1CE1B21EB6D7"/>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1">
    <w:name w:val="C2FCA5592C5D49A3AD85D736B549A4961"/>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
    <w:name w:val="CE294CF6CF8B40349A1B6DDFF63E3504"/>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
    <w:name w:val="595378BD578945D8982155A85A064D40"/>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7">
    <w:name w:val="20031E2AFC11448B85B5D23BC62973247"/>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7">
    <w:name w:val="3ACA485961114C9CA4A9127436758BC87"/>
    <w:rsid w:val="00933A18"/>
    <w:pPr>
      <w:spacing w:after="120" w:line="240" w:lineRule="auto"/>
    </w:pPr>
    <w:rPr>
      <w:rFonts w:ascii="Source Sans Pro" w:eastAsia="Arial" w:hAnsi="Source Sans Pro" w:cs="Arial"/>
      <w:sz w:val="24"/>
      <w:szCs w:val="24"/>
      <w:lang w:eastAsia="de-DE"/>
    </w:rPr>
  </w:style>
  <w:style w:type="paragraph" w:customStyle="1" w:styleId="3A39380559A44C27807088CC5DC8D3837">
    <w:name w:val="3A39380559A44C27807088CC5DC8D3837"/>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7">
    <w:name w:val="E6AAF590BB604EAB832383D1D3C16E5E7"/>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7">
    <w:name w:val="A21E8D4E286C416E8977961F730BA5CA7"/>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7">
    <w:name w:val="7026858AEAA34CD89746BAFFA948773D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7">
    <w:name w:val="DD6E3D362B634CF2981C56B36DFC68B2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7">
    <w:name w:val="E6643596E0B1439D8449C9FFE9299844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4E94FA052E5F4E8B832B2ECF878D152C7">
    <w:name w:val="4E94FA052E5F4E8B832B2ECF878D152C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7">
    <w:name w:val="F04102F2388A49E89C5FA5A2233208277"/>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7">
    <w:name w:val="B27BCF93BDD54B1CA76FFCD90E2D81217"/>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7">
    <w:name w:val="F645F8C5E1154E1D99D721FE29AD36107"/>
    <w:rsid w:val="00933A18"/>
    <w:pPr>
      <w:spacing w:after="120" w:line="240" w:lineRule="auto"/>
    </w:pPr>
    <w:rPr>
      <w:rFonts w:ascii="Source Sans Pro" w:eastAsia="Arial" w:hAnsi="Source Sans Pro" w:cs="Arial"/>
      <w:sz w:val="24"/>
      <w:szCs w:val="24"/>
      <w:lang w:eastAsia="de-DE"/>
    </w:rPr>
  </w:style>
  <w:style w:type="paragraph" w:customStyle="1" w:styleId="062851A4BDE942EFA65133098F4086F57">
    <w:name w:val="062851A4BDE942EFA65133098F4086F57"/>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7">
    <w:name w:val="0995443339AB41C3B6793841736A07717"/>
    <w:rsid w:val="00933A18"/>
    <w:pPr>
      <w:spacing w:after="120" w:line="240" w:lineRule="auto"/>
    </w:pPr>
    <w:rPr>
      <w:rFonts w:ascii="Source Sans Pro" w:eastAsia="Arial" w:hAnsi="Source Sans Pro" w:cs="Arial"/>
      <w:sz w:val="24"/>
      <w:szCs w:val="24"/>
      <w:lang w:eastAsia="de-DE"/>
    </w:rPr>
  </w:style>
  <w:style w:type="paragraph" w:customStyle="1" w:styleId="1ADF29A43B8348479094E729518CDF7A7">
    <w:name w:val="1ADF29A43B8348479094E729518CDF7A7"/>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7">
    <w:name w:val="40FD3A5DE4D448B095BA96ED0924AFBC7"/>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5AB1E00D889A4EBB8B41FD5209D8E9117">
    <w:name w:val="5AB1E00D889A4EBB8B41FD5209D8E9117"/>
    <w:rsid w:val="00933A18"/>
    <w:pPr>
      <w:spacing w:after="120" w:line="240" w:lineRule="auto"/>
    </w:pPr>
    <w:rPr>
      <w:rFonts w:ascii="Source Sans Pro" w:eastAsia="Arial" w:hAnsi="Source Sans Pro" w:cs="Arial"/>
      <w:sz w:val="24"/>
      <w:szCs w:val="24"/>
      <w:lang w:eastAsia="de-DE"/>
    </w:rPr>
  </w:style>
  <w:style w:type="paragraph" w:customStyle="1" w:styleId="A4F387FAC9C2448BAB972B6421E497677">
    <w:name w:val="A4F387FAC9C2448BAB972B6421E497677"/>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7">
    <w:name w:val="E999FAA5D3B3436EBEB0914E86E48D627"/>
    <w:rsid w:val="00933A18"/>
    <w:pPr>
      <w:spacing w:after="120" w:line="240" w:lineRule="auto"/>
    </w:pPr>
    <w:rPr>
      <w:rFonts w:ascii="Source Sans Pro" w:eastAsia="Arial" w:hAnsi="Source Sans Pro" w:cs="Arial"/>
      <w:sz w:val="24"/>
      <w:szCs w:val="24"/>
      <w:lang w:eastAsia="de-DE"/>
    </w:rPr>
  </w:style>
  <w:style w:type="paragraph" w:customStyle="1" w:styleId="2C60276A49D248D68C8A244EEDCE68B47">
    <w:name w:val="2C60276A49D248D68C8A244EEDCE68B47"/>
    <w:rsid w:val="00933A18"/>
    <w:pPr>
      <w:spacing w:after="120" w:line="240" w:lineRule="auto"/>
    </w:pPr>
    <w:rPr>
      <w:rFonts w:ascii="Source Sans Pro" w:eastAsia="Arial" w:hAnsi="Source Sans Pro" w:cs="Arial"/>
      <w:sz w:val="24"/>
      <w:szCs w:val="24"/>
      <w:lang w:eastAsia="de-DE"/>
    </w:rPr>
  </w:style>
  <w:style w:type="paragraph" w:customStyle="1" w:styleId="DC0435B52F624867847C5411F189F6257">
    <w:name w:val="DC0435B52F624867847C5411F189F6257"/>
    <w:rsid w:val="00933A18"/>
    <w:pPr>
      <w:spacing w:after="120" w:line="240" w:lineRule="auto"/>
    </w:pPr>
    <w:rPr>
      <w:rFonts w:ascii="Source Sans Pro" w:eastAsia="Arial" w:hAnsi="Source Sans Pro" w:cs="Arial"/>
      <w:sz w:val="24"/>
      <w:szCs w:val="24"/>
      <w:lang w:eastAsia="de-DE"/>
    </w:rPr>
  </w:style>
  <w:style w:type="paragraph" w:customStyle="1" w:styleId="A676B5CFF5834B35AB7CCB5D1C4D73DC7">
    <w:name w:val="A676B5CFF5834B35AB7CCB5D1C4D73DC7"/>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7">
    <w:name w:val="B65BA25E9E8647D68CC19349973560AF7"/>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7">
    <w:name w:val="00FD5BF47AAE4A6693427721EE6EEB907"/>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5">
    <w:name w:val="A607E19A88A247AC97F87DF1CB59CB685"/>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4">
    <w:name w:val="862965E039164966AE5C1E035BCB30234"/>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8">
    <w:name w:val="A9EA6602896E45D89691D9C795619D308"/>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8">
    <w:name w:val="80796FC501EE40C7ABC022DDA14AE55F8"/>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8">
    <w:name w:val="E3817C2A2BD348A2BD85AEE67061CBF18"/>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8">
    <w:name w:val="C2D0971435FE45E8B64212FC42F4DF198"/>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8">
    <w:name w:val="528E6579ED4F467D944FBEF9C4352CF78"/>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8">
    <w:name w:val="EDC9A1C5606D421A9788D1CE1B21EB6D8"/>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2">
    <w:name w:val="C2FCA5592C5D49A3AD85D736B549A4962"/>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1">
    <w:name w:val="CE294CF6CF8B40349A1B6DDFF63E35041"/>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1">
    <w:name w:val="595378BD578945D8982155A85A064D401"/>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8">
    <w:name w:val="20031E2AFC11448B85B5D23BC62973248"/>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8">
    <w:name w:val="3ACA485961114C9CA4A9127436758BC88"/>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
    <w:name w:val="12E253D8E552487C81E0DE1AE2995112"/>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8">
    <w:name w:val="E6AAF590BB604EAB832383D1D3C16E5E8"/>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8">
    <w:name w:val="A21E8D4E286C416E8977961F730BA5CA8"/>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8">
    <w:name w:val="7026858AEAA34CD89746BAFFA948773D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8">
    <w:name w:val="DD6E3D362B634CF2981C56B36DFC68B2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8">
    <w:name w:val="E6643596E0B1439D8449C9FFE9299844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
    <w:name w:val="0A6BDA48D60B4CC2BB0240BF967A51FE"/>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04102F2388A49E89C5FA5A2233208278">
    <w:name w:val="F04102F2388A49E89C5FA5A2233208278"/>
    <w:rsid w:val="00933A18"/>
    <w:pPr>
      <w:spacing w:after="120" w:line="240" w:lineRule="auto"/>
    </w:pPr>
    <w:rPr>
      <w:rFonts w:ascii="Source Sans Pro" w:eastAsia="Arial" w:hAnsi="Source Sans Pro" w:cs="Arial"/>
      <w:sz w:val="24"/>
      <w:szCs w:val="24"/>
      <w:lang w:eastAsia="de-DE"/>
    </w:rPr>
  </w:style>
  <w:style w:type="paragraph" w:customStyle="1" w:styleId="B27BCF93BDD54B1CA76FFCD90E2D81218">
    <w:name w:val="B27BCF93BDD54B1CA76FFCD90E2D81218"/>
    <w:rsid w:val="00933A18"/>
    <w:pPr>
      <w:spacing w:after="120" w:line="240" w:lineRule="auto"/>
    </w:pPr>
    <w:rPr>
      <w:rFonts w:ascii="Source Sans Pro" w:eastAsia="Arial" w:hAnsi="Source Sans Pro" w:cs="Arial"/>
      <w:sz w:val="24"/>
      <w:szCs w:val="24"/>
      <w:lang w:eastAsia="de-DE"/>
    </w:rPr>
  </w:style>
  <w:style w:type="paragraph" w:customStyle="1" w:styleId="F645F8C5E1154E1D99D721FE29AD36108">
    <w:name w:val="F645F8C5E1154E1D99D721FE29AD36108"/>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
    <w:name w:val="D94BBBD6B2DB402886E7556C404C7879"/>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8">
    <w:name w:val="0995443339AB41C3B6793841736A07718"/>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
    <w:name w:val="622C3FC72907413A862EDFF2373EF9E2"/>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8">
    <w:name w:val="40FD3A5DE4D448B095BA96ED0924AFBC8"/>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
    <w:name w:val="6C9358F3F514443AB72CC6BFF319C44E"/>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
    <w:name w:val="C4D93236CEAD4CF693D784ADA8942FC7"/>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8">
    <w:name w:val="E999FAA5D3B3436EBEB0914E86E48D628"/>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
    <w:name w:val="D235777D64294F2F8155C0763D9D25E5"/>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
    <w:name w:val="004139EF79634349B7B492ED5BEDB200"/>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
    <w:name w:val="7A36F2C7ADA64782850FDBA9B5881E48"/>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8">
    <w:name w:val="B65BA25E9E8647D68CC19349973560AF8"/>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8">
    <w:name w:val="00FD5BF47AAE4A6693427721EE6EEB908"/>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6">
    <w:name w:val="A607E19A88A247AC97F87DF1CB59CB686"/>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5">
    <w:name w:val="862965E039164966AE5C1E035BCB30235"/>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9">
    <w:name w:val="A9EA6602896E45D89691D9C795619D309"/>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9">
    <w:name w:val="80796FC501EE40C7ABC022DDA14AE55F9"/>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9">
    <w:name w:val="E3817C2A2BD348A2BD85AEE67061CBF19"/>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9">
    <w:name w:val="C2D0971435FE45E8B64212FC42F4DF199"/>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9">
    <w:name w:val="528E6579ED4F467D944FBEF9C4352CF79"/>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9">
    <w:name w:val="EDC9A1C5606D421A9788D1CE1B21EB6D9"/>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3">
    <w:name w:val="C2FCA5592C5D49A3AD85D736B549A4963"/>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2">
    <w:name w:val="CE294CF6CF8B40349A1B6DDFF63E35042"/>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2">
    <w:name w:val="595378BD578945D8982155A85A064D402"/>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9">
    <w:name w:val="20031E2AFC11448B85B5D23BC62973249"/>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9">
    <w:name w:val="3ACA485961114C9CA4A9127436758BC89"/>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1">
    <w:name w:val="12E253D8E552487C81E0DE1AE29951121"/>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9">
    <w:name w:val="E6AAF590BB604EAB832383D1D3C16E5E9"/>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9">
    <w:name w:val="A21E8D4E286C416E8977961F730BA5CA9"/>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9">
    <w:name w:val="7026858AEAA34CD89746BAFFA948773D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9">
    <w:name w:val="DD6E3D362B634CF2981C56B36DFC68B2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9">
    <w:name w:val="E6643596E0B1439D8449C9FFE9299844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1">
    <w:name w:val="0A6BDA48D60B4CC2BB0240BF967A51FE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
    <w:name w:val="A3643CA4847345F48CFA2A544B39D7C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B27BCF93BDD54B1CA76FFCD90E2D81219">
    <w:name w:val="B27BCF93BDD54B1CA76FFCD90E2D8121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9">
    <w:name w:val="F645F8C5E1154E1D99D721FE29AD36109"/>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1">
    <w:name w:val="D94BBBD6B2DB402886E7556C404C78791"/>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9">
    <w:name w:val="0995443339AB41C3B6793841736A07719"/>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1">
    <w:name w:val="622C3FC72907413A862EDFF2373EF9E21"/>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9">
    <w:name w:val="40FD3A5DE4D448B095BA96ED0924AFBC9"/>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
    <w:name w:val="6C9358F3F514443AB72CC6BFF319C44E1"/>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1">
    <w:name w:val="C4D93236CEAD4CF693D784ADA8942FC71"/>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9">
    <w:name w:val="E999FAA5D3B3436EBEB0914E86E48D629"/>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1">
    <w:name w:val="D235777D64294F2F8155C0763D9D25E51"/>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1">
    <w:name w:val="004139EF79634349B7B492ED5BEDB2001"/>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1">
    <w:name w:val="7A36F2C7ADA64782850FDBA9B5881E481"/>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9">
    <w:name w:val="B65BA25E9E8647D68CC19349973560AF9"/>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9">
    <w:name w:val="00FD5BF47AAE4A6693427721EE6EEB909"/>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7">
    <w:name w:val="A607E19A88A247AC97F87DF1CB59CB687"/>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6">
    <w:name w:val="862965E039164966AE5C1E035BCB30236"/>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0">
    <w:name w:val="A9EA6602896E45D89691D9C795619D3010"/>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0">
    <w:name w:val="80796FC501EE40C7ABC022DDA14AE55F10"/>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0">
    <w:name w:val="E3817C2A2BD348A2BD85AEE67061CBF110"/>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0">
    <w:name w:val="C2D0971435FE45E8B64212FC42F4DF1910"/>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0">
    <w:name w:val="528E6579ED4F467D944FBEF9C4352CF710"/>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0">
    <w:name w:val="EDC9A1C5606D421A9788D1CE1B21EB6D10"/>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4">
    <w:name w:val="C2FCA5592C5D49A3AD85D736B549A4964"/>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3">
    <w:name w:val="CE294CF6CF8B40349A1B6DDFF63E35043"/>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3">
    <w:name w:val="595378BD578945D8982155A85A064D403"/>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0">
    <w:name w:val="20031E2AFC11448B85B5D23BC629732410"/>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0">
    <w:name w:val="3ACA485961114C9CA4A9127436758BC810"/>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2">
    <w:name w:val="12E253D8E552487C81E0DE1AE29951122"/>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0">
    <w:name w:val="E6AAF590BB604EAB832383D1D3C16E5E10"/>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0">
    <w:name w:val="A21E8D4E286C416E8977961F730BA5CA10"/>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0">
    <w:name w:val="7026858AEAA34CD89746BAFFA948773D10"/>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0">
    <w:name w:val="DD6E3D362B634CF2981C56B36DFC68B210"/>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0">
    <w:name w:val="E6643596E0B1439D8449C9FFE929984410"/>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2">
    <w:name w:val="0A6BDA48D60B4CC2BB0240BF967A51FE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1">
    <w:name w:val="A3643CA4847345F48CFA2A544B39D7C4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
    <w:name w:val="539261F7361D460A819CB0A7D338722F"/>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0">
    <w:name w:val="F645F8C5E1154E1D99D721FE29AD361010"/>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2">
    <w:name w:val="D94BBBD6B2DB402886E7556C404C78792"/>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0">
    <w:name w:val="0995443339AB41C3B6793841736A077110"/>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2">
    <w:name w:val="622C3FC72907413A862EDFF2373EF9E22"/>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0">
    <w:name w:val="40FD3A5DE4D448B095BA96ED0924AFBC10"/>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
    <w:name w:val="6C9358F3F514443AB72CC6BFF319C44E2"/>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2">
    <w:name w:val="C4D93236CEAD4CF693D784ADA8942FC72"/>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0">
    <w:name w:val="E999FAA5D3B3436EBEB0914E86E48D6210"/>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2">
    <w:name w:val="D235777D64294F2F8155C0763D9D25E52"/>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2">
    <w:name w:val="004139EF79634349B7B492ED5BEDB2002"/>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2">
    <w:name w:val="7A36F2C7ADA64782850FDBA9B5881E482"/>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0">
    <w:name w:val="B65BA25E9E8647D68CC19349973560AF10"/>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0">
    <w:name w:val="00FD5BF47AAE4A6693427721EE6EEB9010"/>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8">
    <w:name w:val="A607E19A88A247AC97F87DF1CB59CB688"/>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7">
    <w:name w:val="862965E039164966AE5C1E035BCB30237"/>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1">
    <w:name w:val="A9EA6602896E45D89691D9C795619D3011"/>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1">
    <w:name w:val="80796FC501EE40C7ABC022DDA14AE55F11"/>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1">
    <w:name w:val="E3817C2A2BD348A2BD85AEE67061CBF111"/>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1">
    <w:name w:val="C2D0971435FE45E8B64212FC42F4DF1911"/>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1">
    <w:name w:val="528E6579ED4F467D944FBEF9C4352CF711"/>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1">
    <w:name w:val="EDC9A1C5606D421A9788D1CE1B21EB6D11"/>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5">
    <w:name w:val="C2FCA5592C5D49A3AD85D736B549A4965"/>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4">
    <w:name w:val="CE294CF6CF8B40349A1B6DDFF63E35044"/>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4">
    <w:name w:val="595378BD578945D8982155A85A064D404"/>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1">
    <w:name w:val="20031E2AFC11448B85B5D23BC629732411"/>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1">
    <w:name w:val="3ACA485961114C9CA4A9127436758BC811"/>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3">
    <w:name w:val="12E253D8E552487C81E0DE1AE29951123"/>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1">
    <w:name w:val="E6AAF590BB604EAB832383D1D3C16E5E11"/>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1">
    <w:name w:val="A21E8D4E286C416E8977961F730BA5CA11"/>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1">
    <w:name w:val="7026858AEAA34CD89746BAFFA948773D1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1">
    <w:name w:val="DD6E3D362B634CF2981C56B36DFC68B21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1">
    <w:name w:val="E6643596E0B1439D8449C9FFE92998441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3">
    <w:name w:val="0A6BDA48D60B4CC2BB0240BF967A51FE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2">
    <w:name w:val="A3643CA4847345F48CFA2A544B39D7C4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1">
    <w:name w:val="539261F7361D460A819CB0A7D338722F1"/>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1">
    <w:name w:val="F645F8C5E1154E1D99D721FE29AD361011"/>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3">
    <w:name w:val="D94BBBD6B2DB402886E7556C404C78793"/>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1">
    <w:name w:val="0995443339AB41C3B6793841736A077111"/>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3">
    <w:name w:val="622C3FC72907413A862EDFF2373EF9E23"/>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1">
    <w:name w:val="40FD3A5DE4D448B095BA96ED0924AFBC11"/>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
    <w:name w:val="6C9358F3F514443AB72CC6BFF319C44E3"/>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3">
    <w:name w:val="C4D93236CEAD4CF693D784ADA8942FC73"/>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1">
    <w:name w:val="E999FAA5D3B3436EBEB0914E86E48D6211"/>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3">
    <w:name w:val="D235777D64294F2F8155C0763D9D25E53"/>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3">
    <w:name w:val="004139EF79634349B7B492ED5BEDB2003"/>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3">
    <w:name w:val="7A36F2C7ADA64782850FDBA9B5881E483"/>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1">
    <w:name w:val="B65BA25E9E8647D68CC19349973560AF11"/>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1">
    <w:name w:val="00FD5BF47AAE4A6693427721EE6EEB9011"/>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9">
    <w:name w:val="A607E19A88A247AC97F87DF1CB59CB689"/>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8">
    <w:name w:val="862965E039164966AE5C1E035BCB30238"/>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2">
    <w:name w:val="A9EA6602896E45D89691D9C795619D3012"/>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2">
    <w:name w:val="80796FC501EE40C7ABC022DDA14AE55F12"/>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2">
    <w:name w:val="E3817C2A2BD348A2BD85AEE67061CBF112"/>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2">
    <w:name w:val="C2D0971435FE45E8B64212FC42F4DF1912"/>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2">
    <w:name w:val="528E6579ED4F467D944FBEF9C4352CF712"/>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2">
    <w:name w:val="EDC9A1C5606D421A9788D1CE1B21EB6D12"/>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6">
    <w:name w:val="C2FCA5592C5D49A3AD85D736B549A4966"/>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5">
    <w:name w:val="CE294CF6CF8B40349A1B6DDFF63E35045"/>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5">
    <w:name w:val="595378BD578945D8982155A85A064D405"/>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2">
    <w:name w:val="20031E2AFC11448B85B5D23BC629732412"/>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2">
    <w:name w:val="3ACA485961114C9CA4A9127436758BC812"/>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4">
    <w:name w:val="12E253D8E552487C81E0DE1AE29951124"/>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2">
    <w:name w:val="E6AAF590BB604EAB832383D1D3C16E5E12"/>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2">
    <w:name w:val="A21E8D4E286C416E8977961F730BA5CA12"/>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2">
    <w:name w:val="7026858AEAA34CD89746BAFFA948773D1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2">
    <w:name w:val="DD6E3D362B634CF2981C56B36DFC68B21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2">
    <w:name w:val="E6643596E0B1439D8449C9FFE92998441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4">
    <w:name w:val="0A6BDA48D60B4CC2BB0240BF967A51FE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3">
    <w:name w:val="A3643CA4847345F48CFA2A544B39D7C4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2">
    <w:name w:val="539261F7361D460A819CB0A7D338722F2"/>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2">
    <w:name w:val="F645F8C5E1154E1D99D721FE29AD361012"/>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4">
    <w:name w:val="D94BBBD6B2DB402886E7556C404C78794"/>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2">
    <w:name w:val="0995443339AB41C3B6793841736A077112"/>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4">
    <w:name w:val="622C3FC72907413A862EDFF2373EF9E24"/>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2">
    <w:name w:val="40FD3A5DE4D448B095BA96ED0924AFBC12"/>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4">
    <w:name w:val="6C9358F3F514443AB72CC6BFF319C44E4"/>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4">
    <w:name w:val="C4D93236CEAD4CF693D784ADA8942FC74"/>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2">
    <w:name w:val="E999FAA5D3B3436EBEB0914E86E48D6212"/>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4">
    <w:name w:val="D235777D64294F2F8155C0763D9D25E54"/>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4">
    <w:name w:val="004139EF79634349B7B492ED5BEDB2004"/>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4">
    <w:name w:val="7A36F2C7ADA64782850FDBA9B5881E484"/>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2">
    <w:name w:val="B65BA25E9E8647D68CC19349973560AF12"/>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2">
    <w:name w:val="00FD5BF47AAE4A6693427721EE6EEB9012"/>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0">
    <w:name w:val="A607E19A88A247AC97F87DF1CB59CB6810"/>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9">
    <w:name w:val="862965E039164966AE5C1E035BCB30239"/>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3">
    <w:name w:val="A9EA6602896E45D89691D9C795619D3013"/>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3">
    <w:name w:val="80796FC501EE40C7ABC022DDA14AE55F13"/>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3">
    <w:name w:val="E3817C2A2BD348A2BD85AEE67061CBF113"/>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3">
    <w:name w:val="C2D0971435FE45E8B64212FC42F4DF1913"/>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3">
    <w:name w:val="528E6579ED4F467D944FBEF9C4352CF713"/>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3">
    <w:name w:val="EDC9A1C5606D421A9788D1CE1B21EB6D13"/>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7">
    <w:name w:val="C2FCA5592C5D49A3AD85D736B549A4967"/>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6">
    <w:name w:val="CE294CF6CF8B40349A1B6DDFF63E35046"/>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6">
    <w:name w:val="595378BD578945D8982155A85A064D406"/>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3">
    <w:name w:val="20031E2AFC11448B85B5D23BC629732413"/>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3">
    <w:name w:val="3ACA485961114C9CA4A9127436758BC813"/>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5">
    <w:name w:val="12E253D8E552487C81E0DE1AE29951125"/>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3">
    <w:name w:val="E6AAF590BB604EAB832383D1D3C16E5E13"/>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3">
    <w:name w:val="A21E8D4E286C416E8977961F730BA5CA13"/>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3">
    <w:name w:val="7026858AEAA34CD89746BAFFA948773D1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3">
    <w:name w:val="DD6E3D362B634CF2981C56B36DFC68B21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3">
    <w:name w:val="E6643596E0B1439D8449C9FFE92998441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5">
    <w:name w:val="0A6BDA48D60B4CC2BB0240BF967A51FE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4">
    <w:name w:val="A3643CA4847345F48CFA2A544B39D7C4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3">
    <w:name w:val="539261F7361D460A819CB0A7D338722F3"/>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3">
    <w:name w:val="F645F8C5E1154E1D99D721FE29AD361013"/>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5">
    <w:name w:val="D94BBBD6B2DB402886E7556C404C78795"/>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3">
    <w:name w:val="0995443339AB41C3B6793841736A077113"/>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5">
    <w:name w:val="622C3FC72907413A862EDFF2373EF9E25"/>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3">
    <w:name w:val="40FD3A5DE4D448B095BA96ED0924AFBC13"/>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5">
    <w:name w:val="6C9358F3F514443AB72CC6BFF319C44E5"/>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5">
    <w:name w:val="C4D93236CEAD4CF693D784ADA8942FC75"/>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3">
    <w:name w:val="E999FAA5D3B3436EBEB0914E86E48D6213"/>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5">
    <w:name w:val="D235777D64294F2F8155C0763D9D25E55"/>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5">
    <w:name w:val="004139EF79634349B7B492ED5BEDB2005"/>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5">
    <w:name w:val="7A36F2C7ADA64782850FDBA9B5881E485"/>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3">
    <w:name w:val="B65BA25E9E8647D68CC19349973560AF13"/>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3">
    <w:name w:val="00FD5BF47AAE4A6693427721EE6EEB9013"/>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1">
    <w:name w:val="A607E19A88A247AC97F87DF1CB59CB6811"/>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0">
    <w:name w:val="862965E039164966AE5C1E035BCB302310"/>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4">
    <w:name w:val="A9EA6602896E45D89691D9C795619D3014"/>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4">
    <w:name w:val="80796FC501EE40C7ABC022DDA14AE55F14"/>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4">
    <w:name w:val="E3817C2A2BD348A2BD85AEE67061CBF114"/>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4">
    <w:name w:val="C2D0971435FE45E8B64212FC42F4DF1914"/>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4">
    <w:name w:val="528E6579ED4F467D944FBEF9C4352CF714"/>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4">
    <w:name w:val="EDC9A1C5606D421A9788D1CE1B21EB6D14"/>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8">
    <w:name w:val="C2FCA5592C5D49A3AD85D736B549A4968"/>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7">
    <w:name w:val="CE294CF6CF8B40349A1B6DDFF63E35047"/>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7">
    <w:name w:val="595378BD578945D8982155A85A064D407"/>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4">
    <w:name w:val="20031E2AFC11448B85B5D23BC629732414"/>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4">
    <w:name w:val="3ACA485961114C9CA4A9127436758BC814"/>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6">
    <w:name w:val="12E253D8E552487C81E0DE1AE29951126"/>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4">
    <w:name w:val="E6AAF590BB604EAB832383D1D3C16E5E14"/>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4">
    <w:name w:val="A21E8D4E286C416E8977961F730BA5CA14"/>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4">
    <w:name w:val="7026858AEAA34CD89746BAFFA948773D1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4">
    <w:name w:val="DD6E3D362B634CF2981C56B36DFC68B21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4">
    <w:name w:val="E6643596E0B1439D8449C9FFE92998441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6">
    <w:name w:val="0A6BDA48D60B4CC2BB0240BF967A51FE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5">
    <w:name w:val="A3643CA4847345F48CFA2A544B39D7C4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4">
    <w:name w:val="539261F7361D460A819CB0A7D338722F4"/>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4">
    <w:name w:val="F645F8C5E1154E1D99D721FE29AD361014"/>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6">
    <w:name w:val="D94BBBD6B2DB402886E7556C404C78796"/>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4">
    <w:name w:val="0995443339AB41C3B6793841736A077114"/>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6">
    <w:name w:val="622C3FC72907413A862EDFF2373EF9E26"/>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4">
    <w:name w:val="40FD3A5DE4D448B095BA96ED0924AFBC14"/>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6">
    <w:name w:val="6C9358F3F514443AB72CC6BFF319C44E6"/>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6">
    <w:name w:val="C4D93236CEAD4CF693D784ADA8942FC76"/>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4">
    <w:name w:val="E999FAA5D3B3436EBEB0914E86E48D6214"/>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6">
    <w:name w:val="D235777D64294F2F8155C0763D9D25E56"/>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6">
    <w:name w:val="004139EF79634349B7B492ED5BEDB2006"/>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6">
    <w:name w:val="7A36F2C7ADA64782850FDBA9B5881E486"/>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4">
    <w:name w:val="B65BA25E9E8647D68CC19349973560AF14"/>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4">
    <w:name w:val="00FD5BF47AAE4A6693427721EE6EEB9014"/>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2">
    <w:name w:val="A607E19A88A247AC97F87DF1CB59CB6812"/>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1">
    <w:name w:val="862965E039164966AE5C1E035BCB302311"/>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5">
    <w:name w:val="A9EA6602896E45D89691D9C795619D3015"/>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5">
    <w:name w:val="80796FC501EE40C7ABC022DDA14AE55F15"/>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5">
    <w:name w:val="E3817C2A2BD348A2BD85AEE67061CBF115"/>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5">
    <w:name w:val="C2D0971435FE45E8B64212FC42F4DF1915"/>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5">
    <w:name w:val="528E6579ED4F467D944FBEF9C4352CF715"/>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5">
    <w:name w:val="EDC9A1C5606D421A9788D1CE1B21EB6D15"/>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9">
    <w:name w:val="C2FCA5592C5D49A3AD85D736B549A4969"/>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8">
    <w:name w:val="CE294CF6CF8B40349A1B6DDFF63E35048"/>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8">
    <w:name w:val="595378BD578945D8982155A85A064D408"/>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5">
    <w:name w:val="20031E2AFC11448B85B5D23BC629732415"/>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5">
    <w:name w:val="3ACA485961114C9CA4A9127436758BC815"/>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7">
    <w:name w:val="12E253D8E552487C81E0DE1AE29951127"/>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5">
    <w:name w:val="E6AAF590BB604EAB832383D1D3C16E5E15"/>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5">
    <w:name w:val="A21E8D4E286C416E8977961F730BA5CA15"/>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5">
    <w:name w:val="7026858AEAA34CD89746BAFFA948773D1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5">
    <w:name w:val="DD6E3D362B634CF2981C56B36DFC68B21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5">
    <w:name w:val="E6643596E0B1439D8449C9FFE92998441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7">
    <w:name w:val="0A6BDA48D60B4CC2BB0240BF967A51FE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6">
    <w:name w:val="A3643CA4847345F48CFA2A544B39D7C4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5">
    <w:name w:val="539261F7361D460A819CB0A7D338722F5"/>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5">
    <w:name w:val="F645F8C5E1154E1D99D721FE29AD361015"/>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7">
    <w:name w:val="D94BBBD6B2DB402886E7556C404C78797"/>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5">
    <w:name w:val="0995443339AB41C3B6793841736A077115"/>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7">
    <w:name w:val="622C3FC72907413A862EDFF2373EF9E27"/>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5">
    <w:name w:val="40FD3A5DE4D448B095BA96ED0924AFBC15"/>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7">
    <w:name w:val="6C9358F3F514443AB72CC6BFF319C44E7"/>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7">
    <w:name w:val="C4D93236CEAD4CF693D784ADA8942FC77"/>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5">
    <w:name w:val="E999FAA5D3B3436EBEB0914E86E48D6215"/>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7">
    <w:name w:val="D235777D64294F2F8155C0763D9D25E57"/>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7">
    <w:name w:val="004139EF79634349B7B492ED5BEDB2007"/>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7">
    <w:name w:val="7A36F2C7ADA64782850FDBA9B5881E487"/>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5">
    <w:name w:val="B65BA25E9E8647D68CC19349973560AF15"/>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5">
    <w:name w:val="00FD5BF47AAE4A6693427721EE6EEB9015"/>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3">
    <w:name w:val="A607E19A88A247AC97F87DF1CB59CB6813"/>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2">
    <w:name w:val="862965E039164966AE5C1E035BCB302312"/>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6">
    <w:name w:val="A9EA6602896E45D89691D9C795619D3016"/>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6">
    <w:name w:val="80796FC501EE40C7ABC022DDA14AE55F16"/>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6">
    <w:name w:val="E3817C2A2BD348A2BD85AEE67061CBF116"/>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6">
    <w:name w:val="C2D0971435FE45E8B64212FC42F4DF1916"/>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6">
    <w:name w:val="528E6579ED4F467D944FBEF9C4352CF716"/>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6">
    <w:name w:val="EDC9A1C5606D421A9788D1CE1B21EB6D16"/>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10">
    <w:name w:val="C2FCA5592C5D49A3AD85D736B549A49610"/>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9">
    <w:name w:val="CE294CF6CF8B40349A1B6DDFF63E35049"/>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9">
    <w:name w:val="595378BD578945D8982155A85A064D409"/>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6">
    <w:name w:val="20031E2AFC11448B85B5D23BC629732416"/>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6">
    <w:name w:val="3ACA485961114C9CA4A9127436758BC816"/>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8">
    <w:name w:val="12E253D8E552487C81E0DE1AE29951128"/>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6">
    <w:name w:val="E6AAF590BB604EAB832383D1D3C16E5E16"/>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6">
    <w:name w:val="A21E8D4E286C416E8977961F730BA5CA16"/>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6">
    <w:name w:val="7026858AEAA34CD89746BAFFA948773D1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6">
    <w:name w:val="DD6E3D362B634CF2981C56B36DFC68B21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6">
    <w:name w:val="E6643596E0B1439D8449C9FFE92998441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8">
    <w:name w:val="0A6BDA48D60B4CC2BB0240BF967A51FE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7">
    <w:name w:val="A3643CA4847345F48CFA2A544B39D7C4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6">
    <w:name w:val="539261F7361D460A819CB0A7D338722F6"/>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6">
    <w:name w:val="F645F8C5E1154E1D99D721FE29AD361016"/>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8">
    <w:name w:val="D94BBBD6B2DB402886E7556C404C78798"/>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6">
    <w:name w:val="0995443339AB41C3B6793841736A077116"/>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8">
    <w:name w:val="622C3FC72907413A862EDFF2373EF9E28"/>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6">
    <w:name w:val="40FD3A5DE4D448B095BA96ED0924AFBC16"/>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8">
    <w:name w:val="6C9358F3F514443AB72CC6BFF319C44E8"/>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8">
    <w:name w:val="C4D93236CEAD4CF693D784ADA8942FC78"/>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6">
    <w:name w:val="E999FAA5D3B3436EBEB0914E86E48D6216"/>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8">
    <w:name w:val="D235777D64294F2F8155C0763D9D25E58"/>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8">
    <w:name w:val="004139EF79634349B7B492ED5BEDB2008"/>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8">
    <w:name w:val="7A36F2C7ADA64782850FDBA9B5881E488"/>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6">
    <w:name w:val="B65BA25E9E8647D68CC19349973560AF16"/>
    <w:rsid w:val="00933A18"/>
    <w:pPr>
      <w:spacing w:after="120" w:line="240" w:lineRule="auto"/>
    </w:pPr>
    <w:rPr>
      <w:rFonts w:ascii="Source Sans Pro" w:eastAsia="Arial" w:hAnsi="Source Sans Pro" w:cs="Arial"/>
      <w:sz w:val="24"/>
      <w:szCs w:val="24"/>
      <w:lang w:eastAsia="de-DE"/>
    </w:rPr>
  </w:style>
  <w:style w:type="paragraph" w:customStyle="1" w:styleId="00FD5BF47AAE4A6693427721EE6EEB9016">
    <w:name w:val="00FD5BF47AAE4A6693427721EE6EEB9016"/>
    <w:rsid w:val="00933A18"/>
    <w:pPr>
      <w:spacing w:after="120" w:line="240" w:lineRule="auto"/>
    </w:pPr>
    <w:rPr>
      <w:rFonts w:ascii="Source Sans Pro" w:eastAsia="Arial" w:hAnsi="Source Sans Pro" w:cs="Arial"/>
      <w:sz w:val="24"/>
      <w:szCs w:val="24"/>
      <w:lang w:eastAsia="de-DE"/>
    </w:rPr>
  </w:style>
  <w:style w:type="paragraph" w:customStyle="1" w:styleId="A607E19A88A247AC97F87DF1CB59CB6814">
    <w:name w:val="A607E19A88A247AC97F87DF1CB59CB6814"/>
    <w:rsid w:val="00933A18"/>
    <w:pPr>
      <w:spacing w:after="120" w:line="240" w:lineRule="auto"/>
    </w:pPr>
    <w:rPr>
      <w:rFonts w:ascii="Source Sans Pro" w:eastAsia="Arial" w:hAnsi="Source Sans Pro" w:cs="Arial"/>
      <w:sz w:val="24"/>
      <w:szCs w:val="24"/>
      <w:lang w:eastAsia="de-DE"/>
    </w:rPr>
  </w:style>
  <w:style w:type="paragraph" w:customStyle="1" w:styleId="862965E039164966AE5C1E035BCB302313">
    <w:name w:val="862965E039164966AE5C1E035BCB302313"/>
    <w:rsid w:val="00933A18"/>
    <w:pPr>
      <w:spacing w:after="120" w:line="240" w:lineRule="auto"/>
    </w:pPr>
    <w:rPr>
      <w:rFonts w:ascii="Source Sans Pro" w:eastAsia="Arial" w:hAnsi="Source Sans Pro" w:cs="Arial"/>
      <w:sz w:val="24"/>
      <w:szCs w:val="24"/>
      <w:lang w:eastAsia="de-DE"/>
    </w:rPr>
  </w:style>
  <w:style w:type="paragraph" w:customStyle="1" w:styleId="A9EA6602896E45D89691D9C795619D3017">
    <w:name w:val="A9EA6602896E45D89691D9C795619D3017"/>
    <w:rsid w:val="00933A18"/>
    <w:pPr>
      <w:spacing w:after="120" w:line="240" w:lineRule="auto"/>
    </w:pPr>
    <w:rPr>
      <w:rFonts w:ascii="Source Sans Pro" w:eastAsia="Arial" w:hAnsi="Source Sans Pro" w:cs="Arial"/>
      <w:sz w:val="24"/>
      <w:szCs w:val="24"/>
      <w:lang w:eastAsia="de-DE"/>
    </w:rPr>
  </w:style>
  <w:style w:type="paragraph" w:customStyle="1" w:styleId="80796FC501EE40C7ABC022DDA14AE55F17">
    <w:name w:val="80796FC501EE40C7ABC022DDA14AE55F17"/>
    <w:rsid w:val="00933A18"/>
    <w:pPr>
      <w:spacing w:after="120" w:line="240" w:lineRule="auto"/>
    </w:pPr>
    <w:rPr>
      <w:rFonts w:ascii="Source Sans Pro" w:eastAsia="Arial" w:hAnsi="Source Sans Pro" w:cs="Arial"/>
      <w:sz w:val="24"/>
      <w:szCs w:val="24"/>
      <w:lang w:eastAsia="de-DE"/>
    </w:rPr>
  </w:style>
  <w:style w:type="paragraph" w:customStyle="1" w:styleId="E3817C2A2BD348A2BD85AEE67061CBF117">
    <w:name w:val="E3817C2A2BD348A2BD85AEE67061CBF117"/>
    <w:rsid w:val="00933A18"/>
    <w:pPr>
      <w:spacing w:after="120" w:line="240" w:lineRule="auto"/>
    </w:pPr>
    <w:rPr>
      <w:rFonts w:ascii="Source Sans Pro" w:eastAsia="Arial" w:hAnsi="Source Sans Pro" w:cs="Arial"/>
      <w:sz w:val="24"/>
      <w:szCs w:val="24"/>
      <w:lang w:eastAsia="de-DE"/>
    </w:rPr>
  </w:style>
  <w:style w:type="paragraph" w:customStyle="1" w:styleId="C2D0971435FE45E8B64212FC42F4DF1917">
    <w:name w:val="C2D0971435FE45E8B64212FC42F4DF1917"/>
    <w:rsid w:val="00933A18"/>
    <w:pPr>
      <w:spacing w:after="120" w:line="240" w:lineRule="auto"/>
    </w:pPr>
    <w:rPr>
      <w:rFonts w:ascii="Source Sans Pro" w:eastAsia="Arial" w:hAnsi="Source Sans Pro" w:cs="Arial"/>
      <w:sz w:val="24"/>
      <w:szCs w:val="24"/>
      <w:lang w:eastAsia="de-DE"/>
    </w:rPr>
  </w:style>
  <w:style w:type="paragraph" w:customStyle="1" w:styleId="528E6579ED4F467D944FBEF9C4352CF717">
    <w:name w:val="528E6579ED4F467D944FBEF9C4352CF717"/>
    <w:rsid w:val="00933A18"/>
    <w:pPr>
      <w:spacing w:after="120" w:line="240" w:lineRule="auto"/>
    </w:pPr>
    <w:rPr>
      <w:rFonts w:ascii="Source Sans Pro" w:eastAsia="Arial" w:hAnsi="Source Sans Pro" w:cs="Arial"/>
      <w:sz w:val="24"/>
      <w:szCs w:val="24"/>
      <w:lang w:eastAsia="de-DE"/>
    </w:rPr>
  </w:style>
  <w:style w:type="paragraph" w:customStyle="1" w:styleId="EDC9A1C5606D421A9788D1CE1B21EB6D17">
    <w:name w:val="EDC9A1C5606D421A9788D1CE1B21EB6D17"/>
    <w:rsid w:val="00933A18"/>
    <w:pPr>
      <w:spacing w:after="120" w:line="240" w:lineRule="auto"/>
    </w:pPr>
    <w:rPr>
      <w:rFonts w:ascii="Source Sans Pro" w:eastAsia="Arial" w:hAnsi="Source Sans Pro" w:cs="Arial"/>
      <w:sz w:val="24"/>
      <w:szCs w:val="24"/>
      <w:lang w:eastAsia="de-DE"/>
    </w:rPr>
  </w:style>
  <w:style w:type="paragraph" w:customStyle="1" w:styleId="C2FCA5592C5D49A3AD85D736B549A49611">
    <w:name w:val="C2FCA5592C5D49A3AD85D736B549A49611"/>
    <w:rsid w:val="00933A18"/>
    <w:pPr>
      <w:spacing w:after="120" w:line="240" w:lineRule="auto"/>
    </w:pPr>
    <w:rPr>
      <w:rFonts w:ascii="Source Sans Pro" w:eastAsia="Arial" w:hAnsi="Source Sans Pro" w:cs="Arial"/>
      <w:sz w:val="24"/>
      <w:szCs w:val="24"/>
      <w:lang w:eastAsia="de-DE"/>
    </w:rPr>
  </w:style>
  <w:style w:type="paragraph" w:customStyle="1" w:styleId="CE294CF6CF8B40349A1B6DDFF63E350410">
    <w:name w:val="CE294CF6CF8B40349A1B6DDFF63E350410"/>
    <w:rsid w:val="00933A18"/>
    <w:pPr>
      <w:spacing w:after="120" w:line="240" w:lineRule="auto"/>
    </w:pPr>
    <w:rPr>
      <w:rFonts w:ascii="Source Sans Pro" w:eastAsia="Arial" w:hAnsi="Source Sans Pro" w:cs="Arial"/>
      <w:sz w:val="24"/>
      <w:szCs w:val="24"/>
      <w:lang w:eastAsia="de-DE"/>
    </w:rPr>
  </w:style>
  <w:style w:type="paragraph" w:customStyle="1" w:styleId="595378BD578945D8982155A85A064D4010">
    <w:name w:val="595378BD578945D8982155A85A064D4010"/>
    <w:rsid w:val="00933A18"/>
    <w:pPr>
      <w:spacing w:after="120" w:line="240" w:lineRule="auto"/>
    </w:pPr>
    <w:rPr>
      <w:rFonts w:ascii="Source Sans Pro" w:eastAsia="Arial" w:hAnsi="Source Sans Pro" w:cs="Arial"/>
      <w:sz w:val="24"/>
      <w:szCs w:val="24"/>
      <w:lang w:eastAsia="de-DE"/>
    </w:rPr>
  </w:style>
  <w:style w:type="paragraph" w:customStyle="1" w:styleId="20031E2AFC11448B85B5D23BC629732417">
    <w:name w:val="20031E2AFC11448B85B5D23BC629732417"/>
    <w:rsid w:val="00933A18"/>
    <w:pPr>
      <w:spacing w:after="120" w:line="240" w:lineRule="auto"/>
    </w:pPr>
    <w:rPr>
      <w:rFonts w:ascii="Source Sans Pro" w:eastAsia="Arial" w:hAnsi="Source Sans Pro" w:cs="Arial"/>
      <w:sz w:val="24"/>
      <w:szCs w:val="24"/>
      <w:lang w:eastAsia="de-DE"/>
    </w:rPr>
  </w:style>
  <w:style w:type="paragraph" w:customStyle="1" w:styleId="3ACA485961114C9CA4A9127436758BC817">
    <w:name w:val="3ACA485961114C9CA4A9127436758BC817"/>
    <w:rsid w:val="00933A18"/>
    <w:pPr>
      <w:spacing w:after="120" w:line="240" w:lineRule="auto"/>
    </w:pPr>
    <w:rPr>
      <w:rFonts w:ascii="Source Sans Pro" w:eastAsia="Arial" w:hAnsi="Source Sans Pro" w:cs="Arial"/>
      <w:sz w:val="24"/>
      <w:szCs w:val="24"/>
      <w:lang w:eastAsia="de-DE"/>
    </w:rPr>
  </w:style>
  <w:style w:type="paragraph" w:customStyle="1" w:styleId="12E253D8E552487C81E0DE1AE29951129">
    <w:name w:val="12E253D8E552487C81E0DE1AE29951129"/>
    <w:rsid w:val="00933A18"/>
    <w:pPr>
      <w:spacing w:after="120" w:line="240" w:lineRule="auto"/>
    </w:pPr>
    <w:rPr>
      <w:rFonts w:ascii="Source Sans Pro" w:eastAsia="Arial" w:hAnsi="Source Sans Pro" w:cs="Arial"/>
      <w:sz w:val="24"/>
      <w:szCs w:val="24"/>
      <w:lang w:eastAsia="de-DE"/>
    </w:rPr>
  </w:style>
  <w:style w:type="paragraph" w:customStyle="1" w:styleId="E6AAF590BB604EAB832383D1D3C16E5E17">
    <w:name w:val="E6AAF590BB604EAB832383D1D3C16E5E17"/>
    <w:rsid w:val="00933A18"/>
    <w:pPr>
      <w:spacing w:after="120" w:line="240" w:lineRule="auto"/>
    </w:pPr>
    <w:rPr>
      <w:rFonts w:ascii="Source Sans Pro" w:eastAsia="Arial" w:hAnsi="Source Sans Pro" w:cs="Arial"/>
      <w:sz w:val="24"/>
      <w:szCs w:val="24"/>
      <w:lang w:eastAsia="de-DE"/>
    </w:rPr>
  </w:style>
  <w:style w:type="paragraph" w:customStyle="1" w:styleId="A21E8D4E286C416E8977961F730BA5CA17">
    <w:name w:val="A21E8D4E286C416E8977961F730BA5CA17"/>
    <w:rsid w:val="00933A18"/>
    <w:pPr>
      <w:spacing w:after="120" w:line="240" w:lineRule="auto"/>
    </w:pPr>
    <w:rPr>
      <w:rFonts w:ascii="Source Sans Pro" w:eastAsia="Arial" w:hAnsi="Source Sans Pro" w:cs="Arial"/>
      <w:sz w:val="24"/>
      <w:szCs w:val="24"/>
      <w:lang w:eastAsia="de-DE"/>
    </w:rPr>
  </w:style>
  <w:style w:type="paragraph" w:customStyle="1" w:styleId="7026858AEAA34CD89746BAFFA948773D17">
    <w:name w:val="7026858AEAA34CD89746BAFFA948773D1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DD6E3D362B634CF2981C56B36DFC68B217">
    <w:name w:val="DD6E3D362B634CF2981C56B36DFC68B21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E6643596E0B1439D8449C9FFE929984417">
    <w:name w:val="E6643596E0B1439D8449C9FFE92998441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0A6BDA48D60B4CC2BB0240BF967A51FE9">
    <w:name w:val="0A6BDA48D60B4CC2BB0240BF967A51FE9"/>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A3643CA4847345F48CFA2A544B39D7C48">
    <w:name w:val="A3643CA4847345F48CFA2A544B39D7C48"/>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539261F7361D460A819CB0A7D338722F7">
    <w:name w:val="539261F7361D460A819CB0A7D338722F7"/>
    <w:rsid w:val="00933A1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7">
    <w:name w:val="F645F8C5E1154E1D99D721FE29AD361017"/>
    <w:rsid w:val="00933A18"/>
    <w:pPr>
      <w:spacing w:after="120" w:line="240" w:lineRule="auto"/>
    </w:pPr>
    <w:rPr>
      <w:rFonts w:ascii="Source Sans Pro" w:eastAsia="Arial" w:hAnsi="Source Sans Pro" w:cs="Arial"/>
      <w:sz w:val="24"/>
      <w:szCs w:val="24"/>
      <w:lang w:eastAsia="de-DE"/>
    </w:rPr>
  </w:style>
  <w:style w:type="paragraph" w:customStyle="1" w:styleId="D94BBBD6B2DB402886E7556C404C78799">
    <w:name w:val="D94BBBD6B2DB402886E7556C404C78799"/>
    <w:rsid w:val="00933A18"/>
    <w:pPr>
      <w:spacing w:after="120" w:line="240" w:lineRule="auto"/>
    </w:pPr>
    <w:rPr>
      <w:rFonts w:ascii="Source Sans Pro" w:eastAsia="Arial" w:hAnsi="Source Sans Pro" w:cs="Arial"/>
      <w:sz w:val="24"/>
      <w:szCs w:val="24"/>
      <w:lang w:eastAsia="de-DE"/>
    </w:rPr>
  </w:style>
  <w:style w:type="paragraph" w:customStyle="1" w:styleId="0995443339AB41C3B6793841736A077117">
    <w:name w:val="0995443339AB41C3B6793841736A077117"/>
    <w:rsid w:val="00933A18"/>
    <w:pPr>
      <w:spacing w:after="120" w:line="240" w:lineRule="auto"/>
    </w:pPr>
    <w:rPr>
      <w:rFonts w:ascii="Source Sans Pro" w:eastAsia="Arial" w:hAnsi="Source Sans Pro" w:cs="Arial"/>
      <w:sz w:val="24"/>
      <w:szCs w:val="24"/>
      <w:lang w:eastAsia="de-DE"/>
    </w:rPr>
  </w:style>
  <w:style w:type="paragraph" w:customStyle="1" w:styleId="622C3FC72907413A862EDFF2373EF9E29">
    <w:name w:val="622C3FC72907413A862EDFF2373EF9E29"/>
    <w:rsid w:val="00933A18"/>
    <w:pPr>
      <w:spacing w:after="120" w:line="240" w:lineRule="auto"/>
    </w:pPr>
    <w:rPr>
      <w:rFonts w:ascii="Source Sans Pro" w:eastAsia="Arial" w:hAnsi="Source Sans Pro" w:cs="Arial"/>
      <w:sz w:val="24"/>
      <w:szCs w:val="24"/>
      <w:lang w:eastAsia="de-DE"/>
    </w:rPr>
  </w:style>
  <w:style w:type="paragraph" w:customStyle="1" w:styleId="40FD3A5DE4D448B095BA96ED0924AFBC17">
    <w:name w:val="40FD3A5DE4D448B095BA96ED0924AFBC17"/>
    <w:rsid w:val="00933A18"/>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9">
    <w:name w:val="6C9358F3F514443AB72CC6BFF319C44E9"/>
    <w:rsid w:val="00933A18"/>
    <w:pPr>
      <w:spacing w:after="120" w:line="240" w:lineRule="auto"/>
    </w:pPr>
    <w:rPr>
      <w:rFonts w:ascii="Source Sans Pro" w:eastAsia="Arial" w:hAnsi="Source Sans Pro" w:cs="Arial"/>
      <w:sz w:val="24"/>
      <w:szCs w:val="24"/>
      <w:lang w:eastAsia="de-DE"/>
    </w:rPr>
  </w:style>
  <w:style w:type="paragraph" w:customStyle="1" w:styleId="C4D93236CEAD4CF693D784ADA8942FC79">
    <w:name w:val="C4D93236CEAD4CF693D784ADA8942FC79"/>
    <w:rsid w:val="00933A18"/>
    <w:pPr>
      <w:spacing w:after="120" w:line="240" w:lineRule="auto"/>
    </w:pPr>
    <w:rPr>
      <w:rFonts w:ascii="Source Sans Pro" w:eastAsia="Arial" w:hAnsi="Source Sans Pro" w:cs="Arial"/>
      <w:sz w:val="24"/>
      <w:szCs w:val="24"/>
      <w:lang w:eastAsia="de-DE"/>
    </w:rPr>
  </w:style>
  <w:style w:type="paragraph" w:customStyle="1" w:styleId="E999FAA5D3B3436EBEB0914E86E48D6217">
    <w:name w:val="E999FAA5D3B3436EBEB0914E86E48D6217"/>
    <w:rsid w:val="00933A18"/>
    <w:pPr>
      <w:spacing w:after="120" w:line="240" w:lineRule="auto"/>
    </w:pPr>
    <w:rPr>
      <w:rFonts w:ascii="Source Sans Pro" w:eastAsia="Arial" w:hAnsi="Source Sans Pro" w:cs="Arial"/>
      <w:sz w:val="24"/>
      <w:szCs w:val="24"/>
      <w:lang w:eastAsia="de-DE"/>
    </w:rPr>
  </w:style>
  <w:style w:type="paragraph" w:customStyle="1" w:styleId="D235777D64294F2F8155C0763D9D25E59">
    <w:name w:val="D235777D64294F2F8155C0763D9D25E59"/>
    <w:rsid w:val="00933A18"/>
    <w:pPr>
      <w:spacing w:after="120" w:line="240" w:lineRule="auto"/>
    </w:pPr>
    <w:rPr>
      <w:rFonts w:ascii="Source Sans Pro" w:eastAsia="Arial" w:hAnsi="Source Sans Pro" w:cs="Arial"/>
      <w:sz w:val="24"/>
      <w:szCs w:val="24"/>
      <w:lang w:eastAsia="de-DE"/>
    </w:rPr>
  </w:style>
  <w:style w:type="paragraph" w:customStyle="1" w:styleId="004139EF79634349B7B492ED5BEDB2009">
    <w:name w:val="004139EF79634349B7B492ED5BEDB2009"/>
    <w:rsid w:val="00933A18"/>
    <w:pPr>
      <w:spacing w:after="120" w:line="240" w:lineRule="auto"/>
    </w:pPr>
    <w:rPr>
      <w:rFonts w:ascii="Source Sans Pro" w:eastAsia="Arial" w:hAnsi="Source Sans Pro" w:cs="Arial"/>
      <w:sz w:val="24"/>
      <w:szCs w:val="24"/>
      <w:lang w:eastAsia="de-DE"/>
    </w:rPr>
  </w:style>
  <w:style w:type="paragraph" w:customStyle="1" w:styleId="7A36F2C7ADA64782850FDBA9B5881E489">
    <w:name w:val="7A36F2C7ADA64782850FDBA9B5881E489"/>
    <w:rsid w:val="00933A18"/>
    <w:pPr>
      <w:spacing w:after="120" w:line="240" w:lineRule="auto"/>
    </w:pPr>
    <w:rPr>
      <w:rFonts w:ascii="Source Sans Pro" w:eastAsia="Arial" w:hAnsi="Source Sans Pro" w:cs="Arial"/>
      <w:sz w:val="24"/>
      <w:szCs w:val="24"/>
      <w:lang w:eastAsia="de-DE"/>
    </w:rPr>
  </w:style>
  <w:style w:type="paragraph" w:customStyle="1" w:styleId="B65BA25E9E8647D68CC19349973560AF17">
    <w:name w:val="B65BA25E9E8647D68CC19349973560AF17"/>
    <w:rsid w:val="00933A18"/>
    <w:pPr>
      <w:spacing w:after="120" w:line="240" w:lineRule="auto"/>
    </w:pPr>
    <w:rPr>
      <w:rFonts w:ascii="Source Sans Pro" w:eastAsia="Arial" w:hAnsi="Source Sans Pro" w:cs="Arial"/>
      <w:sz w:val="24"/>
      <w:szCs w:val="24"/>
      <w:lang w:eastAsia="de-DE"/>
    </w:rPr>
  </w:style>
  <w:style w:type="paragraph" w:customStyle="1" w:styleId="C21814A01CD449C6B4021D0715B19C69">
    <w:name w:val="C21814A01CD449C6B4021D0715B19C69"/>
    <w:rsid w:val="00933A18"/>
  </w:style>
  <w:style w:type="paragraph" w:customStyle="1" w:styleId="47A23A8682B94B5D9B919324153688EF">
    <w:name w:val="47A23A8682B94B5D9B919324153688EF"/>
    <w:rsid w:val="00933A18"/>
  </w:style>
  <w:style w:type="paragraph" w:customStyle="1" w:styleId="3B760177777A4D12866ABF7254DFD17E">
    <w:name w:val="3B760177777A4D12866ABF7254DFD17E"/>
    <w:rsid w:val="00933A18"/>
  </w:style>
  <w:style w:type="paragraph" w:customStyle="1" w:styleId="0857FCC0296249C896B60041C8C4A917">
    <w:name w:val="0857FCC0296249C896B60041C8C4A917"/>
    <w:rsid w:val="00933A18"/>
  </w:style>
  <w:style w:type="paragraph" w:customStyle="1" w:styleId="7C6DB6B499BE44F6A85E5FF80C91589A">
    <w:name w:val="7C6DB6B499BE44F6A85E5FF80C91589A"/>
    <w:rsid w:val="00933A18"/>
  </w:style>
  <w:style w:type="paragraph" w:customStyle="1" w:styleId="DBA0269C076E40F19EF055CB16EF588F">
    <w:name w:val="DBA0269C076E40F19EF055CB16EF588F"/>
    <w:rsid w:val="00933A18"/>
  </w:style>
  <w:style w:type="paragraph" w:customStyle="1" w:styleId="52A9C8E083694322A6680401F3062F12">
    <w:name w:val="52A9C8E083694322A6680401F3062F12"/>
    <w:rsid w:val="00933A18"/>
  </w:style>
  <w:style w:type="paragraph" w:customStyle="1" w:styleId="EB7E658FAA334A5DB1B423F6CAC37096">
    <w:name w:val="EB7E658FAA334A5DB1B423F6CAC37096"/>
    <w:rsid w:val="00933A18"/>
  </w:style>
  <w:style w:type="paragraph" w:customStyle="1" w:styleId="EB2CF6FCE2A54AE3827AE7BC74602A85">
    <w:name w:val="EB2CF6FCE2A54AE3827AE7BC74602A85"/>
    <w:rsid w:val="00933A18"/>
  </w:style>
  <w:style w:type="paragraph" w:customStyle="1" w:styleId="562DFAA19F10458D91E1C15A70B10238">
    <w:name w:val="562DFAA19F10458D91E1C15A70B10238"/>
    <w:rsid w:val="00933A18"/>
  </w:style>
  <w:style w:type="paragraph" w:customStyle="1" w:styleId="00FD5BF47AAE4A6693427721EE6EEB9017">
    <w:name w:val="00FD5BF47AAE4A6693427721EE6EEB9017"/>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5">
    <w:name w:val="A607E19A88A247AC97F87DF1CB59CB6815"/>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4">
    <w:name w:val="862965E039164966AE5C1E035BCB302314"/>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18">
    <w:name w:val="A9EA6602896E45D89691D9C795619D3018"/>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18">
    <w:name w:val="80796FC501EE40C7ABC022DDA14AE55F18"/>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18">
    <w:name w:val="E3817C2A2BD348A2BD85AEE67061CBF118"/>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18">
    <w:name w:val="C2D0971435FE45E8B64212FC42F4DF1918"/>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18">
    <w:name w:val="528E6579ED4F467D944FBEF9C4352CF718"/>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18">
    <w:name w:val="EDC9A1C5606D421A9788D1CE1B21EB6D18"/>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2">
    <w:name w:val="C2FCA5592C5D49A3AD85D736B549A49612"/>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1">
    <w:name w:val="CE294CF6CF8B40349A1B6DDFF63E350411"/>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1">
    <w:name w:val="595378BD578945D8982155A85A064D4011"/>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18">
    <w:name w:val="20031E2AFC11448B85B5D23BC629732418"/>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18">
    <w:name w:val="3ACA485961114C9CA4A9127436758BC818"/>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0">
    <w:name w:val="12E253D8E552487C81E0DE1AE299511210"/>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18">
    <w:name w:val="E6AAF590BB604EAB832383D1D3C16E5E18"/>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18">
    <w:name w:val="A21E8D4E286C416E8977961F730BA5CA18"/>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
    <w:name w:val="C21814A01CD449C6B4021D0715B19C69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EB7E658FAA334A5DB1B423F6CAC370961">
    <w:name w:val="EB7E658FAA334A5DB1B423F6CAC37096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
    <w:name w:val="562DFAA19F10458D91E1C15A70B10238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
    <w:name w:val="0857FCC0296249C896B60041C8C4A917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1">
    <w:name w:val="7C6DB6B499BE44F6A85E5FF80C91589A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1">
    <w:name w:val="DBA0269C076E40F19EF055CB16EF588F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8">
    <w:name w:val="F645F8C5E1154E1D99D721FE29AD361018"/>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0">
    <w:name w:val="D94BBBD6B2DB402886E7556C404C787910"/>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18">
    <w:name w:val="0995443339AB41C3B6793841736A077118"/>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0">
    <w:name w:val="622C3FC72907413A862EDFF2373EF9E210"/>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18">
    <w:name w:val="40FD3A5DE4D448B095BA96ED0924AFBC18"/>
    <w:rsid w:val="003B12FE"/>
    <w:pPr>
      <w:keepNext/>
      <w:keepLines/>
      <w:numPr>
        <w:ilvl w:val="2"/>
        <w:numId w:val="2"/>
      </w:numPr>
      <w:tabs>
        <w:tab w:val="num" w:pos="771"/>
      </w:tabs>
      <w:spacing w:before="160" w:after="0" w:line="240" w:lineRule="auto"/>
      <w:outlineLvl w:val="2"/>
    </w:pPr>
    <w:rPr>
      <w:rFonts w:ascii="Source Sans Pro Black" w:eastAsia="Arial" w:hAnsi="Source Sans Pro Black" w:cs="Arial"/>
      <w:sz w:val="24"/>
      <w:szCs w:val="28"/>
      <w:lang w:eastAsia="de-DE"/>
    </w:rPr>
  </w:style>
  <w:style w:type="paragraph" w:customStyle="1" w:styleId="6C9358F3F514443AB72CC6BFF319C44E10">
    <w:name w:val="6C9358F3F514443AB72CC6BFF319C44E10"/>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0">
    <w:name w:val="C4D93236CEAD4CF693D784ADA8942FC710"/>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18">
    <w:name w:val="E999FAA5D3B3436EBEB0914E86E48D6218"/>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0">
    <w:name w:val="D235777D64294F2F8155C0763D9D25E510"/>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0">
    <w:name w:val="004139EF79634349B7B492ED5BEDB20010"/>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0">
    <w:name w:val="7A36F2C7ADA64782850FDBA9B5881E4810"/>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18">
    <w:name w:val="B65BA25E9E8647D68CC19349973560AF18"/>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18">
    <w:name w:val="00FD5BF47AAE4A6693427721EE6EEB9018"/>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6">
    <w:name w:val="A607E19A88A247AC97F87DF1CB59CB6816"/>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5">
    <w:name w:val="862965E039164966AE5C1E035BCB302315"/>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19">
    <w:name w:val="A9EA6602896E45D89691D9C795619D3019"/>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19">
    <w:name w:val="80796FC501EE40C7ABC022DDA14AE55F19"/>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19">
    <w:name w:val="E3817C2A2BD348A2BD85AEE67061CBF119"/>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19">
    <w:name w:val="C2D0971435FE45E8B64212FC42F4DF1919"/>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19">
    <w:name w:val="528E6579ED4F467D944FBEF9C4352CF719"/>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19">
    <w:name w:val="EDC9A1C5606D421A9788D1CE1B21EB6D19"/>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3">
    <w:name w:val="C2FCA5592C5D49A3AD85D736B549A49613"/>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2">
    <w:name w:val="CE294CF6CF8B40349A1B6DDFF63E350412"/>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2">
    <w:name w:val="595378BD578945D8982155A85A064D4012"/>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19">
    <w:name w:val="20031E2AFC11448B85B5D23BC629732419"/>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19">
    <w:name w:val="3ACA485961114C9CA4A9127436758BC819"/>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1">
    <w:name w:val="12E253D8E552487C81E0DE1AE299511211"/>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19">
    <w:name w:val="E6AAF590BB604EAB832383D1D3C16E5E19"/>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19">
    <w:name w:val="A21E8D4E286C416E8977961F730BA5CA19"/>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
    <w:name w:val="C21814A01CD449C6B4021D0715B19C69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EB7E658FAA334A5DB1B423F6CAC370962">
    <w:name w:val="EB7E658FAA334A5DB1B423F6CAC37096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
    <w:name w:val="562DFAA19F10458D91E1C15A70B10238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
    <w:name w:val="0857FCC0296249C896B60041C8C4A917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2">
    <w:name w:val="7C6DB6B499BE44F6A85E5FF80C91589A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2">
    <w:name w:val="DBA0269C076E40F19EF055CB16EF588F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19">
    <w:name w:val="F645F8C5E1154E1D99D721FE29AD361019"/>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1">
    <w:name w:val="D94BBBD6B2DB402886E7556C404C787911"/>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19">
    <w:name w:val="0995443339AB41C3B6793841736A077119"/>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1">
    <w:name w:val="622C3FC72907413A862EDFF2373EF9E211"/>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19">
    <w:name w:val="40FD3A5DE4D448B095BA96ED0924AFBC19"/>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1">
    <w:name w:val="6C9358F3F514443AB72CC6BFF319C44E11"/>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1">
    <w:name w:val="C4D93236CEAD4CF693D784ADA8942FC711"/>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19">
    <w:name w:val="E999FAA5D3B3436EBEB0914E86E48D6219"/>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1">
    <w:name w:val="D235777D64294F2F8155C0763D9D25E511"/>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1">
    <w:name w:val="004139EF79634349B7B492ED5BEDB20011"/>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1">
    <w:name w:val="7A36F2C7ADA64782850FDBA9B5881E4811"/>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19">
    <w:name w:val="B65BA25E9E8647D68CC19349973560AF19"/>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19">
    <w:name w:val="00FD5BF47AAE4A6693427721EE6EEB9019"/>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7">
    <w:name w:val="A607E19A88A247AC97F87DF1CB59CB6817"/>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6">
    <w:name w:val="862965E039164966AE5C1E035BCB302316"/>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0">
    <w:name w:val="A9EA6602896E45D89691D9C795619D3020"/>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0">
    <w:name w:val="80796FC501EE40C7ABC022DDA14AE55F20"/>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0">
    <w:name w:val="E3817C2A2BD348A2BD85AEE67061CBF120"/>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0">
    <w:name w:val="C2D0971435FE45E8B64212FC42F4DF1920"/>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0">
    <w:name w:val="528E6579ED4F467D944FBEF9C4352CF720"/>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0">
    <w:name w:val="EDC9A1C5606D421A9788D1CE1B21EB6D20"/>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4">
    <w:name w:val="C2FCA5592C5D49A3AD85D736B549A49614"/>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3">
    <w:name w:val="CE294CF6CF8B40349A1B6DDFF63E350413"/>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3">
    <w:name w:val="595378BD578945D8982155A85A064D4013"/>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0">
    <w:name w:val="20031E2AFC11448B85B5D23BC629732420"/>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0">
    <w:name w:val="3ACA485961114C9CA4A9127436758BC820"/>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2">
    <w:name w:val="12E253D8E552487C81E0DE1AE299511212"/>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0">
    <w:name w:val="E6AAF590BB604EAB832383D1D3C16E5E20"/>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0">
    <w:name w:val="A21E8D4E286C416E8977961F730BA5CA20"/>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3">
    <w:name w:val="C21814A01CD449C6B4021D0715B19C69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EB7E658FAA334A5DB1B423F6CAC370963">
    <w:name w:val="EB7E658FAA334A5DB1B423F6CAC37096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
    <w:name w:val="562DFAA19F10458D91E1C15A70B10238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
    <w:name w:val="0857FCC0296249C896B60041C8C4A917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3">
    <w:name w:val="7C6DB6B499BE44F6A85E5FF80C91589A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3">
    <w:name w:val="DBA0269C076E40F19EF055CB16EF588F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0">
    <w:name w:val="F645F8C5E1154E1D99D721FE29AD361020"/>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2">
    <w:name w:val="D94BBBD6B2DB402886E7556C404C787912"/>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0">
    <w:name w:val="0995443339AB41C3B6793841736A077120"/>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2">
    <w:name w:val="622C3FC72907413A862EDFF2373EF9E212"/>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0">
    <w:name w:val="40FD3A5DE4D448B095BA96ED0924AFBC20"/>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2">
    <w:name w:val="6C9358F3F514443AB72CC6BFF319C44E12"/>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2">
    <w:name w:val="C4D93236CEAD4CF693D784ADA8942FC712"/>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0">
    <w:name w:val="E999FAA5D3B3436EBEB0914E86E48D6220"/>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2">
    <w:name w:val="D235777D64294F2F8155C0763D9D25E512"/>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2">
    <w:name w:val="004139EF79634349B7B492ED5BEDB20012"/>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2">
    <w:name w:val="7A36F2C7ADA64782850FDBA9B5881E4812"/>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0">
    <w:name w:val="B65BA25E9E8647D68CC19349973560AF20"/>
    <w:rsid w:val="003B12FE"/>
    <w:pPr>
      <w:spacing w:after="120" w:line="240" w:lineRule="auto"/>
    </w:pPr>
    <w:rPr>
      <w:rFonts w:ascii="Source Sans Pro" w:eastAsia="Arial" w:hAnsi="Source Sans Pro" w:cs="Arial"/>
      <w:sz w:val="24"/>
      <w:szCs w:val="24"/>
      <w:lang w:eastAsia="de-DE"/>
    </w:rPr>
  </w:style>
  <w:style w:type="paragraph" w:customStyle="1" w:styleId="8BB3928442F148278AA096D5BA1777F7">
    <w:name w:val="8BB3928442F148278AA096D5BA1777F7"/>
    <w:rsid w:val="003B12FE"/>
  </w:style>
  <w:style w:type="paragraph" w:customStyle="1" w:styleId="00FD5BF47AAE4A6693427721EE6EEB9020">
    <w:name w:val="00FD5BF47AAE4A6693427721EE6EEB9020"/>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8">
    <w:name w:val="A607E19A88A247AC97F87DF1CB59CB6818"/>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7">
    <w:name w:val="862965E039164966AE5C1E035BCB302317"/>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1">
    <w:name w:val="A9EA6602896E45D89691D9C795619D3021"/>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1">
    <w:name w:val="80796FC501EE40C7ABC022DDA14AE55F21"/>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1">
    <w:name w:val="E3817C2A2BD348A2BD85AEE67061CBF121"/>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1">
    <w:name w:val="C2D0971435FE45E8B64212FC42F4DF1921"/>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1">
    <w:name w:val="528E6579ED4F467D944FBEF9C4352CF721"/>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1">
    <w:name w:val="EDC9A1C5606D421A9788D1CE1B21EB6D21"/>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5">
    <w:name w:val="C2FCA5592C5D49A3AD85D736B549A49615"/>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4">
    <w:name w:val="CE294CF6CF8B40349A1B6DDFF63E350414"/>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4">
    <w:name w:val="595378BD578945D8982155A85A064D4014"/>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1">
    <w:name w:val="20031E2AFC11448B85B5D23BC629732421"/>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1">
    <w:name w:val="3ACA485961114C9CA4A9127436758BC821"/>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3">
    <w:name w:val="12E253D8E552487C81E0DE1AE299511213"/>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1">
    <w:name w:val="E6AAF590BB604EAB832383D1D3C16E5E21"/>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1">
    <w:name w:val="A21E8D4E286C416E8977961F730BA5CA21"/>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4">
    <w:name w:val="C21814A01CD449C6B4021D0715B19C69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1">
    <w:name w:val="8BB3928442F148278AA096D5BA1777F7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
    <w:name w:val="562DFAA19F10458D91E1C15A70B10238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
    <w:name w:val="0857FCC0296249C896B60041C8C4A917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4">
    <w:name w:val="7C6DB6B499BE44F6A85E5FF80C91589A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4">
    <w:name w:val="DBA0269C076E40F19EF055CB16EF588F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1">
    <w:name w:val="F645F8C5E1154E1D99D721FE29AD361021"/>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3">
    <w:name w:val="D94BBBD6B2DB402886E7556C404C787913"/>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1">
    <w:name w:val="0995443339AB41C3B6793841736A077121"/>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3">
    <w:name w:val="622C3FC72907413A862EDFF2373EF9E213"/>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1">
    <w:name w:val="40FD3A5DE4D448B095BA96ED0924AFBC21"/>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3">
    <w:name w:val="6C9358F3F514443AB72CC6BFF319C44E13"/>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3">
    <w:name w:val="C4D93236CEAD4CF693D784ADA8942FC713"/>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1">
    <w:name w:val="E999FAA5D3B3436EBEB0914E86E48D6221"/>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3">
    <w:name w:val="D235777D64294F2F8155C0763D9D25E513"/>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3">
    <w:name w:val="004139EF79634349B7B492ED5BEDB20013"/>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3">
    <w:name w:val="7A36F2C7ADA64782850FDBA9B5881E4813"/>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1">
    <w:name w:val="B65BA25E9E8647D68CC19349973560AF21"/>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1">
    <w:name w:val="00FD5BF47AAE4A6693427721EE6EEB9021"/>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19">
    <w:name w:val="A607E19A88A247AC97F87DF1CB59CB6819"/>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8">
    <w:name w:val="862965E039164966AE5C1E035BCB302318"/>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2">
    <w:name w:val="A9EA6602896E45D89691D9C795619D3022"/>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2">
    <w:name w:val="80796FC501EE40C7ABC022DDA14AE55F22"/>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2">
    <w:name w:val="E3817C2A2BD348A2BD85AEE67061CBF122"/>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2">
    <w:name w:val="C2D0971435FE45E8B64212FC42F4DF1922"/>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2">
    <w:name w:val="528E6579ED4F467D944FBEF9C4352CF722"/>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2">
    <w:name w:val="EDC9A1C5606D421A9788D1CE1B21EB6D22"/>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6">
    <w:name w:val="C2FCA5592C5D49A3AD85D736B549A49616"/>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5">
    <w:name w:val="CE294CF6CF8B40349A1B6DDFF63E350415"/>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5">
    <w:name w:val="595378BD578945D8982155A85A064D4015"/>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2">
    <w:name w:val="20031E2AFC11448B85B5D23BC629732422"/>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2">
    <w:name w:val="3ACA485961114C9CA4A9127436758BC822"/>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4">
    <w:name w:val="12E253D8E552487C81E0DE1AE299511214"/>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2">
    <w:name w:val="E6AAF590BB604EAB832383D1D3C16E5E22"/>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2">
    <w:name w:val="A21E8D4E286C416E8977961F730BA5CA22"/>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5">
    <w:name w:val="C21814A01CD449C6B4021D0715B19C69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2">
    <w:name w:val="8BB3928442F148278AA096D5BA1777F7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
    <w:name w:val="562DFAA19F10458D91E1C15A70B10238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
    <w:name w:val="0857FCC0296249C896B60041C8C4A917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5">
    <w:name w:val="7C6DB6B499BE44F6A85E5FF80C91589A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5">
    <w:name w:val="DBA0269C076E40F19EF055CB16EF588F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2">
    <w:name w:val="F645F8C5E1154E1D99D721FE29AD361022"/>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4">
    <w:name w:val="D94BBBD6B2DB402886E7556C404C787914"/>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2">
    <w:name w:val="0995443339AB41C3B6793841736A077122"/>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4">
    <w:name w:val="622C3FC72907413A862EDFF2373EF9E214"/>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2">
    <w:name w:val="40FD3A5DE4D448B095BA96ED0924AFBC22"/>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4">
    <w:name w:val="6C9358F3F514443AB72CC6BFF319C44E14"/>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4">
    <w:name w:val="C4D93236CEAD4CF693D784ADA8942FC714"/>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2">
    <w:name w:val="E999FAA5D3B3436EBEB0914E86E48D6222"/>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4">
    <w:name w:val="D235777D64294F2F8155C0763D9D25E514"/>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4">
    <w:name w:val="004139EF79634349B7B492ED5BEDB20014"/>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4">
    <w:name w:val="7A36F2C7ADA64782850FDBA9B5881E4814"/>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2">
    <w:name w:val="B65BA25E9E8647D68CC19349973560AF22"/>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2">
    <w:name w:val="00FD5BF47AAE4A6693427721EE6EEB9022"/>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0">
    <w:name w:val="A607E19A88A247AC97F87DF1CB59CB6820"/>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19">
    <w:name w:val="862965E039164966AE5C1E035BCB302319"/>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3">
    <w:name w:val="A9EA6602896E45D89691D9C795619D3023"/>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3">
    <w:name w:val="80796FC501EE40C7ABC022DDA14AE55F23"/>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3">
    <w:name w:val="E3817C2A2BD348A2BD85AEE67061CBF123"/>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3">
    <w:name w:val="C2D0971435FE45E8B64212FC42F4DF1923"/>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3">
    <w:name w:val="528E6579ED4F467D944FBEF9C4352CF723"/>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3">
    <w:name w:val="EDC9A1C5606D421A9788D1CE1B21EB6D23"/>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7">
    <w:name w:val="C2FCA5592C5D49A3AD85D736B549A49617"/>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6">
    <w:name w:val="CE294CF6CF8B40349A1B6DDFF63E350416"/>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6">
    <w:name w:val="595378BD578945D8982155A85A064D4016"/>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3">
    <w:name w:val="20031E2AFC11448B85B5D23BC629732423"/>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3">
    <w:name w:val="3ACA485961114C9CA4A9127436758BC823"/>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5">
    <w:name w:val="12E253D8E552487C81E0DE1AE299511215"/>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3">
    <w:name w:val="E6AAF590BB604EAB832383D1D3C16E5E23"/>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3">
    <w:name w:val="A21E8D4E286C416E8977961F730BA5CA23"/>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6">
    <w:name w:val="C21814A01CD449C6B4021D0715B19C69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3">
    <w:name w:val="8BB3928442F148278AA096D5BA1777F7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
    <w:name w:val="562DFAA19F10458D91E1C15A70B10238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
    <w:name w:val="0857FCC0296249C896B60041C8C4A917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6">
    <w:name w:val="7C6DB6B499BE44F6A85E5FF80C91589A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6">
    <w:name w:val="DBA0269C076E40F19EF055CB16EF588F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3">
    <w:name w:val="F645F8C5E1154E1D99D721FE29AD361023"/>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5">
    <w:name w:val="D94BBBD6B2DB402886E7556C404C787915"/>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3">
    <w:name w:val="0995443339AB41C3B6793841736A077123"/>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5">
    <w:name w:val="622C3FC72907413A862EDFF2373EF9E215"/>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3">
    <w:name w:val="40FD3A5DE4D448B095BA96ED0924AFBC23"/>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5">
    <w:name w:val="6C9358F3F514443AB72CC6BFF319C44E15"/>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5">
    <w:name w:val="C4D93236CEAD4CF693D784ADA8942FC715"/>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3">
    <w:name w:val="E999FAA5D3B3436EBEB0914E86E48D6223"/>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5">
    <w:name w:val="D235777D64294F2F8155C0763D9D25E515"/>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5">
    <w:name w:val="004139EF79634349B7B492ED5BEDB20015"/>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5">
    <w:name w:val="7A36F2C7ADA64782850FDBA9B5881E4815"/>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3">
    <w:name w:val="B65BA25E9E8647D68CC19349973560AF23"/>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3">
    <w:name w:val="00FD5BF47AAE4A6693427721EE6EEB9023"/>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1">
    <w:name w:val="A607E19A88A247AC97F87DF1CB59CB6821"/>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0">
    <w:name w:val="862965E039164966AE5C1E035BCB302320"/>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4">
    <w:name w:val="A9EA6602896E45D89691D9C795619D3024"/>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4">
    <w:name w:val="80796FC501EE40C7ABC022DDA14AE55F24"/>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4">
    <w:name w:val="E3817C2A2BD348A2BD85AEE67061CBF124"/>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4">
    <w:name w:val="C2D0971435FE45E8B64212FC42F4DF1924"/>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4">
    <w:name w:val="528E6579ED4F467D944FBEF9C4352CF724"/>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4">
    <w:name w:val="EDC9A1C5606D421A9788D1CE1B21EB6D24"/>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8">
    <w:name w:val="C2FCA5592C5D49A3AD85D736B549A49618"/>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7">
    <w:name w:val="CE294CF6CF8B40349A1B6DDFF63E350417"/>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7">
    <w:name w:val="595378BD578945D8982155A85A064D4017"/>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4">
    <w:name w:val="20031E2AFC11448B85B5D23BC629732424"/>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4">
    <w:name w:val="3ACA485961114C9CA4A9127436758BC824"/>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6">
    <w:name w:val="12E253D8E552487C81E0DE1AE299511216"/>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4">
    <w:name w:val="E6AAF590BB604EAB832383D1D3C16E5E24"/>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4">
    <w:name w:val="A21E8D4E286C416E8977961F730BA5CA24"/>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7">
    <w:name w:val="C21814A01CD449C6B4021D0715B19C69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8BB3928442F148278AA096D5BA1777F74">
    <w:name w:val="8BB3928442F148278AA096D5BA1777F7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
    <w:name w:val="562DFAA19F10458D91E1C15A70B10238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
    <w:name w:val="0857FCC0296249C896B60041C8C4A917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C6DB6B499BE44F6A85E5FF80C91589A7">
    <w:name w:val="7C6DB6B499BE44F6A85E5FF80C91589A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DBA0269C076E40F19EF055CB16EF588F7">
    <w:name w:val="DBA0269C076E40F19EF055CB16EF588F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4">
    <w:name w:val="F645F8C5E1154E1D99D721FE29AD361024"/>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6">
    <w:name w:val="D94BBBD6B2DB402886E7556C404C787916"/>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4">
    <w:name w:val="0995443339AB41C3B6793841736A077124"/>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6">
    <w:name w:val="622C3FC72907413A862EDFF2373EF9E216"/>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4">
    <w:name w:val="40FD3A5DE4D448B095BA96ED0924AFBC24"/>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6">
    <w:name w:val="6C9358F3F514443AB72CC6BFF319C44E16"/>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6">
    <w:name w:val="C4D93236CEAD4CF693D784ADA8942FC716"/>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4">
    <w:name w:val="E999FAA5D3B3436EBEB0914E86E48D6224"/>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6">
    <w:name w:val="D235777D64294F2F8155C0763D9D25E516"/>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6">
    <w:name w:val="004139EF79634349B7B492ED5BEDB20016"/>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6">
    <w:name w:val="7A36F2C7ADA64782850FDBA9B5881E4816"/>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4">
    <w:name w:val="B65BA25E9E8647D68CC19349973560AF24"/>
    <w:rsid w:val="003B12FE"/>
    <w:pPr>
      <w:spacing w:after="120" w:line="240" w:lineRule="auto"/>
    </w:pPr>
    <w:rPr>
      <w:rFonts w:ascii="Source Sans Pro" w:eastAsia="Arial" w:hAnsi="Source Sans Pro" w:cs="Arial"/>
      <w:sz w:val="24"/>
      <w:szCs w:val="24"/>
      <w:lang w:eastAsia="de-DE"/>
    </w:rPr>
  </w:style>
  <w:style w:type="paragraph" w:customStyle="1" w:styleId="73BBB6CF84A74F4D9951DAE1F9AEBA03">
    <w:name w:val="73BBB6CF84A74F4D9951DAE1F9AEBA03"/>
    <w:rsid w:val="003B12FE"/>
  </w:style>
  <w:style w:type="paragraph" w:customStyle="1" w:styleId="00FD5BF47AAE4A6693427721EE6EEB9024">
    <w:name w:val="00FD5BF47AAE4A6693427721EE6EEB9024"/>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2">
    <w:name w:val="A607E19A88A247AC97F87DF1CB59CB6822"/>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1">
    <w:name w:val="862965E039164966AE5C1E035BCB302321"/>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5">
    <w:name w:val="A9EA6602896E45D89691D9C795619D3025"/>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5">
    <w:name w:val="80796FC501EE40C7ABC022DDA14AE55F25"/>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5">
    <w:name w:val="E3817C2A2BD348A2BD85AEE67061CBF125"/>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5">
    <w:name w:val="C2D0971435FE45E8B64212FC42F4DF1925"/>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5">
    <w:name w:val="528E6579ED4F467D944FBEF9C4352CF725"/>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5">
    <w:name w:val="EDC9A1C5606D421A9788D1CE1B21EB6D25"/>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19">
    <w:name w:val="C2FCA5592C5D49A3AD85D736B549A49619"/>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8">
    <w:name w:val="CE294CF6CF8B40349A1B6DDFF63E350418"/>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8">
    <w:name w:val="595378BD578945D8982155A85A064D4018"/>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5">
    <w:name w:val="20031E2AFC11448B85B5D23BC629732425"/>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5">
    <w:name w:val="3ACA485961114C9CA4A9127436758BC825"/>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7">
    <w:name w:val="12E253D8E552487C81E0DE1AE299511217"/>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5">
    <w:name w:val="E6AAF590BB604EAB832383D1D3C16E5E25"/>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5">
    <w:name w:val="A21E8D4E286C416E8977961F730BA5CA25"/>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8">
    <w:name w:val="C21814A01CD449C6B4021D0715B19C69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
    <w:name w:val="73BBB6CF84A74F4D9951DAE1F9AEBA03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
    <w:name w:val="562DFAA19F10458D91E1C15A70B10238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
    <w:name w:val="0857FCC0296249C896B60041C8C4A917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
    <w:name w:val="488D916C7E6949EBA5D3911CA764C87F"/>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5">
    <w:name w:val="F645F8C5E1154E1D99D721FE29AD361025"/>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7">
    <w:name w:val="D94BBBD6B2DB402886E7556C404C787917"/>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5">
    <w:name w:val="0995443339AB41C3B6793841736A077125"/>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7">
    <w:name w:val="622C3FC72907413A862EDFF2373EF9E217"/>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5">
    <w:name w:val="40FD3A5DE4D448B095BA96ED0924AFBC25"/>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7">
    <w:name w:val="6C9358F3F514443AB72CC6BFF319C44E17"/>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7">
    <w:name w:val="C4D93236CEAD4CF693D784ADA8942FC717"/>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5">
    <w:name w:val="E999FAA5D3B3436EBEB0914E86E48D6225"/>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7">
    <w:name w:val="D235777D64294F2F8155C0763D9D25E517"/>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7">
    <w:name w:val="004139EF79634349B7B492ED5BEDB20017"/>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7">
    <w:name w:val="7A36F2C7ADA64782850FDBA9B5881E4817"/>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5">
    <w:name w:val="B65BA25E9E8647D68CC19349973560AF25"/>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5">
    <w:name w:val="00FD5BF47AAE4A6693427721EE6EEB9025"/>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3">
    <w:name w:val="A607E19A88A247AC97F87DF1CB59CB6823"/>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2">
    <w:name w:val="862965E039164966AE5C1E035BCB302322"/>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6">
    <w:name w:val="A9EA6602896E45D89691D9C795619D3026"/>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6">
    <w:name w:val="80796FC501EE40C7ABC022DDA14AE55F26"/>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6">
    <w:name w:val="E3817C2A2BD348A2BD85AEE67061CBF126"/>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6">
    <w:name w:val="C2D0971435FE45E8B64212FC42F4DF1926"/>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6">
    <w:name w:val="528E6579ED4F467D944FBEF9C4352CF726"/>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6">
    <w:name w:val="EDC9A1C5606D421A9788D1CE1B21EB6D26"/>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0">
    <w:name w:val="C2FCA5592C5D49A3AD85D736B549A49620"/>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19">
    <w:name w:val="CE294CF6CF8B40349A1B6DDFF63E350419"/>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19">
    <w:name w:val="595378BD578945D8982155A85A064D4019"/>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6">
    <w:name w:val="20031E2AFC11448B85B5D23BC629732426"/>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6">
    <w:name w:val="3ACA485961114C9CA4A9127436758BC826"/>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8">
    <w:name w:val="12E253D8E552487C81E0DE1AE299511218"/>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6">
    <w:name w:val="E6AAF590BB604EAB832383D1D3C16E5E26"/>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6">
    <w:name w:val="A21E8D4E286C416E8977961F730BA5CA26"/>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9">
    <w:name w:val="C21814A01CD449C6B4021D0715B19C69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
    <w:name w:val="73BBB6CF84A74F4D9951DAE1F9AEBA03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9">
    <w:name w:val="562DFAA19F10458D91E1C15A70B10238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9">
    <w:name w:val="0857FCC0296249C896B60041C8C4A917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
    <w:name w:val="75B6B5C3E02D4389B6BF07DD0A3A3A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
    <w:name w:val="488D916C7E6949EBA5D3911CA764C87F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6">
    <w:name w:val="F645F8C5E1154E1D99D721FE29AD361026"/>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8">
    <w:name w:val="D94BBBD6B2DB402886E7556C404C787918"/>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6">
    <w:name w:val="0995443339AB41C3B6793841736A077126"/>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8">
    <w:name w:val="622C3FC72907413A862EDFF2373EF9E218"/>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6">
    <w:name w:val="40FD3A5DE4D448B095BA96ED0924AFBC26"/>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8">
    <w:name w:val="6C9358F3F514443AB72CC6BFF319C44E18"/>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8">
    <w:name w:val="C4D93236CEAD4CF693D784ADA8942FC718"/>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6">
    <w:name w:val="E999FAA5D3B3436EBEB0914E86E48D6226"/>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8">
    <w:name w:val="D235777D64294F2F8155C0763D9D25E518"/>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8">
    <w:name w:val="004139EF79634349B7B492ED5BEDB20018"/>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8">
    <w:name w:val="7A36F2C7ADA64782850FDBA9B5881E4818"/>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6">
    <w:name w:val="B65BA25E9E8647D68CC19349973560AF26"/>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6">
    <w:name w:val="00FD5BF47AAE4A6693427721EE6EEB9026"/>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4">
    <w:name w:val="A607E19A88A247AC97F87DF1CB59CB6824"/>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3">
    <w:name w:val="862965E039164966AE5C1E035BCB302323"/>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7">
    <w:name w:val="A9EA6602896E45D89691D9C795619D3027"/>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7">
    <w:name w:val="80796FC501EE40C7ABC022DDA14AE55F27"/>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7">
    <w:name w:val="E3817C2A2BD348A2BD85AEE67061CBF127"/>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7">
    <w:name w:val="C2D0971435FE45E8B64212FC42F4DF1927"/>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7">
    <w:name w:val="528E6579ED4F467D944FBEF9C4352CF727"/>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7">
    <w:name w:val="EDC9A1C5606D421A9788D1CE1B21EB6D27"/>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1">
    <w:name w:val="C2FCA5592C5D49A3AD85D736B549A49621"/>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0">
    <w:name w:val="CE294CF6CF8B40349A1B6DDFF63E350420"/>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0">
    <w:name w:val="595378BD578945D8982155A85A064D4020"/>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7">
    <w:name w:val="20031E2AFC11448B85B5D23BC629732427"/>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7">
    <w:name w:val="3ACA485961114C9CA4A9127436758BC827"/>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19">
    <w:name w:val="12E253D8E552487C81E0DE1AE299511219"/>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7">
    <w:name w:val="E6AAF590BB604EAB832383D1D3C16E5E27"/>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7">
    <w:name w:val="A21E8D4E286C416E8977961F730BA5CA27"/>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0">
    <w:name w:val="C21814A01CD449C6B4021D0715B19C69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
    <w:name w:val="73BBB6CF84A74F4D9951DAE1F9AEBA03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0">
    <w:name w:val="562DFAA19F10458D91E1C15A70B10238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0">
    <w:name w:val="0857FCC0296249C896B60041C8C4A917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
    <w:name w:val="75B6B5C3E02D4389B6BF07DD0A3A3A29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
    <w:name w:val="488D916C7E6949EBA5D3911CA764C87F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7">
    <w:name w:val="F645F8C5E1154E1D99D721FE29AD361027"/>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19">
    <w:name w:val="D94BBBD6B2DB402886E7556C404C787919"/>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7">
    <w:name w:val="0995443339AB41C3B6793841736A077127"/>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19">
    <w:name w:val="622C3FC72907413A862EDFF2373EF9E219"/>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7">
    <w:name w:val="40FD3A5DE4D448B095BA96ED0924AFBC27"/>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19">
    <w:name w:val="6C9358F3F514443AB72CC6BFF319C44E19"/>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19">
    <w:name w:val="C4D93236CEAD4CF693D784ADA8942FC719"/>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7">
    <w:name w:val="E999FAA5D3B3436EBEB0914E86E48D6227"/>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19">
    <w:name w:val="D235777D64294F2F8155C0763D9D25E519"/>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19">
    <w:name w:val="004139EF79634349B7B492ED5BEDB20019"/>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19">
    <w:name w:val="7A36F2C7ADA64782850FDBA9B5881E4819"/>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7">
    <w:name w:val="B65BA25E9E8647D68CC19349973560AF27"/>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7">
    <w:name w:val="00FD5BF47AAE4A6693427721EE6EEB9027"/>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5">
    <w:name w:val="A607E19A88A247AC97F87DF1CB59CB6825"/>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4">
    <w:name w:val="862965E039164966AE5C1E035BCB302324"/>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8">
    <w:name w:val="A9EA6602896E45D89691D9C795619D3028"/>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8">
    <w:name w:val="80796FC501EE40C7ABC022DDA14AE55F28"/>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8">
    <w:name w:val="E3817C2A2BD348A2BD85AEE67061CBF128"/>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8">
    <w:name w:val="C2D0971435FE45E8B64212FC42F4DF1928"/>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8">
    <w:name w:val="528E6579ED4F467D944FBEF9C4352CF728"/>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8">
    <w:name w:val="EDC9A1C5606D421A9788D1CE1B21EB6D28"/>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2">
    <w:name w:val="C2FCA5592C5D49A3AD85D736B549A49622"/>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1">
    <w:name w:val="CE294CF6CF8B40349A1B6DDFF63E350421"/>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1">
    <w:name w:val="595378BD578945D8982155A85A064D4021"/>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8">
    <w:name w:val="20031E2AFC11448B85B5D23BC629732428"/>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8">
    <w:name w:val="3ACA485961114C9CA4A9127436758BC828"/>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0">
    <w:name w:val="12E253D8E552487C81E0DE1AE299511220"/>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8">
    <w:name w:val="E6AAF590BB604EAB832383D1D3C16E5E28"/>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8">
    <w:name w:val="A21E8D4E286C416E8977961F730BA5CA28"/>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1">
    <w:name w:val="C21814A01CD449C6B4021D0715B19C69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
    <w:name w:val="73BBB6CF84A74F4D9951DAE1F9AEBA03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1">
    <w:name w:val="562DFAA19F10458D91E1C15A70B10238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1">
    <w:name w:val="0857FCC0296249C896B60041C8C4A917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
    <w:name w:val="75B6B5C3E02D4389B6BF07DD0A3A3A29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
    <w:name w:val="488D916C7E6949EBA5D3911CA764C87F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8">
    <w:name w:val="F645F8C5E1154E1D99D721FE29AD361028"/>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0">
    <w:name w:val="D94BBBD6B2DB402886E7556C404C787920"/>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8">
    <w:name w:val="0995443339AB41C3B6793841736A077128"/>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0">
    <w:name w:val="622C3FC72907413A862EDFF2373EF9E220"/>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8">
    <w:name w:val="40FD3A5DE4D448B095BA96ED0924AFBC28"/>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0">
    <w:name w:val="6C9358F3F514443AB72CC6BFF319C44E20"/>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0">
    <w:name w:val="C4D93236CEAD4CF693D784ADA8942FC720"/>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8">
    <w:name w:val="E999FAA5D3B3436EBEB0914E86E48D6228"/>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0">
    <w:name w:val="D235777D64294F2F8155C0763D9D25E520"/>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0">
    <w:name w:val="004139EF79634349B7B492ED5BEDB20020"/>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0">
    <w:name w:val="7A36F2C7ADA64782850FDBA9B5881E4820"/>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8">
    <w:name w:val="B65BA25E9E8647D68CC19349973560AF28"/>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8">
    <w:name w:val="00FD5BF47AAE4A6693427721EE6EEB9028"/>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6">
    <w:name w:val="A607E19A88A247AC97F87DF1CB59CB6826"/>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5">
    <w:name w:val="862965E039164966AE5C1E035BCB302325"/>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29">
    <w:name w:val="A9EA6602896E45D89691D9C795619D3029"/>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29">
    <w:name w:val="80796FC501EE40C7ABC022DDA14AE55F29"/>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29">
    <w:name w:val="E3817C2A2BD348A2BD85AEE67061CBF129"/>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29">
    <w:name w:val="C2D0971435FE45E8B64212FC42F4DF1929"/>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29">
    <w:name w:val="528E6579ED4F467D944FBEF9C4352CF729"/>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29">
    <w:name w:val="EDC9A1C5606D421A9788D1CE1B21EB6D29"/>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3">
    <w:name w:val="C2FCA5592C5D49A3AD85D736B549A49623"/>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2">
    <w:name w:val="CE294CF6CF8B40349A1B6DDFF63E350422"/>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2">
    <w:name w:val="595378BD578945D8982155A85A064D4022"/>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29">
    <w:name w:val="20031E2AFC11448B85B5D23BC629732429"/>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29">
    <w:name w:val="3ACA485961114C9CA4A9127436758BC829"/>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1">
    <w:name w:val="12E253D8E552487C81E0DE1AE299511221"/>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29">
    <w:name w:val="E6AAF590BB604EAB832383D1D3C16E5E29"/>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29">
    <w:name w:val="A21E8D4E286C416E8977961F730BA5CA29"/>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2">
    <w:name w:val="C21814A01CD449C6B4021D0715B19C69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
    <w:name w:val="73BBB6CF84A74F4D9951DAE1F9AEBA03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2">
    <w:name w:val="562DFAA19F10458D91E1C15A70B10238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2">
    <w:name w:val="0857FCC0296249C896B60041C8C4A917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
    <w:name w:val="75B6B5C3E02D4389B6BF07DD0A3A3A29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
    <w:name w:val="488D916C7E6949EBA5D3911CA764C87F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29">
    <w:name w:val="F645F8C5E1154E1D99D721FE29AD361029"/>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1">
    <w:name w:val="D94BBBD6B2DB402886E7556C404C787921"/>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29">
    <w:name w:val="0995443339AB41C3B6793841736A077129"/>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1">
    <w:name w:val="622C3FC72907413A862EDFF2373EF9E221"/>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29">
    <w:name w:val="40FD3A5DE4D448B095BA96ED0924AFBC29"/>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1">
    <w:name w:val="6C9358F3F514443AB72CC6BFF319C44E21"/>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1">
    <w:name w:val="C4D93236CEAD4CF693D784ADA8942FC721"/>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29">
    <w:name w:val="E999FAA5D3B3436EBEB0914E86E48D6229"/>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1">
    <w:name w:val="D235777D64294F2F8155C0763D9D25E521"/>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1">
    <w:name w:val="004139EF79634349B7B492ED5BEDB20021"/>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1">
    <w:name w:val="7A36F2C7ADA64782850FDBA9B5881E4821"/>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29">
    <w:name w:val="B65BA25E9E8647D68CC19349973560AF29"/>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29">
    <w:name w:val="00FD5BF47AAE4A6693427721EE6EEB9029"/>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7">
    <w:name w:val="A607E19A88A247AC97F87DF1CB59CB6827"/>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6">
    <w:name w:val="862965E039164966AE5C1E035BCB302326"/>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0">
    <w:name w:val="A9EA6602896E45D89691D9C795619D3030"/>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0">
    <w:name w:val="80796FC501EE40C7ABC022DDA14AE55F30"/>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0">
    <w:name w:val="E3817C2A2BD348A2BD85AEE67061CBF130"/>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0">
    <w:name w:val="C2D0971435FE45E8B64212FC42F4DF1930"/>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0">
    <w:name w:val="528E6579ED4F467D944FBEF9C4352CF730"/>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0">
    <w:name w:val="EDC9A1C5606D421A9788D1CE1B21EB6D30"/>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4">
    <w:name w:val="C2FCA5592C5D49A3AD85D736B549A49624"/>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3">
    <w:name w:val="CE294CF6CF8B40349A1B6DDFF63E350423"/>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3">
    <w:name w:val="595378BD578945D8982155A85A064D4023"/>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0">
    <w:name w:val="20031E2AFC11448B85B5D23BC629732430"/>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0">
    <w:name w:val="3ACA485961114C9CA4A9127436758BC830"/>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2">
    <w:name w:val="12E253D8E552487C81E0DE1AE299511222"/>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0">
    <w:name w:val="E6AAF590BB604EAB832383D1D3C16E5E30"/>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0">
    <w:name w:val="A21E8D4E286C416E8977961F730BA5CA30"/>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3">
    <w:name w:val="C21814A01CD449C6B4021D0715B19C69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
    <w:name w:val="73BBB6CF84A74F4D9951DAE1F9AEBA03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3">
    <w:name w:val="562DFAA19F10458D91E1C15A70B10238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3">
    <w:name w:val="0857FCC0296249C896B60041C8C4A917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
    <w:name w:val="75B6B5C3E02D4389B6BF07DD0A3A3A29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
    <w:name w:val="488D916C7E6949EBA5D3911CA764C87F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0">
    <w:name w:val="F645F8C5E1154E1D99D721FE29AD361030"/>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2">
    <w:name w:val="D94BBBD6B2DB402886E7556C404C787922"/>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0">
    <w:name w:val="0995443339AB41C3B6793841736A077130"/>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2">
    <w:name w:val="622C3FC72907413A862EDFF2373EF9E222"/>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0">
    <w:name w:val="40FD3A5DE4D448B095BA96ED0924AFBC30"/>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2">
    <w:name w:val="6C9358F3F514443AB72CC6BFF319C44E22"/>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2">
    <w:name w:val="C4D93236CEAD4CF693D784ADA8942FC722"/>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0">
    <w:name w:val="E999FAA5D3B3436EBEB0914E86E48D6230"/>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2">
    <w:name w:val="D235777D64294F2F8155C0763D9D25E522"/>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2">
    <w:name w:val="004139EF79634349B7B492ED5BEDB20022"/>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2">
    <w:name w:val="7A36F2C7ADA64782850FDBA9B5881E4822"/>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0">
    <w:name w:val="B65BA25E9E8647D68CC19349973560AF30"/>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0">
    <w:name w:val="00FD5BF47AAE4A6693427721EE6EEB9030"/>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8">
    <w:name w:val="A607E19A88A247AC97F87DF1CB59CB6828"/>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7">
    <w:name w:val="862965E039164966AE5C1E035BCB302327"/>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1">
    <w:name w:val="A9EA6602896E45D89691D9C795619D3031"/>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1">
    <w:name w:val="80796FC501EE40C7ABC022DDA14AE55F31"/>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1">
    <w:name w:val="E3817C2A2BD348A2BD85AEE67061CBF131"/>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1">
    <w:name w:val="C2D0971435FE45E8B64212FC42F4DF1931"/>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1">
    <w:name w:val="528E6579ED4F467D944FBEF9C4352CF731"/>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1">
    <w:name w:val="EDC9A1C5606D421A9788D1CE1B21EB6D31"/>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5">
    <w:name w:val="C2FCA5592C5D49A3AD85D736B549A49625"/>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4">
    <w:name w:val="CE294CF6CF8B40349A1B6DDFF63E350424"/>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4">
    <w:name w:val="595378BD578945D8982155A85A064D4024"/>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1">
    <w:name w:val="20031E2AFC11448B85B5D23BC629732431"/>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1">
    <w:name w:val="3ACA485961114C9CA4A9127436758BC831"/>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3">
    <w:name w:val="12E253D8E552487C81E0DE1AE299511223"/>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1">
    <w:name w:val="E6AAF590BB604EAB832383D1D3C16E5E31"/>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1">
    <w:name w:val="A21E8D4E286C416E8977961F730BA5CA31"/>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4">
    <w:name w:val="C21814A01CD449C6B4021D0715B19C69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
    <w:name w:val="73BBB6CF84A74F4D9951DAE1F9AEBA03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4">
    <w:name w:val="562DFAA19F10458D91E1C15A70B10238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4">
    <w:name w:val="0857FCC0296249C896B60041C8C4A917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
    <w:name w:val="75B6B5C3E02D4389B6BF07DD0A3A3A29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
    <w:name w:val="488D916C7E6949EBA5D3911CA764C87F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1">
    <w:name w:val="F645F8C5E1154E1D99D721FE29AD361031"/>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3">
    <w:name w:val="D94BBBD6B2DB402886E7556C404C787923"/>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1">
    <w:name w:val="0995443339AB41C3B6793841736A077131"/>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3">
    <w:name w:val="622C3FC72907413A862EDFF2373EF9E223"/>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1">
    <w:name w:val="40FD3A5DE4D448B095BA96ED0924AFBC31"/>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3">
    <w:name w:val="6C9358F3F514443AB72CC6BFF319C44E23"/>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3">
    <w:name w:val="C4D93236CEAD4CF693D784ADA8942FC723"/>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1">
    <w:name w:val="E999FAA5D3B3436EBEB0914E86E48D6231"/>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3">
    <w:name w:val="D235777D64294F2F8155C0763D9D25E523"/>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3">
    <w:name w:val="004139EF79634349B7B492ED5BEDB20023"/>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3">
    <w:name w:val="7A36F2C7ADA64782850FDBA9B5881E4823"/>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1">
    <w:name w:val="B65BA25E9E8647D68CC19349973560AF31"/>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1">
    <w:name w:val="00FD5BF47AAE4A6693427721EE6EEB9031"/>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29">
    <w:name w:val="A607E19A88A247AC97F87DF1CB59CB6829"/>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8">
    <w:name w:val="862965E039164966AE5C1E035BCB302328"/>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2">
    <w:name w:val="A9EA6602896E45D89691D9C795619D3032"/>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2">
    <w:name w:val="80796FC501EE40C7ABC022DDA14AE55F32"/>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2">
    <w:name w:val="E3817C2A2BD348A2BD85AEE67061CBF132"/>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2">
    <w:name w:val="C2D0971435FE45E8B64212FC42F4DF1932"/>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2">
    <w:name w:val="528E6579ED4F467D944FBEF9C4352CF732"/>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2">
    <w:name w:val="EDC9A1C5606D421A9788D1CE1B21EB6D32"/>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6">
    <w:name w:val="C2FCA5592C5D49A3AD85D736B549A49626"/>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5">
    <w:name w:val="CE294CF6CF8B40349A1B6DDFF63E350425"/>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5">
    <w:name w:val="595378BD578945D8982155A85A064D4025"/>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2">
    <w:name w:val="20031E2AFC11448B85B5D23BC629732432"/>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2">
    <w:name w:val="3ACA485961114C9CA4A9127436758BC832"/>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4">
    <w:name w:val="12E253D8E552487C81E0DE1AE299511224"/>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2">
    <w:name w:val="E6AAF590BB604EAB832383D1D3C16E5E32"/>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2">
    <w:name w:val="A21E8D4E286C416E8977961F730BA5CA32"/>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5">
    <w:name w:val="C21814A01CD449C6B4021D0715B19C69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
    <w:name w:val="73BBB6CF84A74F4D9951DAE1F9AEBA03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5">
    <w:name w:val="562DFAA19F10458D91E1C15A70B10238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5">
    <w:name w:val="0857FCC0296249C896B60041C8C4A917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
    <w:name w:val="75B6B5C3E02D4389B6BF07DD0A3A3A29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
    <w:name w:val="488D916C7E6949EBA5D3911CA764C87F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2">
    <w:name w:val="F645F8C5E1154E1D99D721FE29AD361032"/>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4">
    <w:name w:val="D94BBBD6B2DB402886E7556C404C787924"/>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2">
    <w:name w:val="0995443339AB41C3B6793841736A077132"/>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4">
    <w:name w:val="622C3FC72907413A862EDFF2373EF9E224"/>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2">
    <w:name w:val="40FD3A5DE4D448B095BA96ED0924AFBC32"/>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4">
    <w:name w:val="6C9358F3F514443AB72CC6BFF319C44E24"/>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4">
    <w:name w:val="C4D93236CEAD4CF693D784ADA8942FC724"/>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2">
    <w:name w:val="E999FAA5D3B3436EBEB0914E86E48D6232"/>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4">
    <w:name w:val="D235777D64294F2F8155C0763D9D25E524"/>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4">
    <w:name w:val="004139EF79634349B7B492ED5BEDB20024"/>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4">
    <w:name w:val="7A36F2C7ADA64782850FDBA9B5881E4824"/>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2">
    <w:name w:val="B65BA25E9E8647D68CC19349973560AF32"/>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2">
    <w:name w:val="00FD5BF47AAE4A6693427721EE6EEB9032"/>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0">
    <w:name w:val="A607E19A88A247AC97F87DF1CB59CB6830"/>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29">
    <w:name w:val="862965E039164966AE5C1E035BCB302329"/>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3">
    <w:name w:val="A9EA6602896E45D89691D9C795619D3033"/>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3">
    <w:name w:val="80796FC501EE40C7ABC022DDA14AE55F33"/>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3">
    <w:name w:val="E3817C2A2BD348A2BD85AEE67061CBF133"/>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3">
    <w:name w:val="C2D0971435FE45E8B64212FC42F4DF1933"/>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3">
    <w:name w:val="528E6579ED4F467D944FBEF9C4352CF733"/>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3">
    <w:name w:val="EDC9A1C5606D421A9788D1CE1B21EB6D33"/>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7">
    <w:name w:val="C2FCA5592C5D49A3AD85D736B549A49627"/>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6">
    <w:name w:val="CE294CF6CF8B40349A1B6DDFF63E350426"/>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6">
    <w:name w:val="595378BD578945D8982155A85A064D4026"/>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3">
    <w:name w:val="20031E2AFC11448B85B5D23BC629732433"/>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3">
    <w:name w:val="3ACA485961114C9CA4A9127436758BC833"/>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5">
    <w:name w:val="12E253D8E552487C81E0DE1AE299511225"/>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3">
    <w:name w:val="E6AAF590BB604EAB832383D1D3C16E5E33"/>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3">
    <w:name w:val="A21E8D4E286C416E8977961F730BA5CA33"/>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6">
    <w:name w:val="C21814A01CD449C6B4021D0715B19C69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9">
    <w:name w:val="73BBB6CF84A74F4D9951DAE1F9AEBA03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6">
    <w:name w:val="562DFAA19F10458D91E1C15A70B10238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6">
    <w:name w:val="0857FCC0296249C896B60041C8C4A917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
    <w:name w:val="75B6B5C3E02D4389B6BF07DD0A3A3A29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
    <w:name w:val="488D916C7E6949EBA5D3911CA764C87F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3">
    <w:name w:val="F645F8C5E1154E1D99D721FE29AD361033"/>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5">
    <w:name w:val="D94BBBD6B2DB402886E7556C404C787925"/>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3">
    <w:name w:val="0995443339AB41C3B6793841736A077133"/>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5">
    <w:name w:val="622C3FC72907413A862EDFF2373EF9E225"/>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3">
    <w:name w:val="40FD3A5DE4D448B095BA96ED0924AFBC33"/>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5">
    <w:name w:val="6C9358F3F514443AB72CC6BFF319C44E25"/>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5">
    <w:name w:val="C4D93236CEAD4CF693D784ADA8942FC725"/>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3">
    <w:name w:val="E999FAA5D3B3436EBEB0914E86E48D6233"/>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5">
    <w:name w:val="D235777D64294F2F8155C0763D9D25E525"/>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5">
    <w:name w:val="004139EF79634349B7B492ED5BEDB20025"/>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5">
    <w:name w:val="7A36F2C7ADA64782850FDBA9B5881E4825"/>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3">
    <w:name w:val="B65BA25E9E8647D68CC19349973560AF33"/>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3">
    <w:name w:val="00FD5BF47AAE4A6693427721EE6EEB9033"/>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1">
    <w:name w:val="A607E19A88A247AC97F87DF1CB59CB6831"/>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0">
    <w:name w:val="862965E039164966AE5C1E035BCB302330"/>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4">
    <w:name w:val="A9EA6602896E45D89691D9C795619D3034"/>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4">
    <w:name w:val="80796FC501EE40C7ABC022DDA14AE55F34"/>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4">
    <w:name w:val="E3817C2A2BD348A2BD85AEE67061CBF134"/>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4">
    <w:name w:val="C2D0971435FE45E8B64212FC42F4DF1934"/>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4">
    <w:name w:val="528E6579ED4F467D944FBEF9C4352CF734"/>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4">
    <w:name w:val="EDC9A1C5606D421A9788D1CE1B21EB6D34"/>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8">
    <w:name w:val="C2FCA5592C5D49A3AD85D736B549A49628"/>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7">
    <w:name w:val="CE294CF6CF8B40349A1B6DDFF63E350427"/>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7">
    <w:name w:val="595378BD578945D8982155A85A064D4027"/>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4">
    <w:name w:val="20031E2AFC11448B85B5D23BC629732434"/>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4">
    <w:name w:val="3ACA485961114C9CA4A9127436758BC834"/>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6">
    <w:name w:val="12E253D8E552487C81E0DE1AE299511226"/>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4">
    <w:name w:val="E6AAF590BB604EAB832383D1D3C16E5E34"/>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4">
    <w:name w:val="A21E8D4E286C416E8977961F730BA5CA34"/>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7">
    <w:name w:val="C21814A01CD449C6B4021D0715B19C69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0">
    <w:name w:val="73BBB6CF84A74F4D9951DAE1F9AEBA03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7">
    <w:name w:val="562DFAA19F10458D91E1C15A70B10238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7">
    <w:name w:val="0857FCC0296249C896B60041C8C4A917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
    <w:name w:val="75B6B5C3E02D4389B6BF07DD0A3A3A29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9">
    <w:name w:val="488D916C7E6949EBA5D3911CA764C87F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4">
    <w:name w:val="F645F8C5E1154E1D99D721FE29AD361034"/>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6">
    <w:name w:val="D94BBBD6B2DB402886E7556C404C787926"/>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4">
    <w:name w:val="0995443339AB41C3B6793841736A077134"/>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6">
    <w:name w:val="622C3FC72907413A862EDFF2373EF9E226"/>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4">
    <w:name w:val="40FD3A5DE4D448B095BA96ED0924AFBC34"/>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6">
    <w:name w:val="6C9358F3F514443AB72CC6BFF319C44E26"/>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6">
    <w:name w:val="C4D93236CEAD4CF693D784ADA8942FC726"/>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4">
    <w:name w:val="E999FAA5D3B3436EBEB0914E86E48D6234"/>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6">
    <w:name w:val="D235777D64294F2F8155C0763D9D25E526"/>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6">
    <w:name w:val="004139EF79634349B7B492ED5BEDB20026"/>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6">
    <w:name w:val="7A36F2C7ADA64782850FDBA9B5881E4826"/>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4">
    <w:name w:val="B65BA25E9E8647D68CC19349973560AF34"/>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4">
    <w:name w:val="00FD5BF47AAE4A6693427721EE6EEB9034"/>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2">
    <w:name w:val="A607E19A88A247AC97F87DF1CB59CB6832"/>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1">
    <w:name w:val="862965E039164966AE5C1E035BCB302331"/>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5">
    <w:name w:val="A9EA6602896E45D89691D9C795619D3035"/>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5">
    <w:name w:val="80796FC501EE40C7ABC022DDA14AE55F35"/>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5">
    <w:name w:val="E3817C2A2BD348A2BD85AEE67061CBF135"/>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5">
    <w:name w:val="C2D0971435FE45E8B64212FC42F4DF1935"/>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5">
    <w:name w:val="528E6579ED4F467D944FBEF9C4352CF735"/>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5">
    <w:name w:val="EDC9A1C5606D421A9788D1CE1B21EB6D35"/>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29">
    <w:name w:val="C2FCA5592C5D49A3AD85D736B549A49629"/>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8">
    <w:name w:val="CE294CF6CF8B40349A1B6DDFF63E350428"/>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8">
    <w:name w:val="595378BD578945D8982155A85A064D4028"/>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5">
    <w:name w:val="20031E2AFC11448B85B5D23BC629732435"/>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5">
    <w:name w:val="3ACA485961114C9CA4A9127436758BC835"/>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7">
    <w:name w:val="12E253D8E552487C81E0DE1AE299511227"/>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5">
    <w:name w:val="E6AAF590BB604EAB832383D1D3C16E5E35"/>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5">
    <w:name w:val="A21E8D4E286C416E8977961F730BA5CA35"/>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8">
    <w:name w:val="C21814A01CD449C6B4021D0715B19C69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1">
    <w:name w:val="73BBB6CF84A74F4D9951DAE1F9AEBA03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8">
    <w:name w:val="562DFAA19F10458D91E1C15A70B10238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8">
    <w:name w:val="0857FCC0296249C896B60041C8C4A917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9">
    <w:name w:val="75B6B5C3E02D4389B6BF07DD0A3A3A29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0">
    <w:name w:val="488D916C7E6949EBA5D3911CA764C87F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5">
    <w:name w:val="F645F8C5E1154E1D99D721FE29AD361035"/>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7">
    <w:name w:val="D94BBBD6B2DB402886E7556C404C787927"/>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5">
    <w:name w:val="0995443339AB41C3B6793841736A077135"/>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7">
    <w:name w:val="622C3FC72907413A862EDFF2373EF9E227"/>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5">
    <w:name w:val="40FD3A5DE4D448B095BA96ED0924AFBC35"/>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7">
    <w:name w:val="6C9358F3F514443AB72CC6BFF319C44E27"/>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7">
    <w:name w:val="C4D93236CEAD4CF693D784ADA8942FC727"/>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5">
    <w:name w:val="E999FAA5D3B3436EBEB0914E86E48D6235"/>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7">
    <w:name w:val="D235777D64294F2F8155C0763D9D25E527"/>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7">
    <w:name w:val="004139EF79634349B7B492ED5BEDB20027"/>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7">
    <w:name w:val="7A36F2C7ADA64782850FDBA9B5881E4827"/>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5">
    <w:name w:val="B65BA25E9E8647D68CC19349973560AF35"/>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5">
    <w:name w:val="00FD5BF47AAE4A6693427721EE6EEB9035"/>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3">
    <w:name w:val="A607E19A88A247AC97F87DF1CB59CB6833"/>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2">
    <w:name w:val="862965E039164966AE5C1E035BCB302332"/>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6">
    <w:name w:val="A9EA6602896E45D89691D9C795619D3036"/>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6">
    <w:name w:val="80796FC501EE40C7ABC022DDA14AE55F36"/>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6">
    <w:name w:val="E3817C2A2BD348A2BD85AEE67061CBF136"/>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6">
    <w:name w:val="C2D0971435FE45E8B64212FC42F4DF1936"/>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6">
    <w:name w:val="528E6579ED4F467D944FBEF9C4352CF736"/>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6">
    <w:name w:val="EDC9A1C5606D421A9788D1CE1B21EB6D36"/>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0">
    <w:name w:val="C2FCA5592C5D49A3AD85D736B549A49630"/>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29">
    <w:name w:val="CE294CF6CF8B40349A1B6DDFF63E350429"/>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29">
    <w:name w:val="595378BD578945D8982155A85A064D4029"/>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6">
    <w:name w:val="20031E2AFC11448B85B5D23BC629732436"/>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6">
    <w:name w:val="3ACA485961114C9CA4A9127436758BC836"/>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8">
    <w:name w:val="12E253D8E552487C81E0DE1AE299511228"/>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6">
    <w:name w:val="E6AAF590BB604EAB832383D1D3C16E5E36"/>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6">
    <w:name w:val="A21E8D4E286C416E8977961F730BA5CA36"/>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19">
    <w:name w:val="C21814A01CD449C6B4021D0715B19C69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2">
    <w:name w:val="73BBB6CF84A74F4D9951DAE1F9AEBA03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19">
    <w:name w:val="562DFAA19F10458D91E1C15A70B10238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19">
    <w:name w:val="0857FCC0296249C896B60041C8C4A917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0">
    <w:name w:val="75B6B5C3E02D4389B6BF07DD0A3A3A291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1">
    <w:name w:val="488D916C7E6949EBA5D3911CA764C87F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6">
    <w:name w:val="F645F8C5E1154E1D99D721FE29AD361036"/>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8">
    <w:name w:val="D94BBBD6B2DB402886E7556C404C787928"/>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6">
    <w:name w:val="0995443339AB41C3B6793841736A077136"/>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8">
    <w:name w:val="622C3FC72907413A862EDFF2373EF9E228"/>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6">
    <w:name w:val="40FD3A5DE4D448B095BA96ED0924AFBC36"/>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8">
    <w:name w:val="6C9358F3F514443AB72CC6BFF319C44E28"/>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8">
    <w:name w:val="C4D93236CEAD4CF693D784ADA8942FC728"/>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6">
    <w:name w:val="E999FAA5D3B3436EBEB0914E86E48D6236"/>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8">
    <w:name w:val="D235777D64294F2F8155C0763D9D25E528"/>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8">
    <w:name w:val="004139EF79634349B7B492ED5BEDB20028"/>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8">
    <w:name w:val="7A36F2C7ADA64782850FDBA9B5881E4828"/>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6">
    <w:name w:val="B65BA25E9E8647D68CC19349973560AF36"/>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6">
    <w:name w:val="00FD5BF47AAE4A6693427721EE6EEB9036"/>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4">
    <w:name w:val="A607E19A88A247AC97F87DF1CB59CB6834"/>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3">
    <w:name w:val="862965E039164966AE5C1E035BCB302333"/>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7">
    <w:name w:val="A9EA6602896E45D89691D9C795619D3037"/>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7">
    <w:name w:val="80796FC501EE40C7ABC022DDA14AE55F37"/>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7">
    <w:name w:val="E3817C2A2BD348A2BD85AEE67061CBF137"/>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7">
    <w:name w:val="C2D0971435FE45E8B64212FC42F4DF1937"/>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7">
    <w:name w:val="528E6579ED4F467D944FBEF9C4352CF737"/>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7">
    <w:name w:val="EDC9A1C5606D421A9788D1CE1B21EB6D37"/>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1">
    <w:name w:val="C2FCA5592C5D49A3AD85D736B549A49631"/>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0">
    <w:name w:val="CE294CF6CF8B40349A1B6DDFF63E350430"/>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0">
    <w:name w:val="595378BD578945D8982155A85A064D4030"/>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7">
    <w:name w:val="20031E2AFC11448B85B5D23BC629732437"/>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7">
    <w:name w:val="3ACA485961114C9CA4A9127436758BC837"/>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29">
    <w:name w:val="12E253D8E552487C81E0DE1AE299511229"/>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7">
    <w:name w:val="E6AAF590BB604EAB832383D1D3C16E5E37"/>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7">
    <w:name w:val="A21E8D4E286C416E8977961F730BA5CA37"/>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0">
    <w:name w:val="C21814A01CD449C6B4021D0715B19C69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3">
    <w:name w:val="73BBB6CF84A74F4D9951DAE1F9AEBA03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0">
    <w:name w:val="562DFAA19F10458D91E1C15A70B10238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0">
    <w:name w:val="0857FCC0296249C896B60041C8C4A917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1">
    <w:name w:val="75B6B5C3E02D4389B6BF07DD0A3A3A291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2">
    <w:name w:val="488D916C7E6949EBA5D3911CA764C87F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7">
    <w:name w:val="F645F8C5E1154E1D99D721FE29AD361037"/>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29">
    <w:name w:val="D94BBBD6B2DB402886E7556C404C787929"/>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7">
    <w:name w:val="0995443339AB41C3B6793841736A077137"/>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29">
    <w:name w:val="622C3FC72907413A862EDFF2373EF9E229"/>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7">
    <w:name w:val="40FD3A5DE4D448B095BA96ED0924AFBC37"/>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29">
    <w:name w:val="6C9358F3F514443AB72CC6BFF319C44E29"/>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29">
    <w:name w:val="C4D93236CEAD4CF693D784ADA8942FC729"/>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7">
    <w:name w:val="E999FAA5D3B3436EBEB0914E86E48D6237"/>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29">
    <w:name w:val="D235777D64294F2F8155C0763D9D25E529"/>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29">
    <w:name w:val="004139EF79634349B7B492ED5BEDB20029"/>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29">
    <w:name w:val="7A36F2C7ADA64782850FDBA9B5881E4829"/>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7">
    <w:name w:val="B65BA25E9E8647D68CC19349973560AF37"/>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7">
    <w:name w:val="00FD5BF47AAE4A6693427721EE6EEB9037"/>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5">
    <w:name w:val="A607E19A88A247AC97F87DF1CB59CB6835"/>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4">
    <w:name w:val="862965E039164966AE5C1E035BCB302334"/>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8">
    <w:name w:val="A9EA6602896E45D89691D9C795619D3038"/>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8">
    <w:name w:val="80796FC501EE40C7ABC022DDA14AE55F38"/>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8">
    <w:name w:val="E3817C2A2BD348A2BD85AEE67061CBF138"/>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8">
    <w:name w:val="C2D0971435FE45E8B64212FC42F4DF1938"/>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8">
    <w:name w:val="528E6579ED4F467D944FBEF9C4352CF738"/>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8">
    <w:name w:val="EDC9A1C5606D421A9788D1CE1B21EB6D38"/>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2">
    <w:name w:val="C2FCA5592C5D49A3AD85D736B549A49632"/>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1">
    <w:name w:val="CE294CF6CF8B40349A1B6DDFF63E350431"/>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1">
    <w:name w:val="595378BD578945D8982155A85A064D4031"/>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8">
    <w:name w:val="20031E2AFC11448B85B5D23BC629732438"/>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8">
    <w:name w:val="3ACA485961114C9CA4A9127436758BC838"/>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0">
    <w:name w:val="12E253D8E552487C81E0DE1AE299511230"/>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8">
    <w:name w:val="E6AAF590BB604EAB832383D1D3C16E5E38"/>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8">
    <w:name w:val="A21E8D4E286C416E8977961F730BA5CA38"/>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1">
    <w:name w:val="C21814A01CD449C6B4021D0715B19C69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4">
    <w:name w:val="73BBB6CF84A74F4D9951DAE1F9AEBA03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1">
    <w:name w:val="562DFAA19F10458D91E1C15A70B10238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1">
    <w:name w:val="0857FCC0296249C896B60041C8C4A917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2">
    <w:name w:val="75B6B5C3E02D4389B6BF07DD0A3A3A291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3">
    <w:name w:val="488D916C7E6949EBA5D3911CA764C87F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8">
    <w:name w:val="F645F8C5E1154E1D99D721FE29AD361038"/>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0">
    <w:name w:val="D94BBBD6B2DB402886E7556C404C787930"/>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8">
    <w:name w:val="0995443339AB41C3B6793841736A077138"/>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0">
    <w:name w:val="622C3FC72907413A862EDFF2373EF9E230"/>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8">
    <w:name w:val="40FD3A5DE4D448B095BA96ED0924AFBC38"/>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0">
    <w:name w:val="6C9358F3F514443AB72CC6BFF319C44E30"/>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0">
    <w:name w:val="C4D93236CEAD4CF693D784ADA8942FC730"/>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8">
    <w:name w:val="E999FAA5D3B3436EBEB0914E86E48D6238"/>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0">
    <w:name w:val="D235777D64294F2F8155C0763D9D25E530"/>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0">
    <w:name w:val="004139EF79634349B7B492ED5BEDB20030"/>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0">
    <w:name w:val="7A36F2C7ADA64782850FDBA9B5881E4830"/>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8">
    <w:name w:val="B65BA25E9E8647D68CC19349973560AF38"/>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8">
    <w:name w:val="00FD5BF47AAE4A6693427721EE6EEB9038"/>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6">
    <w:name w:val="A607E19A88A247AC97F87DF1CB59CB6836"/>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5">
    <w:name w:val="862965E039164966AE5C1E035BCB302335"/>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39">
    <w:name w:val="A9EA6602896E45D89691D9C795619D3039"/>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39">
    <w:name w:val="80796FC501EE40C7ABC022DDA14AE55F39"/>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39">
    <w:name w:val="E3817C2A2BD348A2BD85AEE67061CBF139"/>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39">
    <w:name w:val="C2D0971435FE45E8B64212FC42F4DF1939"/>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39">
    <w:name w:val="528E6579ED4F467D944FBEF9C4352CF739"/>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39">
    <w:name w:val="EDC9A1C5606D421A9788D1CE1B21EB6D39"/>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3">
    <w:name w:val="C2FCA5592C5D49A3AD85D736B549A49633"/>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2">
    <w:name w:val="CE294CF6CF8B40349A1B6DDFF63E350432"/>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2">
    <w:name w:val="595378BD578945D8982155A85A064D4032"/>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39">
    <w:name w:val="20031E2AFC11448B85B5D23BC629732439"/>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39">
    <w:name w:val="3ACA485961114C9CA4A9127436758BC839"/>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1">
    <w:name w:val="12E253D8E552487C81E0DE1AE299511231"/>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39">
    <w:name w:val="E6AAF590BB604EAB832383D1D3C16E5E39"/>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39">
    <w:name w:val="A21E8D4E286C416E8977961F730BA5CA39"/>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2">
    <w:name w:val="C21814A01CD449C6B4021D0715B19C69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5">
    <w:name w:val="73BBB6CF84A74F4D9951DAE1F9AEBA03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2">
    <w:name w:val="562DFAA19F10458D91E1C15A70B10238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2">
    <w:name w:val="0857FCC0296249C896B60041C8C4A917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3">
    <w:name w:val="75B6B5C3E02D4389B6BF07DD0A3A3A291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4">
    <w:name w:val="488D916C7E6949EBA5D3911CA764C87F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39">
    <w:name w:val="F645F8C5E1154E1D99D721FE29AD361039"/>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1">
    <w:name w:val="D94BBBD6B2DB402886E7556C404C787931"/>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39">
    <w:name w:val="0995443339AB41C3B6793841736A077139"/>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1">
    <w:name w:val="622C3FC72907413A862EDFF2373EF9E231"/>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39">
    <w:name w:val="40FD3A5DE4D448B095BA96ED0924AFBC39"/>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1">
    <w:name w:val="6C9358F3F514443AB72CC6BFF319C44E31"/>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1">
    <w:name w:val="C4D93236CEAD4CF693D784ADA8942FC731"/>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39">
    <w:name w:val="E999FAA5D3B3436EBEB0914E86E48D6239"/>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1">
    <w:name w:val="D235777D64294F2F8155C0763D9D25E531"/>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1">
    <w:name w:val="004139EF79634349B7B492ED5BEDB20031"/>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1">
    <w:name w:val="7A36F2C7ADA64782850FDBA9B5881E4831"/>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39">
    <w:name w:val="B65BA25E9E8647D68CC19349973560AF39"/>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39">
    <w:name w:val="00FD5BF47AAE4A6693427721EE6EEB9039"/>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7">
    <w:name w:val="A607E19A88A247AC97F87DF1CB59CB6837"/>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6">
    <w:name w:val="862965E039164966AE5C1E035BCB302336"/>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0">
    <w:name w:val="A9EA6602896E45D89691D9C795619D3040"/>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0">
    <w:name w:val="80796FC501EE40C7ABC022DDA14AE55F40"/>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0">
    <w:name w:val="E3817C2A2BD348A2BD85AEE67061CBF140"/>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0">
    <w:name w:val="C2D0971435FE45E8B64212FC42F4DF1940"/>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0">
    <w:name w:val="528E6579ED4F467D944FBEF9C4352CF740"/>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0">
    <w:name w:val="EDC9A1C5606D421A9788D1CE1B21EB6D40"/>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4">
    <w:name w:val="C2FCA5592C5D49A3AD85D736B549A49634"/>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3">
    <w:name w:val="CE294CF6CF8B40349A1B6DDFF63E350433"/>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3">
    <w:name w:val="595378BD578945D8982155A85A064D4033"/>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0">
    <w:name w:val="20031E2AFC11448B85B5D23BC629732440"/>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0">
    <w:name w:val="3ACA485961114C9CA4A9127436758BC840"/>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2">
    <w:name w:val="12E253D8E552487C81E0DE1AE299511232"/>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0">
    <w:name w:val="E6AAF590BB604EAB832383D1D3C16E5E40"/>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0">
    <w:name w:val="A21E8D4E286C416E8977961F730BA5CA40"/>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3">
    <w:name w:val="C21814A01CD449C6B4021D0715B19C692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6">
    <w:name w:val="73BBB6CF84A74F4D9951DAE1F9AEBA03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3">
    <w:name w:val="562DFAA19F10458D91E1C15A70B102382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3">
    <w:name w:val="0857FCC0296249C896B60041C8C4A91723"/>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4">
    <w:name w:val="75B6B5C3E02D4389B6BF07DD0A3A3A291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5">
    <w:name w:val="488D916C7E6949EBA5D3911CA764C87F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0">
    <w:name w:val="F645F8C5E1154E1D99D721FE29AD361040"/>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2">
    <w:name w:val="D94BBBD6B2DB402886E7556C404C787932"/>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0">
    <w:name w:val="0995443339AB41C3B6793841736A077140"/>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2">
    <w:name w:val="622C3FC72907413A862EDFF2373EF9E232"/>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0">
    <w:name w:val="40FD3A5DE4D448B095BA96ED0924AFBC40"/>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2">
    <w:name w:val="6C9358F3F514443AB72CC6BFF319C44E32"/>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2">
    <w:name w:val="C4D93236CEAD4CF693D784ADA8942FC732"/>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0">
    <w:name w:val="E999FAA5D3B3436EBEB0914E86E48D6240"/>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2">
    <w:name w:val="D235777D64294F2F8155C0763D9D25E532"/>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2">
    <w:name w:val="004139EF79634349B7B492ED5BEDB20032"/>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2">
    <w:name w:val="7A36F2C7ADA64782850FDBA9B5881E4832"/>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0">
    <w:name w:val="B65BA25E9E8647D68CC19349973560AF40"/>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0">
    <w:name w:val="00FD5BF47AAE4A6693427721EE6EEB9040"/>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8">
    <w:name w:val="A607E19A88A247AC97F87DF1CB59CB6838"/>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7">
    <w:name w:val="862965E039164966AE5C1E035BCB302337"/>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1">
    <w:name w:val="A9EA6602896E45D89691D9C795619D3041"/>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1">
    <w:name w:val="80796FC501EE40C7ABC022DDA14AE55F41"/>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1">
    <w:name w:val="E3817C2A2BD348A2BD85AEE67061CBF141"/>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1">
    <w:name w:val="C2D0971435FE45E8B64212FC42F4DF1941"/>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1">
    <w:name w:val="528E6579ED4F467D944FBEF9C4352CF741"/>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1">
    <w:name w:val="EDC9A1C5606D421A9788D1CE1B21EB6D41"/>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5">
    <w:name w:val="C2FCA5592C5D49A3AD85D736B549A49635"/>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4">
    <w:name w:val="CE294CF6CF8B40349A1B6DDFF63E350434"/>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4">
    <w:name w:val="595378BD578945D8982155A85A064D4034"/>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1">
    <w:name w:val="20031E2AFC11448B85B5D23BC629732441"/>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1">
    <w:name w:val="3ACA485961114C9CA4A9127436758BC841"/>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3">
    <w:name w:val="12E253D8E552487C81E0DE1AE299511233"/>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1">
    <w:name w:val="E6AAF590BB604EAB832383D1D3C16E5E41"/>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1">
    <w:name w:val="A21E8D4E286C416E8977961F730BA5CA41"/>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4">
    <w:name w:val="C21814A01CD449C6B4021D0715B19C692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7">
    <w:name w:val="73BBB6CF84A74F4D9951DAE1F9AEBA03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4">
    <w:name w:val="562DFAA19F10458D91E1C15A70B102382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4">
    <w:name w:val="0857FCC0296249C896B60041C8C4A91724"/>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5">
    <w:name w:val="75B6B5C3E02D4389B6BF07DD0A3A3A291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6">
    <w:name w:val="488D916C7E6949EBA5D3911CA764C87F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1">
    <w:name w:val="F645F8C5E1154E1D99D721FE29AD361041"/>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3">
    <w:name w:val="D94BBBD6B2DB402886E7556C404C787933"/>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1">
    <w:name w:val="0995443339AB41C3B6793841736A077141"/>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3">
    <w:name w:val="622C3FC72907413A862EDFF2373EF9E233"/>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1">
    <w:name w:val="40FD3A5DE4D448B095BA96ED0924AFBC41"/>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3">
    <w:name w:val="6C9358F3F514443AB72CC6BFF319C44E33"/>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3">
    <w:name w:val="C4D93236CEAD4CF693D784ADA8942FC733"/>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1">
    <w:name w:val="E999FAA5D3B3436EBEB0914E86E48D6241"/>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3">
    <w:name w:val="D235777D64294F2F8155C0763D9D25E533"/>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3">
    <w:name w:val="004139EF79634349B7B492ED5BEDB20033"/>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3">
    <w:name w:val="7A36F2C7ADA64782850FDBA9B5881E4833"/>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1">
    <w:name w:val="B65BA25E9E8647D68CC19349973560AF41"/>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1">
    <w:name w:val="00FD5BF47AAE4A6693427721EE6EEB9041"/>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39">
    <w:name w:val="A607E19A88A247AC97F87DF1CB59CB6839"/>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8">
    <w:name w:val="862965E039164966AE5C1E035BCB302338"/>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2">
    <w:name w:val="A9EA6602896E45D89691D9C795619D3042"/>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2">
    <w:name w:val="80796FC501EE40C7ABC022DDA14AE55F42"/>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2">
    <w:name w:val="E3817C2A2BD348A2BD85AEE67061CBF142"/>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2">
    <w:name w:val="C2D0971435FE45E8B64212FC42F4DF1942"/>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2">
    <w:name w:val="528E6579ED4F467D944FBEF9C4352CF742"/>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2">
    <w:name w:val="EDC9A1C5606D421A9788D1CE1B21EB6D42"/>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6">
    <w:name w:val="C2FCA5592C5D49A3AD85D736B549A49636"/>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5">
    <w:name w:val="CE294CF6CF8B40349A1B6DDFF63E350435"/>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5">
    <w:name w:val="595378BD578945D8982155A85A064D4035"/>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2">
    <w:name w:val="20031E2AFC11448B85B5D23BC629732442"/>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2">
    <w:name w:val="3ACA485961114C9CA4A9127436758BC842"/>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4">
    <w:name w:val="12E253D8E552487C81E0DE1AE299511234"/>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2">
    <w:name w:val="E6AAF590BB604EAB832383D1D3C16E5E42"/>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2">
    <w:name w:val="A21E8D4E286C416E8977961F730BA5CA42"/>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5">
    <w:name w:val="C21814A01CD449C6B4021D0715B19C692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8">
    <w:name w:val="73BBB6CF84A74F4D9951DAE1F9AEBA03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5">
    <w:name w:val="562DFAA19F10458D91E1C15A70B102382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5">
    <w:name w:val="0857FCC0296249C896B60041C8C4A91725"/>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6">
    <w:name w:val="75B6B5C3E02D4389B6BF07DD0A3A3A291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7">
    <w:name w:val="488D916C7E6949EBA5D3911CA764C87F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2">
    <w:name w:val="F645F8C5E1154E1D99D721FE29AD361042"/>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4">
    <w:name w:val="D94BBBD6B2DB402886E7556C404C787934"/>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2">
    <w:name w:val="0995443339AB41C3B6793841736A077142"/>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4">
    <w:name w:val="622C3FC72907413A862EDFF2373EF9E234"/>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2">
    <w:name w:val="40FD3A5DE4D448B095BA96ED0924AFBC42"/>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4">
    <w:name w:val="6C9358F3F514443AB72CC6BFF319C44E34"/>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4">
    <w:name w:val="C4D93236CEAD4CF693D784ADA8942FC734"/>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2">
    <w:name w:val="E999FAA5D3B3436EBEB0914E86E48D6242"/>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4">
    <w:name w:val="D235777D64294F2F8155C0763D9D25E534"/>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4">
    <w:name w:val="004139EF79634349B7B492ED5BEDB20034"/>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4">
    <w:name w:val="7A36F2C7ADA64782850FDBA9B5881E4834"/>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2">
    <w:name w:val="B65BA25E9E8647D68CC19349973560AF42"/>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2">
    <w:name w:val="00FD5BF47AAE4A6693427721EE6EEB9042"/>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0">
    <w:name w:val="A607E19A88A247AC97F87DF1CB59CB6840"/>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39">
    <w:name w:val="862965E039164966AE5C1E035BCB302339"/>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3">
    <w:name w:val="A9EA6602896E45D89691D9C795619D3043"/>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3">
    <w:name w:val="80796FC501EE40C7ABC022DDA14AE55F43"/>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3">
    <w:name w:val="E3817C2A2BD348A2BD85AEE67061CBF143"/>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3">
    <w:name w:val="C2D0971435FE45E8B64212FC42F4DF1943"/>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3">
    <w:name w:val="528E6579ED4F467D944FBEF9C4352CF743"/>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3">
    <w:name w:val="EDC9A1C5606D421A9788D1CE1B21EB6D43"/>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7">
    <w:name w:val="C2FCA5592C5D49A3AD85D736B549A49637"/>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6">
    <w:name w:val="CE294CF6CF8B40349A1B6DDFF63E350436"/>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6">
    <w:name w:val="595378BD578945D8982155A85A064D4036"/>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3">
    <w:name w:val="20031E2AFC11448B85B5D23BC629732443"/>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3">
    <w:name w:val="3ACA485961114C9CA4A9127436758BC843"/>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5">
    <w:name w:val="12E253D8E552487C81E0DE1AE299511235"/>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3">
    <w:name w:val="E6AAF590BB604EAB832383D1D3C16E5E43"/>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3">
    <w:name w:val="A21E8D4E286C416E8977961F730BA5CA43"/>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6">
    <w:name w:val="C21814A01CD449C6B4021D0715B19C692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19">
    <w:name w:val="73BBB6CF84A74F4D9951DAE1F9AEBA03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6">
    <w:name w:val="562DFAA19F10458D91E1C15A70B102382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6">
    <w:name w:val="0857FCC0296249C896B60041C8C4A91726"/>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7">
    <w:name w:val="75B6B5C3E02D4389B6BF07DD0A3A3A291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8">
    <w:name w:val="488D916C7E6949EBA5D3911CA764C87F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3">
    <w:name w:val="F645F8C5E1154E1D99D721FE29AD361043"/>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5">
    <w:name w:val="D94BBBD6B2DB402886E7556C404C787935"/>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3">
    <w:name w:val="0995443339AB41C3B6793841736A077143"/>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5">
    <w:name w:val="622C3FC72907413A862EDFF2373EF9E235"/>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3">
    <w:name w:val="40FD3A5DE4D448B095BA96ED0924AFBC43"/>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5">
    <w:name w:val="6C9358F3F514443AB72CC6BFF319C44E35"/>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5">
    <w:name w:val="C4D93236CEAD4CF693D784ADA8942FC735"/>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3">
    <w:name w:val="E999FAA5D3B3436EBEB0914E86E48D6243"/>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5">
    <w:name w:val="D235777D64294F2F8155C0763D9D25E535"/>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5">
    <w:name w:val="004139EF79634349B7B492ED5BEDB20035"/>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5">
    <w:name w:val="7A36F2C7ADA64782850FDBA9B5881E4835"/>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3">
    <w:name w:val="B65BA25E9E8647D68CC19349973560AF43"/>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3">
    <w:name w:val="00FD5BF47AAE4A6693427721EE6EEB9043"/>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1">
    <w:name w:val="A607E19A88A247AC97F87DF1CB59CB6841"/>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40">
    <w:name w:val="862965E039164966AE5C1E035BCB302340"/>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4">
    <w:name w:val="A9EA6602896E45D89691D9C795619D3044"/>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4">
    <w:name w:val="80796FC501EE40C7ABC022DDA14AE55F44"/>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4">
    <w:name w:val="E3817C2A2BD348A2BD85AEE67061CBF144"/>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4">
    <w:name w:val="C2D0971435FE45E8B64212FC42F4DF1944"/>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4">
    <w:name w:val="528E6579ED4F467D944FBEF9C4352CF744"/>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4">
    <w:name w:val="EDC9A1C5606D421A9788D1CE1B21EB6D44"/>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8">
    <w:name w:val="C2FCA5592C5D49A3AD85D736B549A49638"/>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7">
    <w:name w:val="CE294CF6CF8B40349A1B6DDFF63E350437"/>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7">
    <w:name w:val="595378BD578945D8982155A85A064D4037"/>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4">
    <w:name w:val="20031E2AFC11448B85B5D23BC629732444"/>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4">
    <w:name w:val="3ACA485961114C9CA4A9127436758BC844"/>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6">
    <w:name w:val="12E253D8E552487C81E0DE1AE299511236"/>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4">
    <w:name w:val="E6AAF590BB604EAB832383D1D3C16E5E44"/>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4">
    <w:name w:val="A21E8D4E286C416E8977961F730BA5CA44"/>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7">
    <w:name w:val="C21814A01CD449C6B4021D0715B19C692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0">
    <w:name w:val="73BBB6CF84A74F4D9951DAE1F9AEBA03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7">
    <w:name w:val="562DFAA19F10458D91E1C15A70B102382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7">
    <w:name w:val="0857FCC0296249C896B60041C8C4A91727"/>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8">
    <w:name w:val="75B6B5C3E02D4389B6BF07DD0A3A3A291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19">
    <w:name w:val="488D916C7E6949EBA5D3911CA764C87F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4">
    <w:name w:val="F645F8C5E1154E1D99D721FE29AD361044"/>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6">
    <w:name w:val="D94BBBD6B2DB402886E7556C404C787936"/>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4">
    <w:name w:val="0995443339AB41C3B6793841736A077144"/>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6">
    <w:name w:val="622C3FC72907413A862EDFF2373EF9E236"/>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4">
    <w:name w:val="40FD3A5DE4D448B095BA96ED0924AFBC44"/>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6">
    <w:name w:val="6C9358F3F514443AB72CC6BFF319C44E36"/>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6">
    <w:name w:val="C4D93236CEAD4CF693D784ADA8942FC736"/>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4">
    <w:name w:val="E999FAA5D3B3436EBEB0914E86E48D6244"/>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6">
    <w:name w:val="D235777D64294F2F8155C0763D9D25E536"/>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6">
    <w:name w:val="004139EF79634349B7B492ED5BEDB20036"/>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6">
    <w:name w:val="7A36F2C7ADA64782850FDBA9B5881E4836"/>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4">
    <w:name w:val="B65BA25E9E8647D68CC19349973560AF44"/>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4">
    <w:name w:val="00FD5BF47AAE4A6693427721EE6EEB9044"/>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2">
    <w:name w:val="A607E19A88A247AC97F87DF1CB59CB6842"/>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41">
    <w:name w:val="862965E039164966AE5C1E035BCB302341"/>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5">
    <w:name w:val="A9EA6602896E45D89691D9C795619D3045"/>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5">
    <w:name w:val="80796FC501EE40C7ABC022DDA14AE55F45"/>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5">
    <w:name w:val="E3817C2A2BD348A2BD85AEE67061CBF145"/>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5">
    <w:name w:val="C2D0971435FE45E8B64212FC42F4DF1945"/>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5">
    <w:name w:val="528E6579ED4F467D944FBEF9C4352CF745"/>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5">
    <w:name w:val="EDC9A1C5606D421A9788D1CE1B21EB6D45"/>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39">
    <w:name w:val="C2FCA5592C5D49A3AD85D736B549A49639"/>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8">
    <w:name w:val="CE294CF6CF8B40349A1B6DDFF63E350438"/>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8">
    <w:name w:val="595378BD578945D8982155A85A064D4038"/>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5">
    <w:name w:val="20031E2AFC11448B85B5D23BC629732445"/>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5">
    <w:name w:val="3ACA485961114C9CA4A9127436758BC845"/>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7">
    <w:name w:val="12E253D8E552487C81E0DE1AE299511237"/>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5">
    <w:name w:val="E6AAF590BB604EAB832383D1D3C16E5E45"/>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5">
    <w:name w:val="A21E8D4E286C416E8977961F730BA5CA45"/>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8">
    <w:name w:val="C21814A01CD449C6B4021D0715B19C692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1">
    <w:name w:val="73BBB6CF84A74F4D9951DAE1F9AEBA03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8">
    <w:name w:val="562DFAA19F10458D91E1C15A70B102382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8">
    <w:name w:val="0857FCC0296249C896B60041C8C4A91728"/>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19">
    <w:name w:val="75B6B5C3E02D4389B6BF07DD0A3A3A291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0">
    <w:name w:val="488D916C7E6949EBA5D3911CA764C87F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5">
    <w:name w:val="F645F8C5E1154E1D99D721FE29AD361045"/>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7">
    <w:name w:val="D94BBBD6B2DB402886E7556C404C787937"/>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5">
    <w:name w:val="0995443339AB41C3B6793841736A077145"/>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7">
    <w:name w:val="622C3FC72907413A862EDFF2373EF9E237"/>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5">
    <w:name w:val="40FD3A5DE4D448B095BA96ED0924AFBC45"/>
    <w:rsid w:val="003B12FE"/>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6C9358F3F514443AB72CC6BFF319C44E37">
    <w:name w:val="6C9358F3F514443AB72CC6BFF319C44E37"/>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7">
    <w:name w:val="C4D93236CEAD4CF693D784ADA8942FC737"/>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5">
    <w:name w:val="E999FAA5D3B3436EBEB0914E86E48D6245"/>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7">
    <w:name w:val="D235777D64294F2F8155C0763D9D25E537"/>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7">
    <w:name w:val="004139EF79634349B7B492ED5BEDB20037"/>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7">
    <w:name w:val="7A36F2C7ADA64782850FDBA9B5881E4837"/>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5">
    <w:name w:val="B65BA25E9E8647D68CC19349973560AF45"/>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5">
    <w:name w:val="00FD5BF47AAE4A6693427721EE6EEB9045"/>
    <w:rsid w:val="003B12FE"/>
    <w:pPr>
      <w:spacing w:after="120" w:line="240" w:lineRule="auto"/>
    </w:pPr>
    <w:rPr>
      <w:rFonts w:ascii="Source Sans Pro" w:eastAsia="Arial" w:hAnsi="Source Sans Pro" w:cs="Arial"/>
      <w:sz w:val="24"/>
      <w:szCs w:val="24"/>
      <w:lang w:eastAsia="de-DE"/>
    </w:rPr>
  </w:style>
  <w:style w:type="paragraph" w:customStyle="1" w:styleId="A607E19A88A247AC97F87DF1CB59CB6843">
    <w:name w:val="A607E19A88A247AC97F87DF1CB59CB6843"/>
    <w:rsid w:val="003B12FE"/>
    <w:pPr>
      <w:spacing w:after="120" w:line="240" w:lineRule="auto"/>
    </w:pPr>
    <w:rPr>
      <w:rFonts w:ascii="Source Sans Pro" w:eastAsia="Arial" w:hAnsi="Source Sans Pro" w:cs="Arial"/>
      <w:sz w:val="24"/>
      <w:szCs w:val="24"/>
      <w:lang w:eastAsia="de-DE"/>
    </w:rPr>
  </w:style>
  <w:style w:type="paragraph" w:customStyle="1" w:styleId="862965E039164966AE5C1E035BCB302342">
    <w:name w:val="862965E039164966AE5C1E035BCB302342"/>
    <w:rsid w:val="003B12FE"/>
    <w:pPr>
      <w:spacing w:after="120" w:line="240" w:lineRule="auto"/>
    </w:pPr>
    <w:rPr>
      <w:rFonts w:ascii="Source Sans Pro" w:eastAsia="Arial" w:hAnsi="Source Sans Pro" w:cs="Arial"/>
      <w:sz w:val="24"/>
      <w:szCs w:val="24"/>
      <w:lang w:eastAsia="de-DE"/>
    </w:rPr>
  </w:style>
  <w:style w:type="paragraph" w:customStyle="1" w:styleId="A9EA6602896E45D89691D9C795619D3046">
    <w:name w:val="A9EA6602896E45D89691D9C795619D3046"/>
    <w:rsid w:val="003B12FE"/>
    <w:pPr>
      <w:spacing w:after="120" w:line="240" w:lineRule="auto"/>
    </w:pPr>
    <w:rPr>
      <w:rFonts w:ascii="Source Sans Pro" w:eastAsia="Arial" w:hAnsi="Source Sans Pro" w:cs="Arial"/>
      <w:sz w:val="24"/>
      <w:szCs w:val="24"/>
      <w:lang w:eastAsia="de-DE"/>
    </w:rPr>
  </w:style>
  <w:style w:type="paragraph" w:customStyle="1" w:styleId="80796FC501EE40C7ABC022DDA14AE55F46">
    <w:name w:val="80796FC501EE40C7ABC022DDA14AE55F46"/>
    <w:rsid w:val="003B12FE"/>
    <w:pPr>
      <w:spacing w:after="120" w:line="240" w:lineRule="auto"/>
    </w:pPr>
    <w:rPr>
      <w:rFonts w:ascii="Source Sans Pro" w:eastAsia="Arial" w:hAnsi="Source Sans Pro" w:cs="Arial"/>
      <w:sz w:val="24"/>
      <w:szCs w:val="24"/>
      <w:lang w:eastAsia="de-DE"/>
    </w:rPr>
  </w:style>
  <w:style w:type="paragraph" w:customStyle="1" w:styleId="E3817C2A2BD348A2BD85AEE67061CBF146">
    <w:name w:val="E3817C2A2BD348A2BD85AEE67061CBF146"/>
    <w:rsid w:val="003B12FE"/>
    <w:pPr>
      <w:spacing w:after="120" w:line="240" w:lineRule="auto"/>
    </w:pPr>
    <w:rPr>
      <w:rFonts w:ascii="Source Sans Pro" w:eastAsia="Arial" w:hAnsi="Source Sans Pro" w:cs="Arial"/>
      <w:sz w:val="24"/>
      <w:szCs w:val="24"/>
      <w:lang w:eastAsia="de-DE"/>
    </w:rPr>
  </w:style>
  <w:style w:type="paragraph" w:customStyle="1" w:styleId="C2D0971435FE45E8B64212FC42F4DF1946">
    <w:name w:val="C2D0971435FE45E8B64212FC42F4DF1946"/>
    <w:rsid w:val="003B12FE"/>
    <w:pPr>
      <w:spacing w:after="120" w:line="240" w:lineRule="auto"/>
    </w:pPr>
    <w:rPr>
      <w:rFonts w:ascii="Source Sans Pro" w:eastAsia="Arial" w:hAnsi="Source Sans Pro" w:cs="Arial"/>
      <w:sz w:val="24"/>
      <w:szCs w:val="24"/>
      <w:lang w:eastAsia="de-DE"/>
    </w:rPr>
  </w:style>
  <w:style w:type="paragraph" w:customStyle="1" w:styleId="528E6579ED4F467D944FBEF9C4352CF746">
    <w:name w:val="528E6579ED4F467D944FBEF9C4352CF746"/>
    <w:rsid w:val="003B12FE"/>
    <w:pPr>
      <w:spacing w:after="120" w:line="240" w:lineRule="auto"/>
    </w:pPr>
    <w:rPr>
      <w:rFonts w:ascii="Source Sans Pro" w:eastAsia="Arial" w:hAnsi="Source Sans Pro" w:cs="Arial"/>
      <w:sz w:val="24"/>
      <w:szCs w:val="24"/>
      <w:lang w:eastAsia="de-DE"/>
    </w:rPr>
  </w:style>
  <w:style w:type="paragraph" w:customStyle="1" w:styleId="EDC9A1C5606D421A9788D1CE1B21EB6D46">
    <w:name w:val="EDC9A1C5606D421A9788D1CE1B21EB6D46"/>
    <w:rsid w:val="003B12FE"/>
    <w:pPr>
      <w:spacing w:after="120" w:line="240" w:lineRule="auto"/>
    </w:pPr>
    <w:rPr>
      <w:rFonts w:ascii="Source Sans Pro" w:eastAsia="Arial" w:hAnsi="Source Sans Pro" w:cs="Arial"/>
      <w:sz w:val="24"/>
      <w:szCs w:val="24"/>
      <w:lang w:eastAsia="de-DE"/>
    </w:rPr>
  </w:style>
  <w:style w:type="paragraph" w:customStyle="1" w:styleId="C2FCA5592C5D49A3AD85D736B549A49640">
    <w:name w:val="C2FCA5592C5D49A3AD85D736B549A49640"/>
    <w:rsid w:val="003B12FE"/>
    <w:pPr>
      <w:spacing w:after="120" w:line="240" w:lineRule="auto"/>
    </w:pPr>
    <w:rPr>
      <w:rFonts w:ascii="Source Sans Pro" w:eastAsia="Arial" w:hAnsi="Source Sans Pro" w:cs="Arial"/>
      <w:sz w:val="24"/>
      <w:szCs w:val="24"/>
      <w:lang w:eastAsia="de-DE"/>
    </w:rPr>
  </w:style>
  <w:style w:type="paragraph" w:customStyle="1" w:styleId="CE294CF6CF8B40349A1B6DDFF63E350439">
    <w:name w:val="CE294CF6CF8B40349A1B6DDFF63E350439"/>
    <w:rsid w:val="003B12FE"/>
    <w:pPr>
      <w:spacing w:after="120" w:line="240" w:lineRule="auto"/>
    </w:pPr>
    <w:rPr>
      <w:rFonts w:ascii="Source Sans Pro" w:eastAsia="Arial" w:hAnsi="Source Sans Pro" w:cs="Arial"/>
      <w:sz w:val="24"/>
      <w:szCs w:val="24"/>
      <w:lang w:eastAsia="de-DE"/>
    </w:rPr>
  </w:style>
  <w:style w:type="paragraph" w:customStyle="1" w:styleId="595378BD578945D8982155A85A064D4039">
    <w:name w:val="595378BD578945D8982155A85A064D4039"/>
    <w:rsid w:val="003B12FE"/>
    <w:pPr>
      <w:spacing w:after="120" w:line="240" w:lineRule="auto"/>
    </w:pPr>
    <w:rPr>
      <w:rFonts w:ascii="Source Sans Pro" w:eastAsia="Arial" w:hAnsi="Source Sans Pro" w:cs="Arial"/>
      <w:sz w:val="24"/>
      <w:szCs w:val="24"/>
      <w:lang w:eastAsia="de-DE"/>
    </w:rPr>
  </w:style>
  <w:style w:type="paragraph" w:customStyle="1" w:styleId="20031E2AFC11448B85B5D23BC629732446">
    <w:name w:val="20031E2AFC11448B85B5D23BC629732446"/>
    <w:rsid w:val="003B12FE"/>
    <w:pPr>
      <w:spacing w:after="120" w:line="240" w:lineRule="auto"/>
    </w:pPr>
    <w:rPr>
      <w:rFonts w:ascii="Source Sans Pro" w:eastAsia="Arial" w:hAnsi="Source Sans Pro" w:cs="Arial"/>
      <w:sz w:val="24"/>
      <w:szCs w:val="24"/>
      <w:lang w:eastAsia="de-DE"/>
    </w:rPr>
  </w:style>
  <w:style w:type="paragraph" w:customStyle="1" w:styleId="3ACA485961114C9CA4A9127436758BC846">
    <w:name w:val="3ACA485961114C9CA4A9127436758BC846"/>
    <w:rsid w:val="003B12FE"/>
    <w:pPr>
      <w:spacing w:after="120" w:line="240" w:lineRule="auto"/>
    </w:pPr>
    <w:rPr>
      <w:rFonts w:ascii="Source Sans Pro" w:eastAsia="Arial" w:hAnsi="Source Sans Pro" w:cs="Arial"/>
      <w:sz w:val="24"/>
      <w:szCs w:val="24"/>
      <w:lang w:eastAsia="de-DE"/>
    </w:rPr>
  </w:style>
  <w:style w:type="paragraph" w:customStyle="1" w:styleId="12E253D8E552487C81E0DE1AE299511238">
    <w:name w:val="12E253D8E552487C81E0DE1AE299511238"/>
    <w:rsid w:val="003B12FE"/>
    <w:pPr>
      <w:spacing w:after="120" w:line="240" w:lineRule="auto"/>
    </w:pPr>
    <w:rPr>
      <w:rFonts w:ascii="Source Sans Pro" w:eastAsia="Arial" w:hAnsi="Source Sans Pro" w:cs="Arial"/>
      <w:sz w:val="24"/>
      <w:szCs w:val="24"/>
      <w:lang w:eastAsia="de-DE"/>
    </w:rPr>
  </w:style>
  <w:style w:type="paragraph" w:customStyle="1" w:styleId="E6AAF590BB604EAB832383D1D3C16E5E46">
    <w:name w:val="E6AAF590BB604EAB832383D1D3C16E5E46"/>
    <w:rsid w:val="003B12FE"/>
    <w:pPr>
      <w:spacing w:after="120" w:line="240" w:lineRule="auto"/>
    </w:pPr>
    <w:rPr>
      <w:rFonts w:ascii="Source Sans Pro" w:eastAsia="Arial" w:hAnsi="Source Sans Pro" w:cs="Arial"/>
      <w:sz w:val="24"/>
      <w:szCs w:val="24"/>
      <w:lang w:eastAsia="de-DE"/>
    </w:rPr>
  </w:style>
  <w:style w:type="paragraph" w:customStyle="1" w:styleId="A21E8D4E286C416E8977961F730BA5CA46">
    <w:name w:val="A21E8D4E286C416E8977961F730BA5CA46"/>
    <w:rsid w:val="003B12FE"/>
    <w:pPr>
      <w:spacing w:after="120" w:line="240" w:lineRule="auto"/>
    </w:pPr>
    <w:rPr>
      <w:rFonts w:ascii="Source Sans Pro" w:eastAsia="Arial" w:hAnsi="Source Sans Pro" w:cs="Arial"/>
      <w:sz w:val="24"/>
      <w:szCs w:val="24"/>
      <w:lang w:eastAsia="de-DE"/>
    </w:rPr>
  </w:style>
  <w:style w:type="paragraph" w:customStyle="1" w:styleId="C21814A01CD449C6B4021D0715B19C6929">
    <w:name w:val="C21814A01CD449C6B4021D0715B19C69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2">
    <w:name w:val="73BBB6CF84A74F4D9951DAE1F9AEBA0322"/>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29">
    <w:name w:val="562DFAA19F10458D91E1C15A70B10238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29">
    <w:name w:val="0857FCC0296249C896B60041C8C4A91729"/>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0">
    <w:name w:val="75B6B5C3E02D4389B6BF07DD0A3A3A2920"/>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1">
    <w:name w:val="488D916C7E6949EBA5D3911CA764C87F21"/>
    <w:rsid w:val="003B12FE"/>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6">
    <w:name w:val="F645F8C5E1154E1D99D721FE29AD361046"/>
    <w:rsid w:val="003B12FE"/>
    <w:pPr>
      <w:spacing w:after="120" w:line="240" w:lineRule="auto"/>
    </w:pPr>
    <w:rPr>
      <w:rFonts w:ascii="Source Sans Pro" w:eastAsia="Arial" w:hAnsi="Source Sans Pro" w:cs="Arial"/>
      <w:sz w:val="24"/>
      <w:szCs w:val="24"/>
      <w:lang w:eastAsia="de-DE"/>
    </w:rPr>
  </w:style>
  <w:style w:type="paragraph" w:customStyle="1" w:styleId="D94BBBD6B2DB402886E7556C404C787938">
    <w:name w:val="D94BBBD6B2DB402886E7556C404C787938"/>
    <w:rsid w:val="003B12FE"/>
    <w:pPr>
      <w:spacing w:after="120" w:line="240" w:lineRule="auto"/>
    </w:pPr>
    <w:rPr>
      <w:rFonts w:ascii="Source Sans Pro" w:eastAsia="Arial" w:hAnsi="Source Sans Pro" w:cs="Arial"/>
      <w:sz w:val="24"/>
      <w:szCs w:val="24"/>
      <w:lang w:eastAsia="de-DE"/>
    </w:rPr>
  </w:style>
  <w:style w:type="paragraph" w:customStyle="1" w:styleId="0995443339AB41C3B6793841736A077146">
    <w:name w:val="0995443339AB41C3B6793841736A077146"/>
    <w:rsid w:val="003B12FE"/>
    <w:pPr>
      <w:spacing w:after="120" w:line="240" w:lineRule="auto"/>
    </w:pPr>
    <w:rPr>
      <w:rFonts w:ascii="Source Sans Pro" w:eastAsia="Arial" w:hAnsi="Source Sans Pro" w:cs="Arial"/>
      <w:sz w:val="24"/>
      <w:szCs w:val="24"/>
      <w:lang w:eastAsia="de-DE"/>
    </w:rPr>
  </w:style>
  <w:style w:type="paragraph" w:customStyle="1" w:styleId="622C3FC72907413A862EDFF2373EF9E238">
    <w:name w:val="622C3FC72907413A862EDFF2373EF9E238"/>
    <w:rsid w:val="003B12FE"/>
    <w:pPr>
      <w:spacing w:after="120" w:line="240" w:lineRule="auto"/>
    </w:pPr>
    <w:rPr>
      <w:rFonts w:ascii="Source Sans Pro" w:eastAsia="Arial" w:hAnsi="Source Sans Pro" w:cs="Arial"/>
      <w:sz w:val="24"/>
      <w:szCs w:val="24"/>
      <w:lang w:eastAsia="de-DE"/>
    </w:rPr>
  </w:style>
  <w:style w:type="paragraph" w:customStyle="1" w:styleId="40FD3A5DE4D448B095BA96ED0924AFBC46">
    <w:name w:val="40FD3A5DE4D448B095BA96ED0924AFBC46"/>
    <w:rsid w:val="003B12FE"/>
    <w:pPr>
      <w:spacing w:after="120" w:line="240" w:lineRule="auto"/>
    </w:pPr>
    <w:rPr>
      <w:rFonts w:ascii="Source Sans Pro" w:eastAsia="Arial" w:hAnsi="Source Sans Pro" w:cs="Arial"/>
      <w:sz w:val="24"/>
      <w:szCs w:val="24"/>
      <w:lang w:eastAsia="de-DE"/>
    </w:rPr>
  </w:style>
  <w:style w:type="paragraph" w:customStyle="1" w:styleId="6C9358F3F514443AB72CC6BFF319C44E38">
    <w:name w:val="6C9358F3F514443AB72CC6BFF319C44E38"/>
    <w:rsid w:val="003B12FE"/>
    <w:pPr>
      <w:spacing w:after="120" w:line="240" w:lineRule="auto"/>
    </w:pPr>
    <w:rPr>
      <w:rFonts w:ascii="Source Sans Pro" w:eastAsia="Arial" w:hAnsi="Source Sans Pro" w:cs="Arial"/>
      <w:sz w:val="24"/>
      <w:szCs w:val="24"/>
      <w:lang w:eastAsia="de-DE"/>
    </w:rPr>
  </w:style>
  <w:style w:type="paragraph" w:customStyle="1" w:styleId="C4D93236CEAD4CF693D784ADA8942FC738">
    <w:name w:val="C4D93236CEAD4CF693D784ADA8942FC738"/>
    <w:rsid w:val="003B12FE"/>
    <w:pPr>
      <w:spacing w:after="120" w:line="240" w:lineRule="auto"/>
    </w:pPr>
    <w:rPr>
      <w:rFonts w:ascii="Source Sans Pro" w:eastAsia="Arial" w:hAnsi="Source Sans Pro" w:cs="Arial"/>
      <w:sz w:val="24"/>
      <w:szCs w:val="24"/>
      <w:lang w:eastAsia="de-DE"/>
    </w:rPr>
  </w:style>
  <w:style w:type="paragraph" w:customStyle="1" w:styleId="E999FAA5D3B3436EBEB0914E86E48D6246">
    <w:name w:val="E999FAA5D3B3436EBEB0914E86E48D6246"/>
    <w:rsid w:val="003B12FE"/>
    <w:pPr>
      <w:spacing w:after="120" w:line="240" w:lineRule="auto"/>
    </w:pPr>
    <w:rPr>
      <w:rFonts w:ascii="Source Sans Pro" w:eastAsia="Arial" w:hAnsi="Source Sans Pro" w:cs="Arial"/>
      <w:sz w:val="24"/>
      <w:szCs w:val="24"/>
      <w:lang w:eastAsia="de-DE"/>
    </w:rPr>
  </w:style>
  <w:style w:type="paragraph" w:customStyle="1" w:styleId="D235777D64294F2F8155C0763D9D25E538">
    <w:name w:val="D235777D64294F2F8155C0763D9D25E538"/>
    <w:rsid w:val="003B12FE"/>
    <w:pPr>
      <w:spacing w:after="120" w:line="240" w:lineRule="auto"/>
    </w:pPr>
    <w:rPr>
      <w:rFonts w:ascii="Source Sans Pro" w:eastAsia="Arial" w:hAnsi="Source Sans Pro" w:cs="Arial"/>
      <w:sz w:val="24"/>
      <w:szCs w:val="24"/>
      <w:lang w:eastAsia="de-DE"/>
    </w:rPr>
  </w:style>
  <w:style w:type="paragraph" w:customStyle="1" w:styleId="004139EF79634349B7B492ED5BEDB20038">
    <w:name w:val="004139EF79634349B7B492ED5BEDB20038"/>
    <w:rsid w:val="003B12FE"/>
    <w:pPr>
      <w:spacing w:after="120" w:line="240" w:lineRule="auto"/>
    </w:pPr>
    <w:rPr>
      <w:rFonts w:ascii="Source Sans Pro" w:eastAsia="Arial" w:hAnsi="Source Sans Pro" w:cs="Arial"/>
      <w:sz w:val="24"/>
      <w:szCs w:val="24"/>
      <w:lang w:eastAsia="de-DE"/>
    </w:rPr>
  </w:style>
  <w:style w:type="paragraph" w:customStyle="1" w:styleId="7A36F2C7ADA64782850FDBA9B5881E4838">
    <w:name w:val="7A36F2C7ADA64782850FDBA9B5881E4838"/>
    <w:rsid w:val="003B12FE"/>
    <w:pPr>
      <w:spacing w:after="120" w:line="240" w:lineRule="auto"/>
    </w:pPr>
    <w:rPr>
      <w:rFonts w:ascii="Source Sans Pro" w:eastAsia="Arial" w:hAnsi="Source Sans Pro" w:cs="Arial"/>
      <w:sz w:val="24"/>
      <w:szCs w:val="24"/>
      <w:lang w:eastAsia="de-DE"/>
    </w:rPr>
  </w:style>
  <w:style w:type="paragraph" w:customStyle="1" w:styleId="B65BA25E9E8647D68CC19349973560AF46">
    <w:name w:val="B65BA25E9E8647D68CC19349973560AF46"/>
    <w:rsid w:val="003B12FE"/>
    <w:pPr>
      <w:spacing w:after="120" w:line="240" w:lineRule="auto"/>
    </w:pPr>
    <w:rPr>
      <w:rFonts w:ascii="Source Sans Pro" w:eastAsia="Arial" w:hAnsi="Source Sans Pro" w:cs="Arial"/>
      <w:sz w:val="24"/>
      <w:szCs w:val="24"/>
      <w:lang w:eastAsia="de-DE"/>
    </w:rPr>
  </w:style>
  <w:style w:type="paragraph" w:customStyle="1" w:styleId="00FD5BF47AAE4A6693427721EE6EEB9046">
    <w:name w:val="00FD5BF47AAE4A6693427721EE6EEB9046"/>
    <w:rsid w:val="004F7A48"/>
    <w:pPr>
      <w:spacing w:after="120" w:line="240" w:lineRule="auto"/>
    </w:pPr>
    <w:rPr>
      <w:rFonts w:ascii="Source Sans Pro" w:eastAsia="Arial" w:hAnsi="Source Sans Pro" w:cs="Arial"/>
      <w:sz w:val="24"/>
      <w:szCs w:val="24"/>
      <w:lang w:eastAsia="de-DE"/>
    </w:rPr>
  </w:style>
  <w:style w:type="paragraph" w:customStyle="1" w:styleId="A607E19A88A247AC97F87DF1CB59CB6844">
    <w:name w:val="A607E19A88A247AC97F87DF1CB59CB6844"/>
    <w:rsid w:val="004F7A48"/>
    <w:pPr>
      <w:spacing w:after="120" w:line="240" w:lineRule="auto"/>
    </w:pPr>
    <w:rPr>
      <w:rFonts w:ascii="Source Sans Pro" w:eastAsia="Arial" w:hAnsi="Source Sans Pro" w:cs="Arial"/>
      <w:sz w:val="24"/>
      <w:szCs w:val="24"/>
      <w:lang w:eastAsia="de-DE"/>
    </w:rPr>
  </w:style>
  <w:style w:type="paragraph" w:customStyle="1" w:styleId="862965E039164966AE5C1E035BCB302343">
    <w:name w:val="862965E039164966AE5C1E035BCB302343"/>
    <w:rsid w:val="004F7A48"/>
    <w:pPr>
      <w:spacing w:after="120" w:line="240" w:lineRule="auto"/>
    </w:pPr>
    <w:rPr>
      <w:rFonts w:ascii="Source Sans Pro" w:eastAsia="Arial" w:hAnsi="Source Sans Pro" w:cs="Arial"/>
      <w:sz w:val="24"/>
      <w:szCs w:val="24"/>
      <w:lang w:eastAsia="de-DE"/>
    </w:rPr>
  </w:style>
  <w:style w:type="paragraph" w:customStyle="1" w:styleId="A9EA6602896E45D89691D9C795619D3047">
    <w:name w:val="A9EA6602896E45D89691D9C795619D3047"/>
    <w:rsid w:val="004F7A48"/>
    <w:pPr>
      <w:spacing w:after="120" w:line="240" w:lineRule="auto"/>
    </w:pPr>
    <w:rPr>
      <w:rFonts w:ascii="Source Sans Pro" w:eastAsia="Arial" w:hAnsi="Source Sans Pro" w:cs="Arial"/>
      <w:sz w:val="24"/>
      <w:szCs w:val="24"/>
      <w:lang w:eastAsia="de-DE"/>
    </w:rPr>
  </w:style>
  <w:style w:type="paragraph" w:customStyle="1" w:styleId="80796FC501EE40C7ABC022DDA14AE55F47">
    <w:name w:val="80796FC501EE40C7ABC022DDA14AE55F47"/>
    <w:rsid w:val="004F7A48"/>
    <w:pPr>
      <w:spacing w:after="120" w:line="240" w:lineRule="auto"/>
    </w:pPr>
    <w:rPr>
      <w:rFonts w:ascii="Source Sans Pro" w:eastAsia="Arial" w:hAnsi="Source Sans Pro" w:cs="Arial"/>
      <w:sz w:val="24"/>
      <w:szCs w:val="24"/>
      <w:lang w:eastAsia="de-DE"/>
    </w:rPr>
  </w:style>
  <w:style w:type="paragraph" w:customStyle="1" w:styleId="E3817C2A2BD348A2BD85AEE67061CBF147">
    <w:name w:val="E3817C2A2BD348A2BD85AEE67061CBF147"/>
    <w:rsid w:val="004F7A48"/>
    <w:pPr>
      <w:spacing w:after="120" w:line="240" w:lineRule="auto"/>
    </w:pPr>
    <w:rPr>
      <w:rFonts w:ascii="Source Sans Pro" w:eastAsia="Arial" w:hAnsi="Source Sans Pro" w:cs="Arial"/>
      <w:sz w:val="24"/>
      <w:szCs w:val="24"/>
      <w:lang w:eastAsia="de-DE"/>
    </w:rPr>
  </w:style>
  <w:style w:type="paragraph" w:customStyle="1" w:styleId="C2D0971435FE45E8B64212FC42F4DF1947">
    <w:name w:val="C2D0971435FE45E8B64212FC42F4DF1947"/>
    <w:rsid w:val="004F7A48"/>
    <w:pPr>
      <w:spacing w:after="120" w:line="240" w:lineRule="auto"/>
    </w:pPr>
    <w:rPr>
      <w:rFonts w:ascii="Source Sans Pro" w:eastAsia="Arial" w:hAnsi="Source Sans Pro" w:cs="Arial"/>
      <w:sz w:val="24"/>
      <w:szCs w:val="24"/>
      <w:lang w:eastAsia="de-DE"/>
    </w:rPr>
  </w:style>
  <w:style w:type="paragraph" w:customStyle="1" w:styleId="528E6579ED4F467D944FBEF9C4352CF747">
    <w:name w:val="528E6579ED4F467D944FBEF9C4352CF747"/>
    <w:rsid w:val="004F7A48"/>
    <w:pPr>
      <w:spacing w:after="120" w:line="240" w:lineRule="auto"/>
    </w:pPr>
    <w:rPr>
      <w:rFonts w:ascii="Source Sans Pro" w:eastAsia="Arial" w:hAnsi="Source Sans Pro" w:cs="Arial"/>
      <w:sz w:val="24"/>
      <w:szCs w:val="24"/>
      <w:lang w:eastAsia="de-DE"/>
    </w:rPr>
  </w:style>
  <w:style w:type="paragraph" w:customStyle="1" w:styleId="EDC9A1C5606D421A9788D1CE1B21EB6D47">
    <w:name w:val="EDC9A1C5606D421A9788D1CE1B21EB6D47"/>
    <w:rsid w:val="004F7A48"/>
    <w:pPr>
      <w:spacing w:after="120" w:line="240" w:lineRule="auto"/>
    </w:pPr>
    <w:rPr>
      <w:rFonts w:ascii="Source Sans Pro" w:eastAsia="Arial" w:hAnsi="Source Sans Pro" w:cs="Arial"/>
      <w:sz w:val="24"/>
      <w:szCs w:val="24"/>
      <w:lang w:eastAsia="de-DE"/>
    </w:rPr>
  </w:style>
  <w:style w:type="paragraph" w:customStyle="1" w:styleId="C2FCA5592C5D49A3AD85D736B549A49641">
    <w:name w:val="C2FCA5592C5D49A3AD85D736B549A49641"/>
    <w:rsid w:val="004F7A48"/>
    <w:pPr>
      <w:spacing w:after="120" w:line="240" w:lineRule="auto"/>
    </w:pPr>
    <w:rPr>
      <w:rFonts w:ascii="Source Sans Pro" w:eastAsia="Arial" w:hAnsi="Source Sans Pro" w:cs="Arial"/>
      <w:sz w:val="24"/>
      <w:szCs w:val="24"/>
      <w:lang w:eastAsia="de-DE"/>
    </w:rPr>
  </w:style>
  <w:style w:type="paragraph" w:customStyle="1" w:styleId="CE294CF6CF8B40349A1B6DDFF63E350440">
    <w:name w:val="CE294CF6CF8B40349A1B6DDFF63E350440"/>
    <w:rsid w:val="004F7A48"/>
    <w:pPr>
      <w:spacing w:after="120" w:line="240" w:lineRule="auto"/>
    </w:pPr>
    <w:rPr>
      <w:rFonts w:ascii="Source Sans Pro" w:eastAsia="Arial" w:hAnsi="Source Sans Pro" w:cs="Arial"/>
      <w:sz w:val="24"/>
      <w:szCs w:val="24"/>
      <w:lang w:eastAsia="de-DE"/>
    </w:rPr>
  </w:style>
  <w:style w:type="paragraph" w:customStyle="1" w:styleId="595378BD578945D8982155A85A064D4040">
    <w:name w:val="595378BD578945D8982155A85A064D4040"/>
    <w:rsid w:val="004F7A48"/>
    <w:pPr>
      <w:spacing w:after="120" w:line="240" w:lineRule="auto"/>
    </w:pPr>
    <w:rPr>
      <w:rFonts w:ascii="Source Sans Pro" w:eastAsia="Arial" w:hAnsi="Source Sans Pro" w:cs="Arial"/>
      <w:sz w:val="24"/>
      <w:szCs w:val="24"/>
      <w:lang w:eastAsia="de-DE"/>
    </w:rPr>
  </w:style>
  <w:style w:type="paragraph" w:customStyle="1" w:styleId="20031E2AFC11448B85B5D23BC629732447">
    <w:name w:val="20031E2AFC11448B85B5D23BC629732447"/>
    <w:rsid w:val="004F7A48"/>
    <w:pPr>
      <w:spacing w:after="120" w:line="240" w:lineRule="auto"/>
    </w:pPr>
    <w:rPr>
      <w:rFonts w:ascii="Source Sans Pro" w:eastAsia="Arial" w:hAnsi="Source Sans Pro" w:cs="Arial"/>
      <w:sz w:val="24"/>
      <w:szCs w:val="24"/>
      <w:lang w:eastAsia="de-DE"/>
    </w:rPr>
  </w:style>
  <w:style w:type="paragraph" w:customStyle="1" w:styleId="3ACA485961114C9CA4A9127436758BC847">
    <w:name w:val="3ACA485961114C9CA4A9127436758BC847"/>
    <w:rsid w:val="004F7A48"/>
    <w:pPr>
      <w:spacing w:after="120" w:line="240" w:lineRule="auto"/>
    </w:pPr>
    <w:rPr>
      <w:rFonts w:ascii="Source Sans Pro" w:eastAsia="Arial" w:hAnsi="Source Sans Pro" w:cs="Arial"/>
      <w:sz w:val="24"/>
      <w:szCs w:val="24"/>
      <w:lang w:eastAsia="de-DE"/>
    </w:rPr>
  </w:style>
  <w:style w:type="paragraph" w:customStyle="1" w:styleId="12E253D8E552487C81E0DE1AE299511239">
    <w:name w:val="12E253D8E552487C81E0DE1AE299511239"/>
    <w:rsid w:val="004F7A48"/>
    <w:pPr>
      <w:spacing w:after="120" w:line="240" w:lineRule="auto"/>
    </w:pPr>
    <w:rPr>
      <w:rFonts w:ascii="Source Sans Pro" w:eastAsia="Arial" w:hAnsi="Source Sans Pro" w:cs="Arial"/>
      <w:sz w:val="24"/>
      <w:szCs w:val="24"/>
      <w:lang w:eastAsia="de-DE"/>
    </w:rPr>
  </w:style>
  <w:style w:type="paragraph" w:customStyle="1" w:styleId="E6AAF590BB604EAB832383D1D3C16E5E47">
    <w:name w:val="E6AAF590BB604EAB832383D1D3C16E5E47"/>
    <w:rsid w:val="004F7A48"/>
    <w:pPr>
      <w:spacing w:after="120" w:line="240" w:lineRule="auto"/>
    </w:pPr>
    <w:rPr>
      <w:rFonts w:ascii="Source Sans Pro" w:eastAsia="Arial" w:hAnsi="Source Sans Pro" w:cs="Arial"/>
      <w:sz w:val="24"/>
      <w:szCs w:val="24"/>
      <w:lang w:eastAsia="de-DE"/>
    </w:rPr>
  </w:style>
  <w:style w:type="paragraph" w:customStyle="1" w:styleId="A21E8D4E286C416E8977961F730BA5CA47">
    <w:name w:val="A21E8D4E286C416E8977961F730BA5CA47"/>
    <w:rsid w:val="004F7A48"/>
    <w:pPr>
      <w:spacing w:after="120" w:line="240" w:lineRule="auto"/>
    </w:pPr>
    <w:rPr>
      <w:rFonts w:ascii="Source Sans Pro" w:eastAsia="Arial" w:hAnsi="Source Sans Pro" w:cs="Arial"/>
      <w:sz w:val="24"/>
      <w:szCs w:val="24"/>
      <w:lang w:eastAsia="de-DE"/>
    </w:rPr>
  </w:style>
  <w:style w:type="paragraph" w:customStyle="1" w:styleId="C21814A01CD449C6B4021D0715B19C6930">
    <w:name w:val="C21814A01CD449C6B4021D0715B19C6930"/>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3">
    <w:name w:val="73BBB6CF84A74F4D9951DAE1F9AEBA0323"/>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0">
    <w:name w:val="562DFAA19F10458D91E1C15A70B1023830"/>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0">
    <w:name w:val="0857FCC0296249C896B60041C8C4A91730"/>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1">
    <w:name w:val="75B6B5C3E02D4389B6BF07DD0A3A3A2921"/>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2">
    <w:name w:val="488D916C7E6949EBA5D3911CA764C87F22"/>
    <w:rsid w:val="004F7A48"/>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7">
    <w:name w:val="F645F8C5E1154E1D99D721FE29AD361047"/>
    <w:rsid w:val="004F7A48"/>
    <w:pPr>
      <w:spacing w:after="120" w:line="240" w:lineRule="auto"/>
    </w:pPr>
    <w:rPr>
      <w:rFonts w:ascii="Source Sans Pro" w:eastAsia="Arial" w:hAnsi="Source Sans Pro" w:cs="Arial"/>
      <w:sz w:val="24"/>
      <w:szCs w:val="24"/>
      <w:lang w:eastAsia="de-DE"/>
    </w:rPr>
  </w:style>
  <w:style w:type="paragraph" w:customStyle="1" w:styleId="D94BBBD6B2DB402886E7556C404C787939">
    <w:name w:val="D94BBBD6B2DB402886E7556C404C787939"/>
    <w:rsid w:val="004F7A48"/>
    <w:pPr>
      <w:spacing w:after="120" w:line="240" w:lineRule="auto"/>
    </w:pPr>
    <w:rPr>
      <w:rFonts w:ascii="Source Sans Pro" w:eastAsia="Arial" w:hAnsi="Source Sans Pro" w:cs="Arial"/>
      <w:sz w:val="24"/>
      <w:szCs w:val="24"/>
      <w:lang w:eastAsia="de-DE"/>
    </w:rPr>
  </w:style>
  <w:style w:type="paragraph" w:customStyle="1" w:styleId="0995443339AB41C3B6793841736A077147">
    <w:name w:val="0995443339AB41C3B6793841736A077147"/>
    <w:rsid w:val="004F7A48"/>
    <w:pPr>
      <w:spacing w:after="120" w:line="240" w:lineRule="auto"/>
    </w:pPr>
    <w:rPr>
      <w:rFonts w:ascii="Source Sans Pro" w:eastAsia="Arial" w:hAnsi="Source Sans Pro" w:cs="Arial"/>
      <w:sz w:val="24"/>
      <w:szCs w:val="24"/>
      <w:lang w:eastAsia="de-DE"/>
    </w:rPr>
  </w:style>
  <w:style w:type="paragraph" w:customStyle="1" w:styleId="622C3FC72907413A862EDFF2373EF9E239">
    <w:name w:val="622C3FC72907413A862EDFF2373EF9E239"/>
    <w:rsid w:val="004F7A48"/>
    <w:pPr>
      <w:spacing w:after="120" w:line="240" w:lineRule="auto"/>
    </w:pPr>
    <w:rPr>
      <w:rFonts w:ascii="Source Sans Pro" w:eastAsia="Arial" w:hAnsi="Source Sans Pro" w:cs="Arial"/>
      <w:sz w:val="24"/>
      <w:szCs w:val="24"/>
      <w:lang w:eastAsia="de-DE"/>
    </w:rPr>
  </w:style>
  <w:style w:type="paragraph" w:customStyle="1" w:styleId="40FD3A5DE4D448B095BA96ED0924AFBC47">
    <w:name w:val="40FD3A5DE4D448B095BA96ED0924AFBC47"/>
    <w:rsid w:val="004F7A48"/>
    <w:pPr>
      <w:spacing w:after="120" w:line="240" w:lineRule="auto"/>
    </w:pPr>
    <w:rPr>
      <w:rFonts w:ascii="Source Sans Pro" w:eastAsia="Arial" w:hAnsi="Source Sans Pro" w:cs="Arial"/>
      <w:sz w:val="24"/>
      <w:szCs w:val="24"/>
      <w:lang w:eastAsia="de-DE"/>
    </w:rPr>
  </w:style>
  <w:style w:type="paragraph" w:customStyle="1" w:styleId="6C9358F3F514443AB72CC6BFF319C44E39">
    <w:name w:val="6C9358F3F514443AB72CC6BFF319C44E39"/>
    <w:rsid w:val="004F7A48"/>
    <w:pPr>
      <w:spacing w:after="120" w:line="240" w:lineRule="auto"/>
    </w:pPr>
    <w:rPr>
      <w:rFonts w:ascii="Source Sans Pro" w:eastAsia="Arial" w:hAnsi="Source Sans Pro" w:cs="Arial"/>
      <w:sz w:val="24"/>
      <w:szCs w:val="24"/>
      <w:lang w:eastAsia="de-DE"/>
    </w:rPr>
  </w:style>
  <w:style w:type="paragraph" w:customStyle="1" w:styleId="C4D93236CEAD4CF693D784ADA8942FC739">
    <w:name w:val="C4D93236CEAD4CF693D784ADA8942FC739"/>
    <w:rsid w:val="004F7A48"/>
    <w:pPr>
      <w:spacing w:after="120" w:line="240" w:lineRule="auto"/>
    </w:pPr>
    <w:rPr>
      <w:rFonts w:ascii="Source Sans Pro" w:eastAsia="Arial" w:hAnsi="Source Sans Pro" w:cs="Arial"/>
      <w:sz w:val="24"/>
      <w:szCs w:val="24"/>
      <w:lang w:eastAsia="de-DE"/>
    </w:rPr>
  </w:style>
  <w:style w:type="paragraph" w:customStyle="1" w:styleId="E999FAA5D3B3436EBEB0914E86E48D6247">
    <w:name w:val="E999FAA5D3B3436EBEB0914E86E48D6247"/>
    <w:rsid w:val="004F7A48"/>
    <w:pPr>
      <w:spacing w:after="120" w:line="240" w:lineRule="auto"/>
    </w:pPr>
    <w:rPr>
      <w:rFonts w:ascii="Source Sans Pro" w:eastAsia="Arial" w:hAnsi="Source Sans Pro" w:cs="Arial"/>
      <w:sz w:val="24"/>
      <w:szCs w:val="24"/>
      <w:lang w:eastAsia="de-DE"/>
    </w:rPr>
  </w:style>
  <w:style w:type="paragraph" w:customStyle="1" w:styleId="D235777D64294F2F8155C0763D9D25E539">
    <w:name w:val="D235777D64294F2F8155C0763D9D25E539"/>
    <w:rsid w:val="004F7A48"/>
    <w:pPr>
      <w:spacing w:after="120" w:line="240" w:lineRule="auto"/>
    </w:pPr>
    <w:rPr>
      <w:rFonts w:ascii="Source Sans Pro" w:eastAsia="Arial" w:hAnsi="Source Sans Pro" w:cs="Arial"/>
      <w:sz w:val="24"/>
      <w:szCs w:val="24"/>
      <w:lang w:eastAsia="de-DE"/>
    </w:rPr>
  </w:style>
  <w:style w:type="paragraph" w:customStyle="1" w:styleId="004139EF79634349B7B492ED5BEDB20039">
    <w:name w:val="004139EF79634349B7B492ED5BEDB20039"/>
    <w:rsid w:val="004F7A48"/>
    <w:pPr>
      <w:spacing w:after="120" w:line="240" w:lineRule="auto"/>
    </w:pPr>
    <w:rPr>
      <w:rFonts w:ascii="Source Sans Pro" w:eastAsia="Arial" w:hAnsi="Source Sans Pro" w:cs="Arial"/>
      <w:sz w:val="24"/>
      <w:szCs w:val="24"/>
      <w:lang w:eastAsia="de-DE"/>
    </w:rPr>
  </w:style>
  <w:style w:type="paragraph" w:customStyle="1" w:styleId="7A36F2C7ADA64782850FDBA9B5881E4839">
    <w:name w:val="7A36F2C7ADA64782850FDBA9B5881E4839"/>
    <w:rsid w:val="004F7A48"/>
    <w:pPr>
      <w:spacing w:after="120" w:line="240" w:lineRule="auto"/>
    </w:pPr>
    <w:rPr>
      <w:rFonts w:ascii="Source Sans Pro" w:eastAsia="Arial" w:hAnsi="Source Sans Pro" w:cs="Arial"/>
      <w:sz w:val="24"/>
      <w:szCs w:val="24"/>
      <w:lang w:eastAsia="de-DE"/>
    </w:rPr>
  </w:style>
  <w:style w:type="paragraph" w:customStyle="1" w:styleId="B65BA25E9E8647D68CC19349973560AF47">
    <w:name w:val="B65BA25E9E8647D68CC19349973560AF47"/>
    <w:rsid w:val="004F7A48"/>
    <w:pPr>
      <w:spacing w:after="120" w:line="240" w:lineRule="auto"/>
    </w:pPr>
    <w:rPr>
      <w:rFonts w:ascii="Source Sans Pro" w:eastAsia="Arial" w:hAnsi="Source Sans Pro" w:cs="Arial"/>
      <w:sz w:val="24"/>
      <w:szCs w:val="24"/>
      <w:lang w:eastAsia="de-DE"/>
    </w:rPr>
  </w:style>
  <w:style w:type="paragraph" w:customStyle="1" w:styleId="00FD5BF47AAE4A6693427721EE6EEB9047">
    <w:name w:val="00FD5BF47AAE4A6693427721EE6EEB9047"/>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5">
    <w:name w:val="A607E19A88A247AC97F87DF1CB59CB6845"/>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4">
    <w:name w:val="862965E039164966AE5C1E035BCB302344"/>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48">
    <w:name w:val="A9EA6602896E45D89691D9C795619D3048"/>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48">
    <w:name w:val="80796FC501EE40C7ABC022DDA14AE55F48"/>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48">
    <w:name w:val="E3817C2A2BD348A2BD85AEE67061CBF148"/>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48">
    <w:name w:val="C2D0971435FE45E8B64212FC42F4DF1948"/>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48">
    <w:name w:val="528E6579ED4F467D944FBEF9C4352CF748"/>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48">
    <w:name w:val="EDC9A1C5606D421A9788D1CE1B21EB6D48"/>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2">
    <w:name w:val="C2FCA5592C5D49A3AD85D736B549A49642"/>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1">
    <w:name w:val="CE294CF6CF8B40349A1B6DDFF63E350441"/>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1">
    <w:name w:val="595378BD578945D8982155A85A064D4041"/>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48">
    <w:name w:val="20031E2AFC11448B85B5D23BC629732448"/>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48">
    <w:name w:val="3ACA485961114C9CA4A9127436758BC848"/>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0">
    <w:name w:val="12E253D8E552487C81E0DE1AE299511240"/>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48">
    <w:name w:val="E6AAF590BB604EAB832383D1D3C16E5E48"/>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48">
    <w:name w:val="A21E8D4E286C416E8977961F730BA5CA48"/>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1">
    <w:name w:val="C21814A01CD449C6B4021D0715B19C6931"/>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4">
    <w:name w:val="73BBB6CF84A74F4D9951DAE1F9AEBA032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1">
    <w:name w:val="562DFAA19F10458D91E1C15A70B1023831"/>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1">
    <w:name w:val="0857FCC0296249C896B60041C8C4A91731"/>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2">
    <w:name w:val="75B6B5C3E02D4389B6BF07DD0A3A3A292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3">
    <w:name w:val="488D916C7E6949EBA5D3911CA764C87F2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8">
    <w:name w:val="F645F8C5E1154E1D99D721FE29AD361048"/>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0">
    <w:name w:val="D94BBBD6B2DB402886E7556C404C787940"/>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48">
    <w:name w:val="0995443339AB41C3B6793841736A077148"/>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0">
    <w:name w:val="622C3FC72907413A862EDFF2373EF9E240"/>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48">
    <w:name w:val="40FD3A5DE4D448B095BA96ED0924AFBC48"/>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0">
    <w:name w:val="6C9358F3F514443AB72CC6BFF319C44E40"/>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0">
    <w:name w:val="C4D93236CEAD4CF693D784ADA8942FC740"/>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48">
    <w:name w:val="E999FAA5D3B3436EBEB0914E86E48D6248"/>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0">
    <w:name w:val="D235777D64294F2F8155C0763D9D25E540"/>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0">
    <w:name w:val="004139EF79634349B7B492ED5BEDB20040"/>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0">
    <w:name w:val="7A36F2C7ADA64782850FDBA9B5881E4840"/>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48">
    <w:name w:val="B65BA25E9E8647D68CC19349973560AF48"/>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48">
    <w:name w:val="00FD5BF47AAE4A6693427721EE6EEB9048"/>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6">
    <w:name w:val="A607E19A88A247AC97F87DF1CB59CB6846"/>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5">
    <w:name w:val="862965E039164966AE5C1E035BCB302345"/>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49">
    <w:name w:val="A9EA6602896E45D89691D9C795619D3049"/>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49">
    <w:name w:val="80796FC501EE40C7ABC022DDA14AE55F49"/>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49">
    <w:name w:val="E3817C2A2BD348A2BD85AEE67061CBF149"/>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49">
    <w:name w:val="C2D0971435FE45E8B64212FC42F4DF1949"/>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49">
    <w:name w:val="528E6579ED4F467D944FBEF9C4352CF749"/>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49">
    <w:name w:val="EDC9A1C5606D421A9788D1CE1B21EB6D49"/>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3">
    <w:name w:val="C2FCA5592C5D49A3AD85D736B549A49643"/>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2">
    <w:name w:val="CE294CF6CF8B40349A1B6DDFF63E350442"/>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2">
    <w:name w:val="595378BD578945D8982155A85A064D4042"/>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49">
    <w:name w:val="20031E2AFC11448B85B5D23BC629732449"/>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49">
    <w:name w:val="3ACA485961114C9CA4A9127436758BC849"/>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1">
    <w:name w:val="12E253D8E552487C81E0DE1AE299511241"/>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49">
    <w:name w:val="E6AAF590BB604EAB832383D1D3C16E5E49"/>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49">
    <w:name w:val="A21E8D4E286C416E8977961F730BA5CA49"/>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2">
    <w:name w:val="C21814A01CD449C6B4021D0715B19C693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5">
    <w:name w:val="73BBB6CF84A74F4D9951DAE1F9AEBA0325"/>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2">
    <w:name w:val="562DFAA19F10458D91E1C15A70B102383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2">
    <w:name w:val="0857FCC0296249C896B60041C8C4A91732"/>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3">
    <w:name w:val="75B6B5C3E02D4389B6BF07DD0A3A3A292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4">
    <w:name w:val="488D916C7E6949EBA5D3911CA764C87F2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49">
    <w:name w:val="F645F8C5E1154E1D99D721FE29AD361049"/>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1">
    <w:name w:val="D94BBBD6B2DB402886E7556C404C787941"/>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49">
    <w:name w:val="0995443339AB41C3B6793841736A077149"/>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1">
    <w:name w:val="622C3FC72907413A862EDFF2373EF9E241"/>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49">
    <w:name w:val="40FD3A5DE4D448B095BA96ED0924AFBC49"/>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1">
    <w:name w:val="6C9358F3F514443AB72CC6BFF319C44E41"/>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1">
    <w:name w:val="C4D93236CEAD4CF693D784ADA8942FC741"/>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49">
    <w:name w:val="E999FAA5D3B3436EBEB0914E86E48D6249"/>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1">
    <w:name w:val="D235777D64294F2F8155C0763D9D25E541"/>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1">
    <w:name w:val="004139EF79634349B7B492ED5BEDB20041"/>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1">
    <w:name w:val="7A36F2C7ADA64782850FDBA9B5881E4841"/>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49">
    <w:name w:val="B65BA25E9E8647D68CC19349973560AF49"/>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49">
    <w:name w:val="00FD5BF47AAE4A6693427721EE6EEB9049"/>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7">
    <w:name w:val="A607E19A88A247AC97F87DF1CB59CB6847"/>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6">
    <w:name w:val="862965E039164966AE5C1E035BCB302346"/>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50">
    <w:name w:val="A9EA6602896E45D89691D9C795619D3050"/>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50">
    <w:name w:val="80796FC501EE40C7ABC022DDA14AE55F50"/>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50">
    <w:name w:val="E3817C2A2BD348A2BD85AEE67061CBF150"/>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50">
    <w:name w:val="C2D0971435FE45E8B64212FC42F4DF1950"/>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50">
    <w:name w:val="528E6579ED4F467D944FBEF9C4352CF750"/>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50">
    <w:name w:val="EDC9A1C5606D421A9788D1CE1B21EB6D50"/>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4">
    <w:name w:val="C2FCA5592C5D49A3AD85D736B549A49644"/>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3">
    <w:name w:val="CE294CF6CF8B40349A1B6DDFF63E350443"/>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3">
    <w:name w:val="595378BD578945D8982155A85A064D4043"/>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50">
    <w:name w:val="20031E2AFC11448B85B5D23BC629732450"/>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50">
    <w:name w:val="3ACA485961114C9CA4A9127436758BC850"/>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2">
    <w:name w:val="12E253D8E552487C81E0DE1AE299511242"/>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50">
    <w:name w:val="E6AAF590BB604EAB832383D1D3C16E5E50"/>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50">
    <w:name w:val="A21E8D4E286C416E8977961F730BA5CA50"/>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3">
    <w:name w:val="C21814A01CD449C6B4021D0715B19C693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6">
    <w:name w:val="73BBB6CF84A74F4D9951DAE1F9AEBA0326"/>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3">
    <w:name w:val="562DFAA19F10458D91E1C15A70B102383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3">
    <w:name w:val="0857FCC0296249C896B60041C8C4A91733"/>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4">
    <w:name w:val="75B6B5C3E02D4389B6BF07DD0A3A3A292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5">
    <w:name w:val="488D916C7E6949EBA5D3911CA764C87F25"/>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0">
    <w:name w:val="F645F8C5E1154E1D99D721FE29AD361050"/>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2">
    <w:name w:val="D94BBBD6B2DB402886E7556C404C787942"/>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50">
    <w:name w:val="0995443339AB41C3B6793841736A077150"/>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2">
    <w:name w:val="622C3FC72907413A862EDFF2373EF9E242"/>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50">
    <w:name w:val="40FD3A5DE4D448B095BA96ED0924AFBC50"/>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2">
    <w:name w:val="6C9358F3F514443AB72CC6BFF319C44E42"/>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2">
    <w:name w:val="C4D93236CEAD4CF693D784ADA8942FC742"/>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50">
    <w:name w:val="E999FAA5D3B3436EBEB0914E86E48D6250"/>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2">
    <w:name w:val="D235777D64294F2F8155C0763D9D25E542"/>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2">
    <w:name w:val="004139EF79634349B7B492ED5BEDB20042"/>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2">
    <w:name w:val="7A36F2C7ADA64782850FDBA9B5881E4842"/>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50">
    <w:name w:val="B65BA25E9E8647D68CC19349973560AF50"/>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50">
    <w:name w:val="00FD5BF47AAE4A6693427721EE6EEB9050"/>
    <w:rsid w:val="009437D7"/>
    <w:pPr>
      <w:spacing w:after="120" w:line="240" w:lineRule="auto"/>
    </w:pPr>
    <w:rPr>
      <w:rFonts w:ascii="Source Sans Pro" w:eastAsia="Arial" w:hAnsi="Source Sans Pro" w:cs="Arial"/>
      <w:sz w:val="24"/>
      <w:szCs w:val="24"/>
      <w:lang w:eastAsia="de-DE"/>
    </w:rPr>
  </w:style>
  <w:style w:type="paragraph" w:customStyle="1" w:styleId="A607E19A88A247AC97F87DF1CB59CB6848">
    <w:name w:val="A607E19A88A247AC97F87DF1CB59CB6848"/>
    <w:rsid w:val="009437D7"/>
    <w:pPr>
      <w:spacing w:after="120" w:line="240" w:lineRule="auto"/>
    </w:pPr>
    <w:rPr>
      <w:rFonts w:ascii="Source Sans Pro" w:eastAsia="Arial" w:hAnsi="Source Sans Pro" w:cs="Arial"/>
      <w:sz w:val="24"/>
      <w:szCs w:val="24"/>
      <w:lang w:eastAsia="de-DE"/>
    </w:rPr>
  </w:style>
  <w:style w:type="paragraph" w:customStyle="1" w:styleId="862965E039164966AE5C1E035BCB302347">
    <w:name w:val="862965E039164966AE5C1E035BCB302347"/>
    <w:rsid w:val="009437D7"/>
    <w:pPr>
      <w:spacing w:after="120" w:line="240" w:lineRule="auto"/>
    </w:pPr>
    <w:rPr>
      <w:rFonts w:ascii="Source Sans Pro" w:eastAsia="Arial" w:hAnsi="Source Sans Pro" w:cs="Arial"/>
      <w:sz w:val="24"/>
      <w:szCs w:val="24"/>
      <w:lang w:eastAsia="de-DE"/>
    </w:rPr>
  </w:style>
  <w:style w:type="paragraph" w:customStyle="1" w:styleId="A9EA6602896E45D89691D9C795619D3051">
    <w:name w:val="A9EA6602896E45D89691D9C795619D3051"/>
    <w:rsid w:val="009437D7"/>
    <w:pPr>
      <w:spacing w:after="120" w:line="240" w:lineRule="auto"/>
    </w:pPr>
    <w:rPr>
      <w:rFonts w:ascii="Source Sans Pro" w:eastAsia="Arial" w:hAnsi="Source Sans Pro" w:cs="Arial"/>
      <w:sz w:val="24"/>
      <w:szCs w:val="24"/>
      <w:lang w:eastAsia="de-DE"/>
    </w:rPr>
  </w:style>
  <w:style w:type="paragraph" w:customStyle="1" w:styleId="80796FC501EE40C7ABC022DDA14AE55F51">
    <w:name w:val="80796FC501EE40C7ABC022DDA14AE55F51"/>
    <w:rsid w:val="009437D7"/>
    <w:pPr>
      <w:spacing w:after="120" w:line="240" w:lineRule="auto"/>
    </w:pPr>
    <w:rPr>
      <w:rFonts w:ascii="Source Sans Pro" w:eastAsia="Arial" w:hAnsi="Source Sans Pro" w:cs="Arial"/>
      <w:sz w:val="24"/>
      <w:szCs w:val="24"/>
      <w:lang w:eastAsia="de-DE"/>
    </w:rPr>
  </w:style>
  <w:style w:type="paragraph" w:customStyle="1" w:styleId="E3817C2A2BD348A2BD85AEE67061CBF151">
    <w:name w:val="E3817C2A2BD348A2BD85AEE67061CBF151"/>
    <w:rsid w:val="009437D7"/>
    <w:pPr>
      <w:spacing w:after="120" w:line="240" w:lineRule="auto"/>
    </w:pPr>
    <w:rPr>
      <w:rFonts w:ascii="Source Sans Pro" w:eastAsia="Arial" w:hAnsi="Source Sans Pro" w:cs="Arial"/>
      <w:sz w:val="24"/>
      <w:szCs w:val="24"/>
      <w:lang w:eastAsia="de-DE"/>
    </w:rPr>
  </w:style>
  <w:style w:type="paragraph" w:customStyle="1" w:styleId="C2D0971435FE45E8B64212FC42F4DF1951">
    <w:name w:val="C2D0971435FE45E8B64212FC42F4DF1951"/>
    <w:rsid w:val="009437D7"/>
    <w:pPr>
      <w:spacing w:after="120" w:line="240" w:lineRule="auto"/>
    </w:pPr>
    <w:rPr>
      <w:rFonts w:ascii="Source Sans Pro" w:eastAsia="Arial" w:hAnsi="Source Sans Pro" w:cs="Arial"/>
      <w:sz w:val="24"/>
      <w:szCs w:val="24"/>
      <w:lang w:eastAsia="de-DE"/>
    </w:rPr>
  </w:style>
  <w:style w:type="paragraph" w:customStyle="1" w:styleId="528E6579ED4F467D944FBEF9C4352CF751">
    <w:name w:val="528E6579ED4F467D944FBEF9C4352CF751"/>
    <w:rsid w:val="009437D7"/>
    <w:pPr>
      <w:spacing w:after="120" w:line="240" w:lineRule="auto"/>
    </w:pPr>
    <w:rPr>
      <w:rFonts w:ascii="Source Sans Pro" w:eastAsia="Arial" w:hAnsi="Source Sans Pro" w:cs="Arial"/>
      <w:sz w:val="24"/>
      <w:szCs w:val="24"/>
      <w:lang w:eastAsia="de-DE"/>
    </w:rPr>
  </w:style>
  <w:style w:type="paragraph" w:customStyle="1" w:styleId="EDC9A1C5606D421A9788D1CE1B21EB6D51">
    <w:name w:val="EDC9A1C5606D421A9788D1CE1B21EB6D51"/>
    <w:rsid w:val="009437D7"/>
    <w:pPr>
      <w:spacing w:after="120" w:line="240" w:lineRule="auto"/>
    </w:pPr>
    <w:rPr>
      <w:rFonts w:ascii="Source Sans Pro" w:eastAsia="Arial" w:hAnsi="Source Sans Pro" w:cs="Arial"/>
      <w:sz w:val="24"/>
      <w:szCs w:val="24"/>
      <w:lang w:eastAsia="de-DE"/>
    </w:rPr>
  </w:style>
  <w:style w:type="paragraph" w:customStyle="1" w:styleId="C2FCA5592C5D49A3AD85D736B549A49645">
    <w:name w:val="C2FCA5592C5D49A3AD85D736B549A49645"/>
    <w:rsid w:val="009437D7"/>
    <w:pPr>
      <w:spacing w:after="120" w:line="240" w:lineRule="auto"/>
    </w:pPr>
    <w:rPr>
      <w:rFonts w:ascii="Source Sans Pro" w:eastAsia="Arial" w:hAnsi="Source Sans Pro" w:cs="Arial"/>
      <w:sz w:val="24"/>
      <w:szCs w:val="24"/>
      <w:lang w:eastAsia="de-DE"/>
    </w:rPr>
  </w:style>
  <w:style w:type="paragraph" w:customStyle="1" w:styleId="CE294CF6CF8B40349A1B6DDFF63E350444">
    <w:name w:val="CE294CF6CF8B40349A1B6DDFF63E350444"/>
    <w:rsid w:val="009437D7"/>
    <w:pPr>
      <w:spacing w:after="120" w:line="240" w:lineRule="auto"/>
    </w:pPr>
    <w:rPr>
      <w:rFonts w:ascii="Source Sans Pro" w:eastAsia="Arial" w:hAnsi="Source Sans Pro" w:cs="Arial"/>
      <w:sz w:val="24"/>
      <w:szCs w:val="24"/>
      <w:lang w:eastAsia="de-DE"/>
    </w:rPr>
  </w:style>
  <w:style w:type="paragraph" w:customStyle="1" w:styleId="595378BD578945D8982155A85A064D4044">
    <w:name w:val="595378BD578945D8982155A85A064D4044"/>
    <w:rsid w:val="009437D7"/>
    <w:pPr>
      <w:spacing w:after="120" w:line="240" w:lineRule="auto"/>
    </w:pPr>
    <w:rPr>
      <w:rFonts w:ascii="Source Sans Pro" w:eastAsia="Arial" w:hAnsi="Source Sans Pro" w:cs="Arial"/>
      <w:sz w:val="24"/>
      <w:szCs w:val="24"/>
      <w:lang w:eastAsia="de-DE"/>
    </w:rPr>
  </w:style>
  <w:style w:type="paragraph" w:customStyle="1" w:styleId="20031E2AFC11448B85B5D23BC629732451">
    <w:name w:val="20031E2AFC11448B85B5D23BC629732451"/>
    <w:rsid w:val="009437D7"/>
    <w:pPr>
      <w:spacing w:after="120" w:line="240" w:lineRule="auto"/>
    </w:pPr>
    <w:rPr>
      <w:rFonts w:ascii="Source Sans Pro" w:eastAsia="Arial" w:hAnsi="Source Sans Pro" w:cs="Arial"/>
      <w:sz w:val="24"/>
      <w:szCs w:val="24"/>
      <w:lang w:eastAsia="de-DE"/>
    </w:rPr>
  </w:style>
  <w:style w:type="paragraph" w:customStyle="1" w:styleId="3ACA485961114C9CA4A9127436758BC851">
    <w:name w:val="3ACA485961114C9CA4A9127436758BC851"/>
    <w:rsid w:val="009437D7"/>
    <w:pPr>
      <w:spacing w:after="120" w:line="240" w:lineRule="auto"/>
    </w:pPr>
    <w:rPr>
      <w:rFonts w:ascii="Source Sans Pro" w:eastAsia="Arial" w:hAnsi="Source Sans Pro" w:cs="Arial"/>
      <w:sz w:val="24"/>
      <w:szCs w:val="24"/>
      <w:lang w:eastAsia="de-DE"/>
    </w:rPr>
  </w:style>
  <w:style w:type="paragraph" w:customStyle="1" w:styleId="12E253D8E552487C81E0DE1AE299511243">
    <w:name w:val="12E253D8E552487C81E0DE1AE299511243"/>
    <w:rsid w:val="009437D7"/>
    <w:pPr>
      <w:spacing w:after="120" w:line="240" w:lineRule="auto"/>
    </w:pPr>
    <w:rPr>
      <w:rFonts w:ascii="Source Sans Pro" w:eastAsia="Arial" w:hAnsi="Source Sans Pro" w:cs="Arial"/>
      <w:sz w:val="24"/>
      <w:szCs w:val="24"/>
      <w:lang w:eastAsia="de-DE"/>
    </w:rPr>
  </w:style>
  <w:style w:type="paragraph" w:customStyle="1" w:styleId="E6AAF590BB604EAB832383D1D3C16E5E51">
    <w:name w:val="E6AAF590BB604EAB832383D1D3C16E5E51"/>
    <w:rsid w:val="009437D7"/>
    <w:pPr>
      <w:spacing w:after="120" w:line="240" w:lineRule="auto"/>
    </w:pPr>
    <w:rPr>
      <w:rFonts w:ascii="Source Sans Pro" w:eastAsia="Arial" w:hAnsi="Source Sans Pro" w:cs="Arial"/>
      <w:sz w:val="24"/>
      <w:szCs w:val="24"/>
      <w:lang w:eastAsia="de-DE"/>
    </w:rPr>
  </w:style>
  <w:style w:type="paragraph" w:customStyle="1" w:styleId="A21E8D4E286C416E8977961F730BA5CA51">
    <w:name w:val="A21E8D4E286C416E8977961F730BA5CA51"/>
    <w:rsid w:val="009437D7"/>
    <w:pPr>
      <w:spacing w:after="120" w:line="240" w:lineRule="auto"/>
    </w:pPr>
    <w:rPr>
      <w:rFonts w:ascii="Source Sans Pro" w:eastAsia="Arial" w:hAnsi="Source Sans Pro" w:cs="Arial"/>
      <w:sz w:val="24"/>
      <w:szCs w:val="24"/>
      <w:lang w:eastAsia="de-DE"/>
    </w:rPr>
  </w:style>
  <w:style w:type="paragraph" w:customStyle="1" w:styleId="C21814A01CD449C6B4021D0715B19C6934">
    <w:name w:val="C21814A01CD449C6B4021D0715B19C693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7">
    <w:name w:val="73BBB6CF84A74F4D9951DAE1F9AEBA0327"/>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4">
    <w:name w:val="562DFAA19F10458D91E1C15A70B102383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4">
    <w:name w:val="0857FCC0296249C896B60041C8C4A91734"/>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5">
    <w:name w:val="75B6B5C3E02D4389B6BF07DD0A3A3A2925"/>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6">
    <w:name w:val="488D916C7E6949EBA5D3911CA764C87F26"/>
    <w:rsid w:val="009437D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1">
    <w:name w:val="F645F8C5E1154E1D99D721FE29AD361051"/>
    <w:rsid w:val="009437D7"/>
    <w:pPr>
      <w:spacing w:after="120" w:line="240" w:lineRule="auto"/>
    </w:pPr>
    <w:rPr>
      <w:rFonts w:ascii="Source Sans Pro" w:eastAsia="Arial" w:hAnsi="Source Sans Pro" w:cs="Arial"/>
      <w:sz w:val="24"/>
      <w:szCs w:val="24"/>
      <w:lang w:eastAsia="de-DE"/>
    </w:rPr>
  </w:style>
  <w:style w:type="paragraph" w:customStyle="1" w:styleId="D94BBBD6B2DB402886E7556C404C787943">
    <w:name w:val="D94BBBD6B2DB402886E7556C404C787943"/>
    <w:rsid w:val="009437D7"/>
    <w:pPr>
      <w:spacing w:after="120" w:line="240" w:lineRule="auto"/>
    </w:pPr>
    <w:rPr>
      <w:rFonts w:ascii="Source Sans Pro" w:eastAsia="Arial" w:hAnsi="Source Sans Pro" w:cs="Arial"/>
      <w:sz w:val="24"/>
      <w:szCs w:val="24"/>
      <w:lang w:eastAsia="de-DE"/>
    </w:rPr>
  </w:style>
  <w:style w:type="paragraph" w:customStyle="1" w:styleId="0995443339AB41C3B6793841736A077151">
    <w:name w:val="0995443339AB41C3B6793841736A077151"/>
    <w:rsid w:val="009437D7"/>
    <w:pPr>
      <w:spacing w:after="120" w:line="240" w:lineRule="auto"/>
    </w:pPr>
    <w:rPr>
      <w:rFonts w:ascii="Source Sans Pro" w:eastAsia="Arial" w:hAnsi="Source Sans Pro" w:cs="Arial"/>
      <w:sz w:val="24"/>
      <w:szCs w:val="24"/>
      <w:lang w:eastAsia="de-DE"/>
    </w:rPr>
  </w:style>
  <w:style w:type="paragraph" w:customStyle="1" w:styleId="622C3FC72907413A862EDFF2373EF9E243">
    <w:name w:val="622C3FC72907413A862EDFF2373EF9E243"/>
    <w:rsid w:val="009437D7"/>
    <w:pPr>
      <w:spacing w:after="120" w:line="240" w:lineRule="auto"/>
    </w:pPr>
    <w:rPr>
      <w:rFonts w:ascii="Source Sans Pro" w:eastAsia="Arial" w:hAnsi="Source Sans Pro" w:cs="Arial"/>
      <w:sz w:val="24"/>
      <w:szCs w:val="24"/>
      <w:lang w:eastAsia="de-DE"/>
    </w:rPr>
  </w:style>
  <w:style w:type="paragraph" w:customStyle="1" w:styleId="40FD3A5DE4D448B095BA96ED0924AFBC51">
    <w:name w:val="40FD3A5DE4D448B095BA96ED0924AFBC51"/>
    <w:rsid w:val="009437D7"/>
    <w:pPr>
      <w:spacing w:after="120" w:line="240" w:lineRule="auto"/>
    </w:pPr>
    <w:rPr>
      <w:rFonts w:ascii="Source Sans Pro" w:eastAsia="Arial" w:hAnsi="Source Sans Pro" w:cs="Arial"/>
      <w:sz w:val="24"/>
      <w:szCs w:val="24"/>
      <w:lang w:eastAsia="de-DE"/>
    </w:rPr>
  </w:style>
  <w:style w:type="paragraph" w:customStyle="1" w:styleId="6C9358F3F514443AB72CC6BFF319C44E43">
    <w:name w:val="6C9358F3F514443AB72CC6BFF319C44E43"/>
    <w:rsid w:val="009437D7"/>
    <w:pPr>
      <w:spacing w:after="120" w:line="240" w:lineRule="auto"/>
    </w:pPr>
    <w:rPr>
      <w:rFonts w:ascii="Source Sans Pro" w:eastAsia="Arial" w:hAnsi="Source Sans Pro" w:cs="Arial"/>
      <w:sz w:val="24"/>
      <w:szCs w:val="24"/>
      <w:lang w:eastAsia="de-DE"/>
    </w:rPr>
  </w:style>
  <w:style w:type="paragraph" w:customStyle="1" w:styleId="C4D93236CEAD4CF693D784ADA8942FC743">
    <w:name w:val="C4D93236CEAD4CF693D784ADA8942FC743"/>
    <w:rsid w:val="009437D7"/>
    <w:pPr>
      <w:spacing w:after="120" w:line="240" w:lineRule="auto"/>
    </w:pPr>
    <w:rPr>
      <w:rFonts w:ascii="Source Sans Pro" w:eastAsia="Arial" w:hAnsi="Source Sans Pro" w:cs="Arial"/>
      <w:sz w:val="24"/>
      <w:szCs w:val="24"/>
      <w:lang w:eastAsia="de-DE"/>
    </w:rPr>
  </w:style>
  <w:style w:type="paragraph" w:customStyle="1" w:styleId="E999FAA5D3B3436EBEB0914E86E48D6251">
    <w:name w:val="E999FAA5D3B3436EBEB0914E86E48D6251"/>
    <w:rsid w:val="009437D7"/>
    <w:pPr>
      <w:spacing w:after="120" w:line="240" w:lineRule="auto"/>
    </w:pPr>
    <w:rPr>
      <w:rFonts w:ascii="Source Sans Pro" w:eastAsia="Arial" w:hAnsi="Source Sans Pro" w:cs="Arial"/>
      <w:sz w:val="24"/>
      <w:szCs w:val="24"/>
      <w:lang w:eastAsia="de-DE"/>
    </w:rPr>
  </w:style>
  <w:style w:type="paragraph" w:customStyle="1" w:styleId="D235777D64294F2F8155C0763D9D25E543">
    <w:name w:val="D235777D64294F2F8155C0763D9D25E543"/>
    <w:rsid w:val="009437D7"/>
    <w:pPr>
      <w:spacing w:after="120" w:line="240" w:lineRule="auto"/>
    </w:pPr>
    <w:rPr>
      <w:rFonts w:ascii="Source Sans Pro" w:eastAsia="Arial" w:hAnsi="Source Sans Pro" w:cs="Arial"/>
      <w:sz w:val="24"/>
      <w:szCs w:val="24"/>
      <w:lang w:eastAsia="de-DE"/>
    </w:rPr>
  </w:style>
  <w:style w:type="paragraph" w:customStyle="1" w:styleId="004139EF79634349B7B492ED5BEDB20043">
    <w:name w:val="004139EF79634349B7B492ED5BEDB20043"/>
    <w:rsid w:val="009437D7"/>
    <w:pPr>
      <w:spacing w:after="120" w:line="240" w:lineRule="auto"/>
    </w:pPr>
    <w:rPr>
      <w:rFonts w:ascii="Source Sans Pro" w:eastAsia="Arial" w:hAnsi="Source Sans Pro" w:cs="Arial"/>
      <w:sz w:val="24"/>
      <w:szCs w:val="24"/>
      <w:lang w:eastAsia="de-DE"/>
    </w:rPr>
  </w:style>
  <w:style w:type="paragraph" w:customStyle="1" w:styleId="7A36F2C7ADA64782850FDBA9B5881E4843">
    <w:name w:val="7A36F2C7ADA64782850FDBA9B5881E4843"/>
    <w:rsid w:val="009437D7"/>
    <w:pPr>
      <w:spacing w:after="120" w:line="240" w:lineRule="auto"/>
    </w:pPr>
    <w:rPr>
      <w:rFonts w:ascii="Source Sans Pro" w:eastAsia="Arial" w:hAnsi="Source Sans Pro" w:cs="Arial"/>
      <w:sz w:val="24"/>
      <w:szCs w:val="24"/>
      <w:lang w:eastAsia="de-DE"/>
    </w:rPr>
  </w:style>
  <w:style w:type="paragraph" w:customStyle="1" w:styleId="B65BA25E9E8647D68CC19349973560AF51">
    <w:name w:val="B65BA25E9E8647D68CC19349973560AF51"/>
    <w:rsid w:val="009437D7"/>
    <w:pPr>
      <w:spacing w:after="120" w:line="240" w:lineRule="auto"/>
    </w:pPr>
    <w:rPr>
      <w:rFonts w:ascii="Source Sans Pro" w:eastAsia="Arial" w:hAnsi="Source Sans Pro" w:cs="Arial"/>
      <w:sz w:val="24"/>
      <w:szCs w:val="24"/>
      <w:lang w:eastAsia="de-DE"/>
    </w:rPr>
  </w:style>
  <w:style w:type="paragraph" w:customStyle="1" w:styleId="00FD5BF47AAE4A6693427721EE6EEB9051">
    <w:name w:val="00FD5BF47AAE4A6693427721EE6EEB9051"/>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49">
    <w:name w:val="A607E19A88A247AC97F87DF1CB59CB6849"/>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48">
    <w:name w:val="862965E039164966AE5C1E035BCB302348"/>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2">
    <w:name w:val="A9EA6602896E45D89691D9C795619D3052"/>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2">
    <w:name w:val="80796FC501EE40C7ABC022DDA14AE55F52"/>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2">
    <w:name w:val="E3817C2A2BD348A2BD85AEE67061CBF152"/>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2">
    <w:name w:val="C2D0971435FE45E8B64212FC42F4DF1952"/>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2">
    <w:name w:val="528E6579ED4F467D944FBEF9C4352CF752"/>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2">
    <w:name w:val="EDC9A1C5606D421A9788D1CE1B21EB6D52"/>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6">
    <w:name w:val="C2FCA5592C5D49A3AD85D736B549A49646"/>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5">
    <w:name w:val="CE294CF6CF8B40349A1B6DDFF63E350445"/>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5">
    <w:name w:val="595378BD578945D8982155A85A064D4045"/>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2">
    <w:name w:val="20031E2AFC11448B85B5D23BC629732452"/>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2">
    <w:name w:val="3ACA485961114C9CA4A9127436758BC852"/>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4">
    <w:name w:val="12E253D8E552487C81E0DE1AE299511244"/>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2">
    <w:name w:val="E6AAF590BB604EAB832383D1D3C16E5E52"/>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2">
    <w:name w:val="A21E8D4E286C416E8977961F730BA5CA52"/>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5">
    <w:name w:val="C21814A01CD449C6B4021D0715B19C69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8">
    <w:name w:val="73BBB6CF84A74F4D9951DAE1F9AEBA032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5">
    <w:name w:val="562DFAA19F10458D91E1C15A70B10238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5">
    <w:name w:val="0857FCC0296249C896B60041C8C4A917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6">
    <w:name w:val="75B6B5C3E02D4389B6BF07DD0A3A3A292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7">
    <w:name w:val="488D916C7E6949EBA5D3911CA764C87F2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2">
    <w:name w:val="F645F8C5E1154E1D99D721FE29AD361052"/>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4">
    <w:name w:val="D94BBBD6B2DB402886E7556C404C787944"/>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2">
    <w:name w:val="0995443339AB41C3B6793841736A077152"/>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4">
    <w:name w:val="622C3FC72907413A862EDFF2373EF9E244"/>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2">
    <w:name w:val="40FD3A5DE4D448B095BA96ED0924AFBC52"/>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4">
    <w:name w:val="6C9358F3F514443AB72CC6BFF319C44E44"/>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4">
    <w:name w:val="C4D93236CEAD4CF693D784ADA8942FC744"/>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2">
    <w:name w:val="E999FAA5D3B3436EBEB0914E86E48D6252"/>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4">
    <w:name w:val="D235777D64294F2F8155C0763D9D25E544"/>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4">
    <w:name w:val="004139EF79634349B7B492ED5BEDB20044"/>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4">
    <w:name w:val="7A36F2C7ADA64782850FDBA9B5881E4844"/>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2">
    <w:name w:val="B65BA25E9E8647D68CC19349973560AF52"/>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2">
    <w:name w:val="00FD5BF47AAE4A6693427721EE6EEB9052"/>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0">
    <w:name w:val="A607E19A88A247AC97F87DF1CB59CB6850"/>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49">
    <w:name w:val="862965E039164966AE5C1E035BCB302349"/>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3">
    <w:name w:val="A9EA6602896E45D89691D9C795619D3053"/>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3">
    <w:name w:val="80796FC501EE40C7ABC022DDA14AE55F53"/>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3">
    <w:name w:val="E3817C2A2BD348A2BD85AEE67061CBF153"/>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3">
    <w:name w:val="C2D0971435FE45E8B64212FC42F4DF1953"/>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3">
    <w:name w:val="528E6579ED4F467D944FBEF9C4352CF753"/>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3">
    <w:name w:val="EDC9A1C5606D421A9788D1CE1B21EB6D53"/>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7">
    <w:name w:val="C2FCA5592C5D49A3AD85D736B549A49647"/>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6">
    <w:name w:val="CE294CF6CF8B40349A1B6DDFF63E350446"/>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6">
    <w:name w:val="595378BD578945D8982155A85A064D4046"/>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3">
    <w:name w:val="20031E2AFC11448B85B5D23BC629732453"/>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3">
    <w:name w:val="3ACA485961114C9CA4A9127436758BC853"/>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5">
    <w:name w:val="12E253D8E552487C81E0DE1AE299511245"/>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3">
    <w:name w:val="E6AAF590BB604EAB832383D1D3C16E5E53"/>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3">
    <w:name w:val="A21E8D4E286C416E8977961F730BA5CA53"/>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6">
    <w:name w:val="C21814A01CD449C6B4021D0715B19C69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29">
    <w:name w:val="73BBB6CF84A74F4D9951DAE1F9AEBA032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6">
    <w:name w:val="562DFAA19F10458D91E1C15A70B10238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6">
    <w:name w:val="0857FCC0296249C896B60041C8C4A917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7">
    <w:name w:val="75B6B5C3E02D4389B6BF07DD0A3A3A292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8">
    <w:name w:val="488D916C7E6949EBA5D3911CA764C87F2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3">
    <w:name w:val="F645F8C5E1154E1D99D721FE29AD361053"/>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5">
    <w:name w:val="D94BBBD6B2DB402886E7556C404C787945"/>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3">
    <w:name w:val="0995443339AB41C3B6793841736A077153"/>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5">
    <w:name w:val="622C3FC72907413A862EDFF2373EF9E245"/>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3">
    <w:name w:val="40FD3A5DE4D448B095BA96ED0924AFBC53"/>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5">
    <w:name w:val="6C9358F3F514443AB72CC6BFF319C44E45"/>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5">
    <w:name w:val="C4D93236CEAD4CF693D784ADA8942FC745"/>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3">
    <w:name w:val="E999FAA5D3B3436EBEB0914E86E48D6253"/>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5">
    <w:name w:val="D235777D64294F2F8155C0763D9D25E545"/>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5">
    <w:name w:val="004139EF79634349B7B492ED5BEDB20045"/>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5">
    <w:name w:val="7A36F2C7ADA64782850FDBA9B5881E4845"/>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3">
    <w:name w:val="B65BA25E9E8647D68CC19349973560AF53"/>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3">
    <w:name w:val="00FD5BF47AAE4A6693427721EE6EEB9053"/>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1">
    <w:name w:val="A607E19A88A247AC97F87DF1CB59CB6851"/>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0">
    <w:name w:val="862965E039164966AE5C1E035BCB302350"/>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4">
    <w:name w:val="A9EA6602896E45D89691D9C795619D3054"/>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4">
    <w:name w:val="80796FC501EE40C7ABC022DDA14AE55F54"/>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4">
    <w:name w:val="E3817C2A2BD348A2BD85AEE67061CBF154"/>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4">
    <w:name w:val="C2D0971435FE45E8B64212FC42F4DF1954"/>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4">
    <w:name w:val="528E6579ED4F467D944FBEF9C4352CF754"/>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4">
    <w:name w:val="EDC9A1C5606D421A9788D1CE1B21EB6D54"/>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8">
    <w:name w:val="C2FCA5592C5D49A3AD85D736B549A49648"/>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7">
    <w:name w:val="CE294CF6CF8B40349A1B6DDFF63E350447"/>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7">
    <w:name w:val="595378BD578945D8982155A85A064D4047"/>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4">
    <w:name w:val="20031E2AFC11448B85B5D23BC629732454"/>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4">
    <w:name w:val="3ACA485961114C9CA4A9127436758BC854"/>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6">
    <w:name w:val="12E253D8E552487C81E0DE1AE299511246"/>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4">
    <w:name w:val="E6AAF590BB604EAB832383D1D3C16E5E54"/>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4">
    <w:name w:val="A21E8D4E286C416E8977961F730BA5CA54"/>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7">
    <w:name w:val="C21814A01CD449C6B4021D0715B19C69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0">
    <w:name w:val="73BBB6CF84A74F4D9951DAE1F9AEBA033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7">
    <w:name w:val="562DFAA19F10458D91E1C15A70B10238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7">
    <w:name w:val="0857FCC0296249C896B60041C8C4A917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8">
    <w:name w:val="75B6B5C3E02D4389B6BF07DD0A3A3A292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29">
    <w:name w:val="488D916C7E6949EBA5D3911CA764C87F2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4">
    <w:name w:val="F645F8C5E1154E1D99D721FE29AD361054"/>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6">
    <w:name w:val="D94BBBD6B2DB402886E7556C404C787946"/>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4">
    <w:name w:val="0995443339AB41C3B6793841736A077154"/>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6">
    <w:name w:val="622C3FC72907413A862EDFF2373EF9E246"/>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4">
    <w:name w:val="40FD3A5DE4D448B095BA96ED0924AFBC54"/>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6">
    <w:name w:val="6C9358F3F514443AB72CC6BFF319C44E46"/>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6">
    <w:name w:val="C4D93236CEAD4CF693D784ADA8942FC746"/>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4">
    <w:name w:val="E999FAA5D3B3436EBEB0914E86E48D6254"/>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6">
    <w:name w:val="D235777D64294F2F8155C0763D9D25E546"/>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6">
    <w:name w:val="004139EF79634349B7B492ED5BEDB20046"/>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6">
    <w:name w:val="7A36F2C7ADA64782850FDBA9B5881E4846"/>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4">
    <w:name w:val="B65BA25E9E8647D68CC19349973560AF54"/>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4">
    <w:name w:val="00FD5BF47AAE4A6693427721EE6EEB9054"/>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2">
    <w:name w:val="A607E19A88A247AC97F87DF1CB59CB6852"/>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1">
    <w:name w:val="862965E039164966AE5C1E035BCB302351"/>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5">
    <w:name w:val="A9EA6602896E45D89691D9C795619D3055"/>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5">
    <w:name w:val="80796FC501EE40C7ABC022DDA14AE55F55"/>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5">
    <w:name w:val="E3817C2A2BD348A2BD85AEE67061CBF155"/>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5">
    <w:name w:val="C2D0971435FE45E8B64212FC42F4DF1955"/>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5">
    <w:name w:val="528E6579ED4F467D944FBEF9C4352CF755"/>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5">
    <w:name w:val="EDC9A1C5606D421A9788D1CE1B21EB6D55"/>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49">
    <w:name w:val="C2FCA5592C5D49A3AD85D736B549A49649"/>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8">
    <w:name w:val="CE294CF6CF8B40349A1B6DDFF63E350448"/>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8">
    <w:name w:val="595378BD578945D8982155A85A064D4048"/>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5">
    <w:name w:val="20031E2AFC11448B85B5D23BC629732455"/>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5">
    <w:name w:val="3ACA485961114C9CA4A9127436758BC855"/>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7">
    <w:name w:val="12E253D8E552487C81E0DE1AE299511247"/>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5">
    <w:name w:val="E6AAF590BB604EAB832383D1D3C16E5E55"/>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5">
    <w:name w:val="A21E8D4E286C416E8977961F730BA5CA55"/>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8">
    <w:name w:val="C21814A01CD449C6B4021D0715B19C69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1">
    <w:name w:val="73BBB6CF84A74F4D9951DAE1F9AEBA033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8">
    <w:name w:val="562DFAA19F10458D91E1C15A70B10238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8">
    <w:name w:val="0857FCC0296249C896B60041C8C4A917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29">
    <w:name w:val="75B6B5C3E02D4389B6BF07DD0A3A3A292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0">
    <w:name w:val="488D916C7E6949EBA5D3911CA764C87F3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F645F8C5E1154E1D99D721FE29AD361055">
    <w:name w:val="F645F8C5E1154E1D99D721FE29AD361055"/>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7">
    <w:name w:val="D94BBBD6B2DB402886E7556C404C787947"/>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5">
    <w:name w:val="0995443339AB41C3B6793841736A077155"/>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7">
    <w:name w:val="622C3FC72907413A862EDFF2373EF9E247"/>
    <w:rsid w:val="00D04B27"/>
    <w:pPr>
      <w:spacing w:after="120" w:line="240" w:lineRule="auto"/>
    </w:pPr>
    <w:rPr>
      <w:rFonts w:ascii="Source Sans Pro" w:eastAsia="Arial" w:hAnsi="Source Sans Pro" w:cs="Arial"/>
      <w:sz w:val="24"/>
      <w:szCs w:val="24"/>
      <w:lang w:eastAsia="de-DE"/>
    </w:rPr>
  </w:style>
  <w:style w:type="paragraph" w:customStyle="1" w:styleId="40FD3A5DE4D448B095BA96ED0924AFBC55">
    <w:name w:val="40FD3A5DE4D448B095BA96ED0924AFBC55"/>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7">
    <w:name w:val="6C9358F3F514443AB72CC6BFF319C44E47"/>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7">
    <w:name w:val="C4D93236CEAD4CF693D784ADA8942FC747"/>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5">
    <w:name w:val="E999FAA5D3B3436EBEB0914E86E48D6255"/>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7">
    <w:name w:val="D235777D64294F2F8155C0763D9D25E547"/>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7">
    <w:name w:val="004139EF79634349B7B492ED5BEDB20047"/>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7">
    <w:name w:val="7A36F2C7ADA64782850FDBA9B5881E4847"/>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5">
    <w:name w:val="B65BA25E9E8647D68CC19349973560AF55"/>
    <w:rsid w:val="00D04B27"/>
    <w:pPr>
      <w:spacing w:after="120" w:line="240" w:lineRule="auto"/>
    </w:pPr>
    <w:rPr>
      <w:rFonts w:ascii="Source Sans Pro" w:eastAsia="Arial" w:hAnsi="Source Sans Pro" w:cs="Arial"/>
      <w:sz w:val="24"/>
      <w:szCs w:val="24"/>
      <w:lang w:eastAsia="de-DE"/>
    </w:rPr>
  </w:style>
  <w:style w:type="paragraph" w:customStyle="1" w:styleId="B0CC605A81444F6FB4280E5233917DE7">
    <w:name w:val="B0CC605A81444F6FB4280E5233917DE7"/>
    <w:rsid w:val="00D04B27"/>
  </w:style>
  <w:style w:type="paragraph" w:customStyle="1" w:styleId="00FD5BF47AAE4A6693427721EE6EEB9055">
    <w:name w:val="00FD5BF47AAE4A6693427721EE6EEB9055"/>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3">
    <w:name w:val="A607E19A88A247AC97F87DF1CB59CB6853"/>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2">
    <w:name w:val="862965E039164966AE5C1E035BCB302352"/>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6">
    <w:name w:val="A9EA6602896E45D89691D9C795619D3056"/>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6">
    <w:name w:val="80796FC501EE40C7ABC022DDA14AE55F56"/>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6">
    <w:name w:val="E3817C2A2BD348A2BD85AEE67061CBF156"/>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6">
    <w:name w:val="C2D0971435FE45E8B64212FC42F4DF1956"/>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6">
    <w:name w:val="528E6579ED4F467D944FBEF9C4352CF756"/>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6">
    <w:name w:val="EDC9A1C5606D421A9788D1CE1B21EB6D56"/>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0">
    <w:name w:val="C2FCA5592C5D49A3AD85D736B549A49650"/>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49">
    <w:name w:val="CE294CF6CF8B40349A1B6DDFF63E350449"/>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49">
    <w:name w:val="595378BD578945D8982155A85A064D4049"/>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6">
    <w:name w:val="20031E2AFC11448B85B5D23BC629732456"/>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6">
    <w:name w:val="3ACA485961114C9CA4A9127436758BC856"/>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8">
    <w:name w:val="12E253D8E552487C81E0DE1AE299511248"/>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6">
    <w:name w:val="E6AAF590BB604EAB832383D1D3C16E5E56"/>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6">
    <w:name w:val="A21E8D4E286C416E8977961F730BA5CA56"/>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39">
    <w:name w:val="C21814A01CD449C6B4021D0715B19C69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2">
    <w:name w:val="73BBB6CF84A74F4D9951DAE1F9AEBA033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39">
    <w:name w:val="562DFAA19F10458D91E1C15A70B10238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39">
    <w:name w:val="0857FCC0296249C896B60041C8C4A917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0">
    <w:name w:val="75B6B5C3E02D4389B6BF07DD0A3A3A293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1">
    <w:name w:val="488D916C7E6949EBA5D3911CA764C87F3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
    <w:name w:val="B0CC605A81444F6FB4280E5233917DE71"/>
    <w:rsid w:val="00D04B27"/>
    <w:pPr>
      <w:keepNext/>
      <w:keepLines/>
      <w:numPr>
        <w:ilvl w:val="2"/>
        <w:numId w:val="3"/>
      </w:numPr>
      <w:tabs>
        <w:tab w:val="num" w:pos="771"/>
      </w:tabs>
      <w:spacing w:before="160" w:after="0" w:line="240" w:lineRule="auto"/>
      <w:outlineLvl w:val="2"/>
    </w:pPr>
    <w:rPr>
      <w:rFonts w:ascii="Source Sans Pro Black" w:eastAsia="Arial" w:hAnsi="Source Sans Pro Black" w:cs="Arial"/>
      <w:sz w:val="24"/>
      <w:szCs w:val="28"/>
      <w:lang w:eastAsia="de-DE"/>
    </w:rPr>
  </w:style>
  <w:style w:type="paragraph" w:customStyle="1" w:styleId="F645F8C5E1154E1D99D721FE29AD361056">
    <w:name w:val="F645F8C5E1154E1D99D721FE29AD361056"/>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8">
    <w:name w:val="D94BBBD6B2DB402886E7556C404C787948"/>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6">
    <w:name w:val="0995443339AB41C3B6793841736A077156"/>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8">
    <w:name w:val="622C3FC72907413A862EDFF2373EF9E248"/>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8">
    <w:name w:val="6C9358F3F514443AB72CC6BFF319C44E48"/>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8">
    <w:name w:val="C4D93236CEAD4CF693D784ADA8942FC748"/>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6">
    <w:name w:val="E999FAA5D3B3436EBEB0914E86E48D6256"/>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8">
    <w:name w:val="D235777D64294F2F8155C0763D9D25E548"/>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8">
    <w:name w:val="004139EF79634349B7B492ED5BEDB20048"/>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8">
    <w:name w:val="7A36F2C7ADA64782850FDBA9B5881E4848"/>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6">
    <w:name w:val="B65BA25E9E8647D68CC19349973560AF56"/>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6">
    <w:name w:val="00FD5BF47AAE4A6693427721EE6EEB9056"/>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4">
    <w:name w:val="A607E19A88A247AC97F87DF1CB59CB6854"/>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3">
    <w:name w:val="862965E039164966AE5C1E035BCB302353"/>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7">
    <w:name w:val="A9EA6602896E45D89691D9C795619D3057"/>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7">
    <w:name w:val="80796FC501EE40C7ABC022DDA14AE55F57"/>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7">
    <w:name w:val="E3817C2A2BD348A2BD85AEE67061CBF157"/>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7">
    <w:name w:val="C2D0971435FE45E8B64212FC42F4DF1957"/>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7">
    <w:name w:val="528E6579ED4F467D944FBEF9C4352CF757"/>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7">
    <w:name w:val="EDC9A1C5606D421A9788D1CE1B21EB6D57"/>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1">
    <w:name w:val="C2FCA5592C5D49A3AD85D736B549A49651"/>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0">
    <w:name w:val="CE294CF6CF8B40349A1B6DDFF63E350450"/>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0">
    <w:name w:val="595378BD578945D8982155A85A064D4050"/>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7">
    <w:name w:val="20031E2AFC11448B85B5D23BC629732457"/>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7">
    <w:name w:val="3ACA485961114C9CA4A9127436758BC857"/>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49">
    <w:name w:val="12E253D8E552487C81E0DE1AE299511249"/>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7">
    <w:name w:val="E6AAF590BB604EAB832383D1D3C16E5E57"/>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7">
    <w:name w:val="A21E8D4E286C416E8977961F730BA5CA57"/>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0">
    <w:name w:val="C21814A01CD449C6B4021D0715B19C69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3">
    <w:name w:val="73BBB6CF84A74F4D9951DAE1F9AEBA033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0">
    <w:name w:val="562DFAA19F10458D91E1C15A70B10238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0">
    <w:name w:val="0857FCC0296249C896B60041C8C4A917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1">
    <w:name w:val="75B6B5C3E02D4389B6BF07DD0A3A3A293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2">
    <w:name w:val="488D916C7E6949EBA5D3911CA764C87F3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2">
    <w:name w:val="B0CC605A81444F6FB4280E5233917DE72"/>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57">
    <w:name w:val="F645F8C5E1154E1D99D721FE29AD361057"/>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49">
    <w:name w:val="D94BBBD6B2DB402886E7556C404C787949"/>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7">
    <w:name w:val="0995443339AB41C3B6793841736A077157"/>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49">
    <w:name w:val="622C3FC72907413A862EDFF2373EF9E249"/>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49">
    <w:name w:val="6C9358F3F514443AB72CC6BFF319C44E49"/>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49">
    <w:name w:val="C4D93236CEAD4CF693D784ADA8942FC749"/>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7">
    <w:name w:val="E999FAA5D3B3436EBEB0914E86E48D6257"/>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49">
    <w:name w:val="D235777D64294F2F8155C0763D9D25E549"/>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49">
    <w:name w:val="004139EF79634349B7B492ED5BEDB20049"/>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49">
    <w:name w:val="7A36F2C7ADA64782850FDBA9B5881E4849"/>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7">
    <w:name w:val="B65BA25E9E8647D68CC19349973560AF57"/>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7">
    <w:name w:val="00FD5BF47AAE4A6693427721EE6EEB9057"/>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5">
    <w:name w:val="A607E19A88A247AC97F87DF1CB59CB6855"/>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4">
    <w:name w:val="862965E039164966AE5C1E035BCB302354"/>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8">
    <w:name w:val="A9EA6602896E45D89691D9C795619D3058"/>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8">
    <w:name w:val="80796FC501EE40C7ABC022DDA14AE55F58"/>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8">
    <w:name w:val="E3817C2A2BD348A2BD85AEE67061CBF158"/>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8">
    <w:name w:val="C2D0971435FE45E8B64212FC42F4DF1958"/>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8">
    <w:name w:val="528E6579ED4F467D944FBEF9C4352CF758"/>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8">
    <w:name w:val="EDC9A1C5606D421A9788D1CE1B21EB6D58"/>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2">
    <w:name w:val="C2FCA5592C5D49A3AD85D736B549A49652"/>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1">
    <w:name w:val="CE294CF6CF8B40349A1B6DDFF63E350451"/>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1">
    <w:name w:val="595378BD578945D8982155A85A064D4051"/>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8">
    <w:name w:val="20031E2AFC11448B85B5D23BC629732458"/>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8">
    <w:name w:val="3ACA485961114C9CA4A9127436758BC858"/>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0">
    <w:name w:val="12E253D8E552487C81E0DE1AE299511250"/>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8">
    <w:name w:val="E6AAF590BB604EAB832383D1D3C16E5E58"/>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8">
    <w:name w:val="A21E8D4E286C416E8977961F730BA5CA58"/>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1">
    <w:name w:val="C21814A01CD449C6B4021D0715B19C69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4">
    <w:name w:val="73BBB6CF84A74F4D9951DAE1F9AEBA033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1">
    <w:name w:val="562DFAA19F10458D91E1C15A70B10238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1">
    <w:name w:val="0857FCC0296249C896B60041C8C4A917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2">
    <w:name w:val="75B6B5C3E02D4389B6BF07DD0A3A3A293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3">
    <w:name w:val="488D916C7E6949EBA5D3911CA764C87F3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3">
    <w:name w:val="B0CC605A81444F6FB4280E5233917DE73"/>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58">
    <w:name w:val="F645F8C5E1154E1D99D721FE29AD361058"/>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0">
    <w:name w:val="D94BBBD6B2DB402886E7556C404C787950"/>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8">
    <w:name w:val="0995443339AB41C3B6793841736A077158"/>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0">
    <w:name w:val="622C3FC72907413A862EDFF2373EF9E250"/>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0">
    <w:name w:val="6C9358F3F514443AB72CC6BFF319C44E50"/>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0">
    <w:name w:val="C4D93236CEAD4CF693D784ADA8942FC750"/>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8">
    <w:name w:val="E999FAA5D3B3436EBEB0914E86E48D6258"/>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0">
    <w:name w:val="D235777D64294F2F8155C0763D9D25E550"/>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0">
    <w:name w:val="004139EF79634349B7B492ED5BEDB20050"/>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0">
    <w:name w:val="7A36F2C7ADA64782850FDBA9B5881E4850"/>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8">
    <w:name w:val="B65BA25E9E8647D68CC19349973560AF58"/>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8">
    <w:name w:val="00FD5BF47AAE4A6693427721EE6EEB9058"/>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6">
    <w:name w:val="A607E19A88A247AC97F87DF1CB59CB6856"/>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5">
    <w:name w:val="862965E039164966AE5C1E035BCB302355"/>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59">
    <w:name w:val="A9EA6602896E45D89691D9C795619D3059"/>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59">
    <w:name w:val="80796FC501EE40C7ABC022DDA14AE55F59"/>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59">
    <w:name w:val="E3817C2A2BD348A2BD85AEE67061CBF159"/>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59">
    <w:name w:val="C2D0971435FE45E8B64212FC42F4DF1959"/>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59">
    <w:name w:val="528E6579ED4F467D944FBEF9C4352CF759"/>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59">
    <w:name w:val="EDC9A1C5606D421A9788D1CE1B21EB6D59"/>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3">
    <w:name w:val="C2FCA5592C5D49A3AD85D736B549A49653"/>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2">
    <w:name w:val="CE294CF6CF8B40349A1B6DDFF63E350452"/>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2">
    <w:name w:val="595378BD578945D8982155A85A064D4052"/>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59">
    <w:name w:val="20031E2AFC11448B85B5D23BC629732459"/>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59">
    <w:name w:val="3ACA485961114C9CA4A9127436758BC859"/>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1">
    <w:name w:val="12E253D8E552487C81E0DE1AE299511251"/>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59">
    <w:name w:val="E6AAF590BB604EAB832383D1D3C16E5E59"/>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59">
    <w:name w:val="A21E8D4E286C416E8977961F730BA5CA59"/>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2">
    <w:name w:val="C21814A01CD449C6B4021D0715B19C69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5">
    <w:name w:val="73BBB6CF84A74F4D9951DAE1F9AEBA03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2">
    <w:name w:val="562DFAA19F10458D91E1C15A70B10238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2">
    <w:name w:val="0857FCC0296249C896B60041C8C4A917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3">
    <w:name w:val="75B6B5C3E02D4389B6BF07DD0A3A3A293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4">
    <w:name w:val="488D916C7E6949EBA5D3911CA764C87F3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4">
    <w:name w:val="B0CC605A81444F6FB4280E5233917DE74"/>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59">
    <w:name w:val="F645F8C5E1154E1D99D721FE29AD361059"/>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1">
    <w:name w:val="D94BBBD6B2DB402886E7556C404C787951"/>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59">
    <w:name w:val="0995443339AB41C3B6793841736A077159"/>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1">
    <w:name w:val="622C3FC72907413A862EDFF2373EF9E251"/>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1">
    <w:name w:val="6C9358F3F514443AB72CC6BFF319C44E51"/>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1">
    <w:name w:val="C4D93236CEAD4CF693D784ADA8942FC751"/>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59">
    <w:name w:val="E999FAA5D3B3436EBEB0914E86E48D6259"/>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1">
    <w:name w:val="D235777D64294F2F8155C0763D9D25E551"/>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1">
    <w:name w:val="004139EF79634349B7B492ED5BEDB20051"/>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1">
    <w:name w:val="7A36F2C7ADA64782850FDBA9B5881E4851"/>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59">
    <w:name w:val="B65BA25E9E8647D68CC19349973560AF59"/>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59">
    <w:name w:val="00FD5BF47AAE4A6693427721EE6EEB9059"/>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7">
    <w:name w:val="A607E19A88A247AC97F87DF1CB59CB6857"/>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6">
    <w:name w:val="862965E039164966AE5C1E035BCB302356"/>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0">
    <w:name w:val="A9EA6602896E45D89691D9C795619D3060"/>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0">
    <w:name w:val="80796FC501EE40C7ABC022DDA14AE55F60"/>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0">
    <w:name w:val="E3817C2A2BD348A2BD85AEE67061CBF160"/>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0">
    <w:name w:val="C2D0971435FE45E8B64212FC42F4DF1960"/>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0">
    <w:name w:val="528E6579ED4F467D944FBEF9C4352CF760"/>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0">
    <w:name w:val="EDC9A1C5606D421A9788D1CE1B21EB6D60"/>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4">
    <w:name w:val="C2FCA5592C5D49A3AD85D736B549A49654"/>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3">
    <w:name w:val="CE294CF6CF8B40349A1B6DDFF63E350453"/>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3">
    <w:name w:val="595378BD578945D8982155A85A064D4053"/>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0">
    <w:name w:val="20031E2AFC11448B85B5D23BC629732460"/>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0">
    <w:name w:val="3ACA485961114C9CA4A9127436758BC860"/>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2">
    <w:name w:val="12E253D8E552487C81E0DE1AE299511252"/>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0">
    <w:name w:val="E6AAF590BB604EAB832383D1D3C16E5E60"/>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0">
    <w:name w:val="A21E8D4E286C416E8977961F730BA5CA60"/>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3">
    <w:name w:val="C21814A01CD449C6B4021D0715B19C69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6">
    <w:name w:val="73BBB6CF84A74F4D9951DAE1F9AEBA03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3">
    <w:name w:val="562DFAA19F10458D91E1C15A70B10238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3">
    <w:name w:val="0857FCC0296249C896B60041C8C4A917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4">
    <w:name w:val="75B6B5C3E02D4389B6BF07DD0A3A3A293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5">
    <w:name w:val="488D916C7E6949EBA5D3911CA764C87F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5">
    <w:name w:val="B0CC605A81444F6FB4280E5233917DE75"/>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0">
    <w:name w:val="F645F8C5E1154E1D99D721FE29AD361060"/>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2">
    <w:name w:val="D94BBBD6B2DB402886E7556C404C787952"/>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0">
    <w:name w:val="0995443339AB41C3B6793841736A077160"/>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2">
    <w:name w:val="622C3FC72907413A862EDFF2373EF9E252"/>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2">
    <w:name w:val="6C9358F3F514443AB72CC6BFF319C44E52"/>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2">
    <w:name w:val="C4D93236CEAD4CF693D784ADA8942FC752"/>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0">
    <w:name w:val="E999FAA5D3B3436EBEB0914E86E48D6260"/>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2">
    <w:name w:val="D235777D64294F2F8155C0763D9D25E552"/>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2">
    <w:name w:val="004139EF79634349B7B492ED5BEDB20052"/>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2">
    <w:name w:val="7A36F2C7ADA64782850FDBA9B5881E4852"/>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0">
    <w:name w:val="B65BA25E9E8647D68CC19349973560AF60"/>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0">
    <w:name w:val="00FD5BF47AAE4A6693427721EE6EEB9060"/>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8">
    <w:name w:val="A607E19A88A247AC97F87DF1CB59CB6858"/>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7">
    <w:name w:val="862965E039164966AE5C1E035BCB302357"/>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1">
    <w:name w:val="A9EA6602896E45D89691D9C795619D3061"/>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1">
    <w:name w:val="80796FC501EE40C7ABC022DDA14AE55F61"/>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1">
    <w:name w:val="E3817C2A2BD348A2BD85AEE67061CBF161"/>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1">
    <w:name w:val="C2D0971435FE45E8B64212FC42F4DF1961"/>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1">
    <w:name w:val="528E6579ED4F467D944FBEF9C4352CF761"/>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1">
    <w:name w:val="EDC9A1C5606D421A9788D1CE1B21EB6D61"/>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5">
    <w:name w:val="C2FCA5592C5D49A3AD85D736B549A49655"/>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4">
    <w:name w:val="CE294CF6CF8B40349A1B6DDFF63E350454"/>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4">
    <w:name w:val="595378BD578945D8982155A85A064D4054"/>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1">
    <w:name w:val="20031E2AFC11448B85B5D23BC629732461"/>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1">
    <w:name w:val="3ACA485961114C9CA4A9127436758BC861"/>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3">
    <w:name w:val="12E253D8E552487C81E0DE1AE299511253"/>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1">
    <w:name w:val="E6AAF590BB604EAB832383D1D3C16E5E61"/>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1">
    <w:name w:val="A21E8D4E286C416E8977961F730BA5CA61"/>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4">
    <w:name w:val="C21814A01CD449C6B4021D0715B19C69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7">
    <w:name w:val="73BBB6CF84A74F4D9951DAE1F9AEBA03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4">
    <w:name w:val="562DFAA19F10458D91E1C15A70B10238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4">
    <w:name w:val="0857FCC0296249C896B60041C8C4A917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5">
    <w:name w:val="75B6B5C3E02D4389B6BF07DD0A3A3A293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6">
    <w:name w:val="488D916C7E6949EBA5D3911CA764C87F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6">
    <w:name w:val="B0CC605A81444F6FB4280E5233917DE76"/>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1">
    <w:name w:val="F645F8C5E1154E1D99D721FE29AD361061"/>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3">
    <w:name w:val="D94BBBD6B2DB402886E7556C404C787953"/>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1">
    <w:name w:val="0995443339AB41C3B6793841736A077161"/>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3">
    <w:name w:val="622C3FC72907413A862EDFF2373EF9E253"/>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3">
    <w:name w:val="6C9358F3F514443AB72CC6BFF319C44E53"/>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3">
    <w:name w:val="C4D93236CEAD4CF693D784ADA8942FC753"/>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1">
    <w:name w:val="E999FAA5D3B3436EBEB0914E86E48D6261"/>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3">
    <w:name w:val="D235777D64294F2F8155C0763D9D25E553"/>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3">
    <w:name w:val="004139EF79634349B7B492ED5BEDB20053"/>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3">
    <w:name w:val="7A36F2C7ADA64782850FDBA9B5881E4853"/>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1">
    <w:name w:val="B65BA25E9E8647D68CC19349973560AF61"/>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1">
    <w:name w:val="00FD5BF47AAE4A6693427721EE6EEB9061"/>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59">
    <w:name w:val="A607E19A88A247AC97F87DF1CB59CB6859"/>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8">
    <w:name w:val="862965E039164966AE5C1E035BCB302358"/>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2">
    <w:name w:val="A9EA6602896E45D89691D9C795619D3062"/>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2">
    <w:name w:val="80796FC501EE40C7ABC022DDA14AE55F62"/>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2">
    <w:name w:val="E3817C2A2BD348A2BD85AEE67061CBF162"/>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2">
    <w:name w:val="C2D0971435FE45E8B64212FC42F4DF1962"/>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2">
    <w:name w:val="528E6579ED4F467D944FBEF9C4352CF762"/>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2">
    <w:name w:val="EDC9A1C5606D421A9788D1CE1B21EB6D62"/>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6">
    <w:name w:val="C2FCA5592C5D49A3AD85D736B549A49656"/>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5">
    <w:name w:val="CE294CF6CF8B40349A1B6DDFF63E350455"/>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5">
    <w:name w:val="595378BD578945D8982155A85A064D4055"/>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2">
    <w:name w:val="20031E2AFC11448B85B5D23BC629732462"/>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2">
    <w:name w:val="3ACA485961114C9CA4A9127436758BC862"/>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4">
    <w:name w:val="12E253D8E552487C81E0DE1AE299511254"/>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2">
    <w:name w:val="E6AAF590BB604EAB832383D1D3C16E5E62"/>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2">
    <w:name w:val="A21E8D4E286C416E8977961F730BA5CA62"/>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5">
    <w:name w:val="C21814A01CD449C6B4021D0715B19C69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8">
    <w:name w:val="73BBB6CF84A74F4D9951DAE1F9AEBA03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5">
    <w:name w:val="562DFAA19F10458D91E1C15A70B10238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5">
    <w:name w:val="0857FCC0296249C896B60041C8C4A917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6">
    <w:name w:val="75B6B5C3E02D4389B6BF07DD0A3A3A293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7">
    <w:name w:val="488D916C7E6949EBA5D3911CA764C87F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7">
    <w:name w:val="B0CC605A81444F6FB4280E5233917DE77"/>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2">
    <w:name w:val="F645F8C5E1154E1D99D721FE29AD361062"/>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4">
    <w:name w:val="D94BBBD6B2DB402886E7556C404C787954"/>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2">
    <w:name w:val="0995443339AB41C3B6793841736A077162"/>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4">
    <w:name w:val="622C3FC72907413A862EDFF2373EF9E254"/>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4">
    <w:name w:val="6C9358F3F514443AB72CC6BFF319C44E54"/>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4">
    <w:name w:val="C4D93236CEAD4CF693D784ADA8942FC754"/>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2">
    <w:name w:val="E999FAA5D3B3436EBEB0914E86E48D6262"/>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4">
    <w:name w:val="D235777D64294F2F8155C0763D9D25E554"/>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4">
    <w:name w:val="004139EF79634349B7B492ED5BEDB20054"/>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4">
    <w:name w:val="7A36F2C7ADA64782850FDBA9B5881E4854"/>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2">
    <w:name w:val="B65BA25E9E8647D68CC19349973560AF62"/>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2">
    <w:name w:val="00FD5BF47AAE4A6693427721EE6EEB9062"/>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0">
    <w:name w:val="A607E19A88A247AC97F87DF1CB59CB6860"/>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59">
    <w:name w:val="862965E039164966AE5C1E035BCB302359"/>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3">
    <w:name w:val="A9EA6602896E45D89691D9C795619D3063"/>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3">
    <w:name w:val="80796FC501EE40C7ABC022DDA14AE55F63"/>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3">
    <w:name w:val="E3817C2A2BD348A2BD85AEE67061CBF163"/>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3">
    <w:name w:val="C2D0971435FE45E8B64212FC42F4DF1963"/>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3">
    <w:name w:val="528E6579ED4F467D944FBEF9C4352CF763"/>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3">
    <w:name w:val="EDC9A1C5606D421A9788D1CE1B21EB6D63"/>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7">
    <w:name w:val="C2FCA5592C5D49A3AD85D736B549A49657"/>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6">
    <w:name w:val="CE294CF6CF8B40349A1B6DDFF63E350456"/>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6">
    <w:name w:val="595378BD578945D8982155A85A064D4056"/>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3">
    <w:name w:val="20031E2AFC11448B85B5D23BC629732463"/>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3">
    <w:name w:val="3ACA485961114C9CA4A9127436758BC863"/>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5">
    <w:name w:val="12E253D8E552487C81E0DE1AE299511255"/>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3">
    <w:name w:val="E6AAF590BB604EAB832383D1D3C16E5E63"/>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3">
    <w:name w:val="A21E8D4E286C416E8977961F730BA5CA63"/>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6">
    <w:name w:val="C21814A01CD449C6B4021D0715B19C69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39">
    <w:name w:val="73BBB6CF84A74F4D9951DAE1F9AEBA03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6">
    <w:name w:val="562DFAA19F10458D91E1C15A70B10238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6">
    <w:name w:val="0857FCC0296249C896B60041C8C4A917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7">
    <w:name w:val="75B6B5C3E02D4389B6BF07DD0A3A3A293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8">
    <w:name w:val="488D916C7E6949EBA5D3911CA764C87F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8">
    <w:name w:val="B0CC605A81444F6FB4280E5233917DE78"/>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3">
    <w:name w:val="F645F8C5E1154E1D99D721FE29AD361063"/>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5">
    <w:name w:val="D94BBBD6B2DB402886E7556C404C787955"/>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3">
    <w:name w:val="0995443339AB41C3B6793841736A077163"/>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5">
    <w:name w:val="622C3FC72907413A862EDFF2373EF9E255"/>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5">
    <w:name w:val="6C9358F3F514443AB72CC6BFF319C44E55"/>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5">
    <w:name w:val="C4D93236CEAD4CF693D784ADA8942FC755"/>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3">
    <w:name w:val="E999FAA5D3B3436EBEB0914E86E48D6263"/>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5">
    <w:name w:val="D235777D64294F2F8155C0763D9D25E555"/>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5">
    <w:name w:val="004139EF79634349B7B492ED5BEDB20055"/>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5">
    <w:name w:val="7A36F2C7ADA64782850FDBA9B5881E4855"/>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3">
    <w:name w:val="B65BA25E9E8647D68CC19349973560AF63"/>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3">
    <w:name w:val="00FD5BF47AAE4A6693427721EE6EEB9063"/>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1">
    <w:name w:val="A607E19A88A247AC97F87DF1CB59CB6861"/>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0">
    <w:name w:val="862965E039164966AE5C1E035BCB302360"/>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4">
    <w:name w:val="A9EA6602896E45D89691D9C795619D3064"/>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4">
    <w:name w:val="80796FC501EE40C7ABC022DDA14AE55F64"/>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4">
    <w:name w:val="E3817C2A2BD348A2BD85AEE67061CBF164"/>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4">
    <w:name w:val="C2D0971435FE45E8B64212FC42F4DF1964"/>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4">
    <w:name w:val="528E6579ED4F467D944FBEF9C4352CF764"/>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4">
    <w:name w:val="EDC9A1C5606D421A9788D1CE1B21EB6D64"/>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8">
    <w:name w:val="C2FCA5592C5D49A3AD85D736B549A49658"/>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7">
    <w:name w:val="CE294CF6CF8B40349A1B6DDFF63E350457"/>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7">
    <w:name w:val="595378BD578945D8982155A85A064D4057"/>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4">
    <w:name w:val="20031E2AFC11448B85B5D23BC629732464"/>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4">
    <w:name w:val="3ACA485961114C9CA4A9127436758BC864"/>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6">
    <w:name w:val="12E253D8E552487C81E0DE1AE299511256"/>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4">
    <w:name w:val="E6AAF590BB604EAB832383D1D3C16E5E64"/>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4">
    <w:name w:val="A21E8D4E286C416E8977961F730BA5CA64"/>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7">
    <w:name w:val="C21814A01CD449C6B4021D0715B19C69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0">
    <w:name w:val="73BBB6CF84A74F4D9951DAE1F9AEBA03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7">
    <w:name w:val="562DFAA19F10458D91E1C15A70B10238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7">
    <w:name w:val="0857FCC0296249C896B60041C8C4A917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8">
    <w:name w:val="75B6B5C3E02D4389B6BF07DD0A3A3A293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39">
    <w:name w:val="488D916C7E6949EBA5D3911CA764C87F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9">
    <w:name w:val="B0CC605A81444F6FB4280E5233917DE79"/>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4">
    <w:name w:val="F645F8C5E1154E1D99D721FE29AD361064"/>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6">
    <w:name w:val="D94BBBD6B2DB402886E7556C404C787956"/>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4">
    <w:name w:val="0995443339AB41C3B6793841736A077164"/>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6">
    <w:name w:val="622C3FC72907413A862EDFF2373EF9E256"/>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6">
    <w:name w:val="6C9358F3F514443AB72CC6BFF319C44E56"/>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
    <w:name w:val="95297231C4BE4CCB8C4621047BCBCD2B"/>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6">
    <w:name w:val="C4D93236CEAD4CF693D784ADA8942FC756"/>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4">
    <w:name w:val="E999FAA5D3B3436EBEB0914E86E48D6264"/>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6">
    <w:name w:val="D235777D64294F2F8155C0763D9D25E556"/>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6">
    <w:name w:val="004139EF79634349B7B492ED5BEDB20056"/>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6">
    <w:name w:val="7A36F2C7ADA64782850FDBA9B5881E4856"/>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4">
    <w:name w:val="B65BA25E9E8647D68CC19349973560AF64"/>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4">
    <w:name w:val="00FD5BF47AAE4A6693427721EE6EEB9064"/>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2">
    <w:name w:val="A607E19A88A247AC97F87DF1CB59CB6862"/>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1">
    <w:name w:val="862965E039164966AE5C1E035BCB302361"/>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5">
    <w:name w:val="A9EA6602896E45D89691D9C795619D3065"/>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5">
    <w:name w:val="80796FC501EE40C7ABC022DDA14AE55F65"/>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5">
    <w:name w:val="E3817C2A2BD348A2BD85AEE67061CBF165"/>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5">
    <w:name w:val="C2D0971435FE45E8B64212FC42F4DF1965"/>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5">
    <w:name w:val="528E6579ED4F467D944FBEF9C4352CF765"/>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5">
    <w:name w:val="EDC9A1C5606D421A9788D1CE1B21EB6D65"/>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59">
    <w:name w:val="C2FCA5592C5D49A3AD85D736B549A49659"/>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8">
    <w:name w:val="CE294CF6CF8B40349A1B6DDFF63E350458"/>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8">
    <w:name w:val="595378BD578945D8982155A85A064D4058"/>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5">
    <w:name w:val="20031E2AFC11448B85B5D23BC629732465"/>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5">
    <w:name w:val="3ACA485961114C9CA4A9127436758BC865"/>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7">
    <w:name w:val="12E253D8E552487C81E0DE1AE299511257"/>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5">
    <w:name w:val="E6AAF590BB604EAB832383D1D3C16E5E65"/>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5">
    <w:name w:val="A21E8D4E286C416E8977961F730BA5CA65"/>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8">
    <w:name w:val="C21814A01CD449C6B4021D0715B19C69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1">
    <w:name w:val="73BBB6CF84A74F4D9951DAE1F9AEBA03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8">
    <w:name w:val="562DFAA19F10458D91E1C15A70B10238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8">
    <w:name w:val="0857FCC0296249C896B60041C8C4A917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39">
    <w:name w:val="75B6B5C3E02D4389B6BF07DD0A3A3A293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0">
    <w:name w:val="488D916C7E6949EBA5D3911CA764C87F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0">
    <w:name w:val="B0CC605A81444F6FB4280E5233917DE710"/>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5">
    <w:name w:val="F645F8C5E1154E1D99D721FE29AD361065"/>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7">
    <w:name w:val="D94BBBD6B2DB402886E7556C404C787957"/>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5">
    <w:name w:val="0995443339AB41C3B6793841736A077165"/>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7">
    <w:name w:val="622C3FC72907413A862EDFF2373EF9E257"/>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7">
    <w:name w:val="6C9358F3F514443AB72CC6BFF319C44E57"/>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1">
    <w:name w:val="95297231C4BE4CCB8C4621047BCBCD2B1"/>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7">
    <w:name w:val="C4D93236CEAD4CF693D784ADA8942FC757"/>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5">
    <w:name w:val="E999FAA5D3B3436EBEB0914E86E48D6265"/>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7">
    <w:name w:val="D235777D64294F2F8155C0763D9D25E557"/>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7">
    <w:name w:val="004139EF79634349B7B492ED5BEDB20057"/>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7">
    <w:name w:val="7A36F2C7ADA64782850FDBA9B5881E4857"/>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5">
    <w:name w:val="B65BA25E9E8647D68CC19349973560AF65"/>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5">
    <w:name w:val="00FD5BF47AAE4A6693427721EE6EEB9065"/>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3">
    <w:name w:val="A607E19A88A247AC97F87DF1CB59CB6863"/>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2">
    <w:name w:val="862965E039164966AE5C1E035BCB302362"/>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6">
    <w:name w:val="A9EA6602896E45D89691D9C795619D3066"/>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6">
    <w:name w:val="80796FC501EE40C7ABC022DDA14AE55F66"/>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6">
    <w:name w:val="E3817C2A2BD348A2BD85AEE67061CBF166"/>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6">
    <w:name w:val="C2D0971435FE45E8B64212FC42F4DF1966"/>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6">
    <w:name w:val="528E6579ED4F467D944FBEF9C4352CF766"/>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6">
    <w:name w:val="EDC9A1C5606D421A9788D1CE1B21EB6D66"/>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0">
    <w:name w:val="C2FCA5592C5D49A3AD85D736B549A49660"/>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59">
    <w:name w:val="CE294CF6CF8B40349A1B6DDFF63E350459"/>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59">
    <w:name w:val="595378BD578945D8982155A85A064D4059"/>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6">
    <w:name w:val="20031E2AFC11448B85B5D23BC629732466"/>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6">
    <w:name w:val="3ACA485961114C9CA4A9127436758BC866"/>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8">
    <w:name w:val="12E253D8E552487C81E0DE1AE299511258"/>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6">
    <w:name w:val="E6AAF590BB604EAB832383D1D3C16E5E66"/>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6">
    <w:name w:val="A21E8D4E286C416E8977961F730BA5CA66"/>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49">
    <w:name w:val="C21814A01CD449C6B4021D0715B19C69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2">
    <w:name w:val="73BBB6CF84A74F4D9951DAE1F9AEBA03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49">
    <w:name w:val="562DFAA19F10458D91E1C15A70B10238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49">
    <w:name w:val="0857FCC0296249C896B60041C8C4A917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0">
    <w:name w:val="75B6B5C3E02D4389B6BF07DD0A3A3A294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1">
    <w:name w:val="488D916C7E6949EBA5D3911CA764C87F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1">
    <w:name w:val="B0CC605A81444F6FB4280E5233917DE711"/>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6">
    <w:name w:val="F645F8C5E1154E1D99D721FE29AD361066"/>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8">
    <w:name w:val="D94BBBD6B2DB402886E7556C404C787958"/>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6">
    <w:name w:val="0995443339AB41C3B6793841736A077166"/>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8">
    <w:name w:val="622C3FC72907413A862EDFF2373EF9E258"/>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8">
    <w:name w:val="6C9358F3F514443AB72CC6BFF319C44E58"/>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2">
    <w:name w:val="95297231C4BE4CCB8C4621047BCBCD2B2"/>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8">
    <w:name w:val="C4D93236CEAD4CF693D784ADA8942FC758"/>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6">
    <w:name w:val="E999FAA5D3B3436EBEB0914E86E48D6266"/>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8">
    <w:name w:val="D235777D64294F2F8155C0763D9D25E558"/>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8">
    <w:name w:val="004139EF79634349B7B492ED5BEDB20058"/>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8">
    <w:name w:val="7A36F2C7ADA64782850FDBA9B5881E4858"/>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6">
    <w:name w:val="B65BA25E9E8647D68CC19349973560AF66"/>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6">
    <w:name w:val="00FD5BF47AAE4A6693427721EE6EEB9066"/>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4">
    <w:name w:val="A607E19A88A247AC97F87DF1CB59CB6864"/>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3">
    <w:name w:val="862965E039164966AE5C1E035BCB302363"/>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7">
    <w:name w:val="A9EA6602896E45D89691D9C795619D3067"/>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7">
    <w:name w:val="80796FC501EE40C7ABC022DDA14AE55F67"/>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7">
    <w:name w:val="E3817C2A2BD348A2BD85AEE67061CBF167"/>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7">
    <w:name w:val="C2D0971435FE45E8B64212FC42F4DF1967"/>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7">
    <w:name w:val="528E6579ED4F467D944FBEF9C4352CF767"/>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7">
    <w:name w:val="EDC9A1C5606D421A9788D1CE1B21EB6D67"/>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1">
    <w:name w:val="C2FCA5592C5D49A3AD85D736B549A49661"/>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0">
    <w:name w:val="CE294CF6CF8B40349A1B6DDFF63E350460"/>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0">
    <w:name w:val="595378BD578945D8982155A85A064D4060"/>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7">
    <w:name w:val="20031E2AFC11448B85B5D23BC629732467"/>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7">
    <w:name w:val="3ACA485961114C9CA4A9127436758BC867"/>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59">
    <w:name w:val="12E253D8E552487C81E0DE1AE299511259"/>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7">
    <w:name w:val="E6AAF590BB604EAB832383D1D3C16E5E67"/>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7">
    <w:name w:val="A21E8D4E286C416E8977961F730BA5CA67"/>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0">
    <w:name w:val="C21814A01CD449C6B4021D0715B19C69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3">
    <w:name w:val="73BBB6CF84A74F4D9951DAE1F9AEBA03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0">
    <w:name w:val="562DFAA19F10458D91E1C15A70B10238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0">
    <w:name w:val="0857FCC0296249C896B60041C8C4A917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1">
    <w:name w:val="75B6B5C3E02D4389B6BF07DD0A3A3A294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2">
    <w:name w:val="488D916C7E6949EBA5D3911CA764C87F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2">
    <w:name w:val="B0CC605A81444F6FB4280E5233917DE712"/>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7">
    <w:name w:val="F645F8C5E1154E1D99D721FE29AD361067"/>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59">
    <w:name w:val="D94BBBD6B2DB402886E7556C404C787959"/>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7">
    <w:name w:val="0995443339AB41C3B6793841736A077167"/>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59">
    <w:name w:val="622C3FC72907413A862EDFF2373EF9E259"/>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59">
    <w:name w:val="6C9358F3F514443AB72CC6BFF319C44E59"/>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3">
    <w:name w:val="95297231C4BE4CCB8C4621047BCBCD2B3"/>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59">
    <w:name w:val="C4D93236CEAD4CF693D784ADA8942FC759"/>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7">
    <w:name w:val="E999FAA5D3B3436EBEB0914E86E48D6267"/>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59">
    <w:name w:val="D235777D64294F2F8155C0763D9D25E559"/>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59">
    <w:name w:val="004139EF79634349B7B492ED5BEDB20059"/>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59">
    <w:name w:val="7A36F2C7ADA64782850FDBA9B5881E4859"/>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7">
    <w:name w:val="B65BA25E9E8647D68CC19349973560AF67"/>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7">
    <w:name w:val="00FD5BF47AAE4A6693427721EE6EEB9067"/>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5">
    <w:name w:val="A607E19A88A247AC97F87DF1CB59CB6865"/>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4">
    <w:name w:val="862965E039164966AE5C1E035BCB302364"/>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8">
    <w:name w:val="A9EA6602896E45D89691D9C795619D3068"/>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8">
    <w:name w:val="80796FC501EE40C7ABC022DDA14AE55F68"/>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8">
    <w:name w:val="E3817C2A2BD348A2BD85AEE67061CBF168"/>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8">
    <w:name w:val="C2D0971435FE45E8B64212FC42F4DF1968"/>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8">
    <w:name w:val="528E6579ED4F467D944FBEF9C4352CF768"/>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8">
    <w:name w:val="EDC9A1C5606D421A9788D1CE1B21EB6D68"/>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2">
    <w:name w:val="C2FCA5592C5D49A3AD85D736B549A49662"/>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1">
    <w:name w:val="CE294CF6CF8B40349A1B6DDFF63E350461"/>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1">
    <w:name w:val="595378BD578945D8982155A85A064D4061"/>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8">
    <w:name w:val="20031E2AFC11448B85B5D23BC629732468"/>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8">
    <w:name w:val="3ACA485961114C9CA4A9127436758BC868"/>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0">
    <w:name w:val="12E253D8E552487C81E0DE1AE299511260"/>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8">
    <w:name w:val="E6AAF590BB604EAB832383D1D3C16E5E68"/>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8">
    <w:name w:val="A21E8D4E286C416E8977961F730BA5CA68"/>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1">
    <w:name w:val="C21814A01CD449C6B4021D0715B19C695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4">
    <w:name w:val="73BBB6CF84A74F4D9951DAE1F9AEBA03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1">
    <w:name w:val="562DFAA19F10458D91E1C15A70B102385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1">
    <w:name w:val="0857FCC0296249C896B60041C8C4A91751"/>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2">
    <w:name w:val="75B6B5C3E02D4389B6BF07DD0A3A3A294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3">
    <w:name w:val="488D916C7E6949EBA5D3911CA764C87F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3">
    <w:name w:val="B0CC605A81444F6FB4280E5233917DE713"/>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8">
    <w:name w:val="F645F8C5E1154E1D99D721FE29AD361068"/>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0">
    <w:name w:val="D94BBBD6B2DB402886E7556C404C787960"/>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8">
    <w:name w:val="0995443339AB41C3B6793841736A077168"/>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0">
    <w:name w:val="622C3FC72907413A862EDFF2373EF9E260"/>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0">
    <w:name w:val="6C9358F3F514443AB72CC6BFF319C44E60"/>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4">
    <w:name w:val="95297231C4BE4CCB8C4621047BCBCD2B4"/>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0">
    <w:name w:val="C4D93236CEAD4CF693D784ADA8942FC760"/>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8">
    <w:name w:val="E999FAA5D3B3436EBEB0914E86E48D6268"/>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0">
    <w:name w:val="D235777D64294F2F8155C0763D9D25E560"/>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0">
    <w:name w:val="004139EF79634349B7B492ED5BEDB20060"/>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0">
    <w:name w:val="7A36F2C7ADA64782850FDBA9B5881E4860"/>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8">
    <w:name w:val="B65BA25E9E8647D68CC19349973560AF68"/>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8">
    <w:name w:val="00FD5BF47AAE4A6693427721EE6EEB9068"/>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6">
    <w:name w:val="A607E19A88A247AC97F87DF1CB59CB6866"/>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5">
    <w:name w:val="862965E039164966AE5C1E035BCB302365"/>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69">
    <w:name w:val="A9EA6602896E45D89691D9C795619D3069"/>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69">
    <w:name w:val="80796FC501EE40C7ABC022DDA14AE55F69"/>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69">
    <w:name w:val="E3817C2A2BD348A2BD85AEE67061CBF169"/>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69">
    <w:name w:val="C2D0971435FE45E8B64212FC42F4DF1969"/>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69">
    <w:name w:val="528E6579ED4F467D944FBEF9C4352CF769"/>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69">
    <w:name w:val="EDC9A1C5606D421A9788D1CE1B21EB6D69"/>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3">
    <w:name w:val="C2FCA5592C5D49A3AD85D736B549A49663"/>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2">
    <w:name w:val="CE294CF6CF8B40349A1B6DDFF63E350462"/>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2">
    <w:name w:val="595378BD578945D8982155A85A064D4062"/>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69">
    <w:name w:val="20031E2AFC11448B85B5D23BC629732469"/>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69">
    <w:name w:val="3ACA485961114C9CA4A9127436758BC869"/>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1">
    <w:name w:val="12E253D8E552487C81E0DE1AE299511261"/>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69">
    <w:name w:val="E6AAF590BB604EAB832383D1D3C16E5E69"/>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69">
    <w:name w:val="A21E8D4E286C416E8977961F730BA5CA69"/>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2">
    <w:name w:val="C21814A01CD449C6B4021D0715B19C695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5">
    <w:name w:val="73BBB6CF84A74F4D9951DAE1F9AEBA03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2">
    <w:name w:val="562DFAA19F10458D91E1C15A70B102385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2">
    <w:name w:val="0857FCC0296249C896B60041C8C4A91752"/>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3">
    <w:name w:val="75B6B5C3E02D4389B6BF07DD0A3A3A294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4">
    <w:name w:val="488D916C7E6949EBA5D3911CA764C87F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4">
    <w:name w:val="B0CC605A81444F6FB4280E5233917DE714"/>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69">
    <w:name w:val="F645F8C5E1154E1D99D721FE29AD361069"/>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1">
    <w:name w:val="D94BBBD6B2DB402886E7556C404C787961"/>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69">
    <w:name w:val="0995443339AB41C3B6793841736A077169"/>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1">
    <w:name w:val="622C3FC72907413A862EDFF2373EF9E261"/>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1">
    <w:name w:val="6C9358F3F514443AB72CC6BFF319C44E61"/>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5">
    <w:name w:val="95297231C4BE4CCB8C4621047BCBCD2B5"/>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1">
    <w:name w:val="C4D93236CEAD4CF693D784ADA8942FC761"/>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69">
    <w:name w:val="E999FAA5D3B3436EBEB0914E86E48D6269"/>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1">
    <w:name w:val="D235777D64294F2F8155C0763D9D25E561"/>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1">
    <w:name w:val="004139EF79634349B7B492ED5BEDB20061"/>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1">
    <w:name w:val="7A36F2C7ADA64782850FDBA9B5881E4861"/>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69">
    <w:name w:val="B65BA25E9E8647D68CC19349973560AF69"/>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69">
    <w:name w:val="00FD5BF47AAE4A6693427721EE6EEB9069"/>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7">
    <w:name w:val="A607E19A88A247AC97F87DF1CB59CB6867"/>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6">
    <w:name w:val="862965E039164966AE5C1E035BCB302366"/>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0">
    <w:name w:val="A9EA6602896E45D89691D9C795619D3070"/>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0">
    <w:name w:val="80796FC501EE40C7ABC022DDA14AE55F70"/>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0">
    <w:name w:val="E3817C2A2BD348A2BD85AEE67061CBF170"/>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0">
    <w:name w:val="C2D0971435FE45E8B64212FC42F4DF1970"/>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0">
    <w:name w:val="528E6579ED4F467D944FBEF9C4352CF770"/>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0">
    <w:name w:val="EDC9A1C5606D421A9788D1CE1B21EB6D70"/>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4">
    <w:name w:val="C2FCA5592C5D49A3AD85D736B549A49664"/>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3">
    <w:name w:val="CE294CF6CF8B40349A1B6DDFF63E350463"/>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3">
    <w:name w:val="595378BD578945D8982155A85A064D4063"/>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0">
    <w:name w:val="20031E2AFC11448B85B5D23BC629732470"/>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0">
    <w:name w:val="3ACA485961114C9CA4A9127436758BC870"/>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2">
    <w:name w:val="12E253D8E552487C81E0DE1AE299511262"/>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0">
    <w:name w:val="E6AAF590BB604EAB832383D1D3C16E5E70"/>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0">
    <w:name w:val="A21E8D4E286C416E8977961F730BA5CA70"/>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3">
    <w:name w:val="C21814A01CD449C6B4021D0715B19C695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6">
    <w:name w:val="73BBB6CF84A74F4D9951DAE1F9AEBA03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3">
    <w:name w:val="562DFAA19F10458D91E1C15A70B102385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3">
    <w:name w:val="0857FCC0296249C896B60041C8C4A91753"/>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4">
    <w:name w:val="75B6B5C3E02D4389B6BF07DD0A3A3A294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5">
    <w:name w:val="488D916C7E6949EBA5D3911CA764C87F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5">
    <w:name w:val="B0CC605A81444F6FB4280E5233917DE715"/>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0">
    <w:name w:val="F645F8C5E1154E1D99D721FE29AD361070"/>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2">
    <w:name w:val="D94BBBD6B2DB402886E7556C404C787962"/>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0">
    <w:name w:val="0995443339AB41C3B6793841736A077170"/>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2">
    <w:name w:val="622C3FC72907413A862EDFF2373EF9E262"/>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2">
    <w:name w:val="6C9358F3F514443AB72CC6BFF319C44E62"/>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6">
    <w:name w:val="95297231C4BE4CCB8C4621047BCBCD2B6"/>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2">
    <w:name w:val="C4D93236CEAD4CF693D784ADA8942FC762"/>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0">
    <w:name w:val="E999FAA5D3B3436EBEB0914E86E48D6270"/>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2">
    <w:name w:val="D235777D64294F2F8155C0763D9D25E562"/>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2">
    <w:name w:val="004139EF79634349B7B492ED5BEDB20062"/>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2">
    <w:name w:val="7A36F2C7ADA64782850FDBA9B5881E4862"/>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0">
    <w:name w:val="B65BA25E9E8647D68CC19349973560AF70"/>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0">
    <w:name w:val="00FD5BF47AAE4A6693427721EE6EEB9070"/>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8">
    <w:name w:val="A607E19A88A247AC97F87DF1CB59CB6868"/>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7">
    <w:name w:val="862965E039164966AE5C1E035BCB302367"/>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1">
    <w:name w:val="A9EA6602896E45D89691D9C795619D3071"/>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1">
    <w:name w:val="80796FC501EE40C7ABC022DDA14AE55F71"/>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1">
    <w:name w:val="E3817C2A2BD348A2BD85AEE67061CBF171"/>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1">
    <w:name w:val="C2D0971435FE45E8B64212FC42F4DF1971"/>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1">
    <w:name w:val="528E6579ED4F467D944FBEF9C4352CF771"/>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1">
    <w:name w:val="EDC9A1C5606D421A9788D1CE1B21EB6D71"/>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5">
    <w:name w:val="C2FCA5592C5D49A3AD85D736B549A49665"/>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4">
    <w:name w:val="CE294CF6CF8B40349A1B6DDFF63E350464"/>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4">
    <w:name w:val="595378BD578945D8982155A85A064D4064"/>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1">
    <w:name w:val="20031E2AFC11448B85B5D23BC629732471"/>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1">
    <w:name w:val="3ACA485961114C9CA4A9127436758BC871"/>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3">
    <w:name w:val="12E253D8E552487C81E0DE1AE299511263"/>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1">
    <w:name w:val="E6AAF590BB604EAB832383D1D3C16E5E71"/>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1">
    <w:name w:val="A21E8D4E286C416E8977961F730BA5CA71"/>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4">
    <w:name w:val="C21814A01CD449C6B4021D0715B19C695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7">
    <w:name w:val="73BBB6CF84A74F4D9951DAE1F9AEBA03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4">
    <w:name w:val="562DFAA19F10458D91E1C15A70B102385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4">
    <w:name w:val="0857FCC0296249C896B60041C8C4A91754"/>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5">
    <w:name w:val="75B6B5C3E02D4389B6BF07DD0A3A3A294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6">
    <w:name w:val="488D916C7E6949EBA5D3911CA764C87F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6">
    <w:name w:val="B0CC605A81444F6FB4280E5233917DE716"/>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1">
    <w:name w:val="F645F8C5E1154E1D99D721FE29AD361071"/>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3">
    <w:name w:val="D94BBBD6B2DB402886E7556C404C787963"/>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1">
    <w:name w:val="0995443339AB41C3B6793841736A077171"/>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3">
    <w:name w:val="622C3FC72907413A862EDFF2373EF9E263"/>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3">
    <w:name w:val="6C9358F3F514443AB72CC6BFF319C44E63"/>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7">
    <w:name w:val="95297231C4BE4CCB8C4621047BCBCD2B7"/>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3">
    <w:name w:val="C4D93236CEAD4CF693D784ADA8942FC763"/>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1">
    <w:name w:val="E999FAA5D3B3436EBEB0914E86E48D6271"/>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3">
    <w:name w:val="D235777D64294F2F8155C0763D9D25E563"/>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3">
    <w:name w:val="004139EF79634349B7B492ED5BEDB20063"/>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3">
    <w:name w:val="7A36F2C7ADA64782850FDBA9B5881E4863"/>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1">
    <w:name w:val="B65BA25E9E8647D68CC19349973560AF71"/>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1">
    <w:name w:val="00FD5BF47AAE4A6693427721EE6EEB9071"/>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69">
    <w:name w:val="A607E19A88A247AC97F87DF1CB59CB6869"/>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8">
    <w:name w:val="862965E039164966AE5C1E035BCB302368"/>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2">
    <w:name w:val="A9EA6602896E45D89691D9C795619D3072"/>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2">
    <w:name w:val="80796FC501EE40C7ABC022DDA14AE55F72"/>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2">
    <w:name w:val="E3817C2A2BD348A2BD85AEE67061CBF172"/>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2">
    <w:name w:val="C2D0971435FE45E8B64212FC42F4DF1972"/>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2">
    <w:name w:val="528E6579ED4F467D944FBEF9C4352CF772"/>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2">
    <w:name w:val="EDC9A1C5606D421A9788D1CE1B21EB6D72"/>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6">
    <w:name w:val="C2FCA5592C5D49A3AD85D736B549A49666"/>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5">
    <w:name w:val="CE294CF6CF8B40349A1B6DDFF63E350465"/>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5">
    <w:name w:val="595378BD578945D8982155A85A064D4065"/>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2">
    <w:name w:val="20031E2AFC11448B85B5D23BC629732472"/>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2">
    <w:name w:val="3ACA485961114C9CA4A9127436758BC872"/>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4">
    <w:name w:val="12E253D8E552487C81E0DE1AE299511264"/>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2">
    <w:name w:val="E6AAF590BB604EAB832383D1D3C16E5E72"/>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2">
    <w:name w:val="A21E8D4E286C416E8977961F730BA5CA72"/>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5">
    <w:name w:val="C21814A01CD449C6B4021D0715B19C695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8">
    <w:name w:val="73BBB6CF84A74F4D9951DAE1F9AEBA03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5">
    <w:name w:val="562DFAA19F10458D91E1C15A70B102385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5">
    <w:name w:val="0857FCC0296249C896B60041C8C4A91755"/>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6">
    <w:name w:val="75B6B5C3E02D4389B6BF07DD0A3A3A294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7">
    <w:name w:val="488D916C7E6949EBA5D3911CA764C87F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7">
    <w:name w:val="B0CC605A81444F6FB4280E5233917DE717"/>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2">
    <w:name w:val="F645F8C5E1154E1D99D721FE29AD361072"/>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4">
    <w:name w:val="D94BBBD6B2DB402886E7556C404C787964"/>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2">
    <w:name w:val="0995443339AB41C3B6793841736A077172"/>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4">
    <w:name w:val="622C3FC72907413A862EDFF2373EF9E264"/>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4">
    <w:name w:val="6C9358F3F514443AB72CC6BFF319C44E64"/>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8">
    <w:name w:val="95297231C4BE4CCB8C4621047BCBCD2B8"/>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4">
    <w:name w:val="C4D93236CEAD4CF693D784ADA8942FC764"/>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2">
    <w:name w:val="E999FAA5D3B3436EBEB0914E86E48D6272"/>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4">
    <w:name w:val="D235777D64294F2F8155C0763D9D25E564"/>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4">
    <w:name w:val="004139EF79634349B7B492ED5BEDB20064"/>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4">
    <w:name w:val="7A36F2C7ADA64782850FDBA9B5881E4864"/>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2">
    <w:name w:val="B65BA25E9E8647D68CC19349973560AF72"/>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2">
    <w:name w:val="00FD5BF47AAE4A6693427721EE6EEB9072"/>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70">
    <w:name w:val="A607E19A88A247AC97F87DF1CB59CB6870"/>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69">
    <w:name w:val="862965E039164966AE5C1E035BCB302369"/>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3">
    <w:name w:val="A9EA6602896E45D89691D9C795619D3073"/>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3">
    <w:name w:val="80796FC501EE40C7ABC022DDA14AE55F73"/>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3">
    <w:name w:val="E3817C2A2BD348A2BD85AEE67061CBF173"/>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3">
    <w:name w:val="C2D0971435FE45E8B64212FC42F4DF1973"/>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3">
    <w:name w:val="528E6579ED4F467D944FBEF9C4352CF773"/>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3">
    <w:name w:val="EDC9A1C5606D421A9788D1CE1B21EB6D73"/>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7">
    <w:name w:val="C2FCA5592C5D49A3AD85D736B549A49667"/>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6">
    <w:name w:val="CE294CF6CF8B40349A1B6DDFF63E350466"/>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6">
    <w:name w:val="595378BD578945D8982155A85A064D4066"/>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3">
    <w:name w:val="20031E2AFC11448B85B5D23BC629732473"/>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3">
    <w:name w:val="3ACA485961114C9CA4A9127436758BC873"/>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5">
    <w:name w:val="12E253D8E552487C81E0DE1AE299511265"/>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3">
    <w:name w:val="E6AAF590BB604EAB832383D1D3C16E5E73"/>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3">
    <w:name w:val="A21E8D4E286C416E8977961F730BA5CA73"/>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6">
    <w:name w:val="C21814A01CD449C6B4021D0715B19C695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49">
    <w:name w:val="73BBB6CF84A74F4D9951DAE1F9AEBA03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6">
    <w:name w:val="562DFAA19F10458D91E1C15A70B102385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6">
    <w:name w:val="0857FCC0296249C896B60041C8C4A91756"/>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7">
    <w:name w:val="75B6B5C3E02D4389B6BF07DD0A3A3A294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8">
    <w:name w:val="488D916C7E6949EBA5D3911CA764C87F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B0CC605A81444F6FB4280E5233917DE718">
    <w:name w:val="B0CC605A81444F6FB4280E5233917DE718"/>
    <w:rsid w:val="00D04B27"/>
    <w:pPr>
      <w:keepNext/>
      <w:keepLines/>
      <w:tabs>
        <w:tab w:val="num" w:pos="771"/>
        <w:tab w:val="num" w:pos="2160"/>
      </w:tabs>
      <w:spacing w:before="160" w:after="0" w:line="240" w:lineRule="auto"/>
      <w:ind w:left="2160" w:hanging="720"/>
      <w:outlineLvl w:val="2"/>
    </w:pPr>
    <w:rPr>
      <w:rFonts w:ascii="Source Sans Pro Black" w:eastAsia="Arial" w:hAnsi="Source Sans Pro Black" w:cs="Arial"/>
      <w:sz w:val="24"/>
      <w:szCs w:val="28"/>
      <w:lang w:eastAsia="de-DE"/>
    </w:rPr>
  </w:style>
  <w:style w:type="paragraph" w:customStyle="1" w:styleId="F645F8C5E1154E1D99D721FE29AD361073">
    <w:name w:val="F645F8C5E1154E1D99D721FE29AD361073"/>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5">
    <w:name w:val="D94BBBD6B2DB402886E7556C404C787965"/>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3">
    <w:name w:val="0995443339AB41C3B6793841736A077173"/>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5">
    <w:name w:val="622C3FC72907413A862EDFF2373EF9E265"/>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5">
    <w:name w:val="6C9358F3F514443AB72CC6BFF319C44E65"/>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9">
    <w:name w:val="95297231C4BE4CCB8C4621047BCBCD2B9"/>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5">
    <w:name w:val="C4D93236CEAD4CF693D784ADA8942FC765"/>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3">
    <w:name w:val="E999FAA5D3B3436EBEB0914E86E48D6273"/>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5">
    <w:name w:val="D235777D64294F2F8155C0763D9D25E565"/>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5">
    <w:name w:val="004139EF79634349B7B492ED5BEDB20065"/>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5">
    <w:name w:val="7A36F2C7ADA64782850FDBA9B5881E4865"/>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3">
    <w:name w:val="B65BA25E9E8647D68CC19349973560AF73"/>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3">
    <w:name w:val="00FD5BF47AAE4A6693427721EE6EEB9073"/>
    <w:rsid w:val="00D04B27"/>
    <w:pPr>
      <w:spacing w:after="120" w:line="240" w:lineRule="auto"/>
    </w:pPr>
    <w:rPr>
      <w:rFonts w:ascii="Source Sans Pro" w:eastAsia="Arial" w:hAnsi="Source Sans Pro" w:cs="Arial"/>
      <w:sz w:val="24"/>
      <w:szCs w:val="24"/>
      <w:lang w:eastAsia="de-DE"/>
    </w:rPr>
  </w:style>
  <w:style w:type="paragraph" w:customStyle="1" w:styleId="A607E19A88A247AC97F87DF1CB59CB6871">
    <w:name w:val="A607E19A88A247AC97F87DF1CB59CB6871"/>
    <w:rsid w:val="00D04B27"/>
    <w:pPr>
      <w:spacing w:after="120" w:line="240" w:lineRule="auto"/>
    </w:pPr>
    <w:rPr>
      <w:rFonts w:ascii="Source Sans Pro" w:eastAsia="Arial" w:hAnsi="Source Sans Pro" w:cs="Arial"/>
      <w:sz w:val="24"/>
      <w:szCs w:val="24"/>
      <w:lang w:eastAsia="de-DE"/>
    </w:rPr>
  </w:style>
  <w:style w:type="paragraph" w:customStyle="1" w:styleId="862965E039164966AE5C1E035BCB302370">
    <w:name w:val="862965E039164966AE5C1E035BCB302370"/>
    <w:rsid w:val="00D04B27"/>
    <w:pPr>
      <w:spacing w:after="120" w:line="240" w:lineRule="auto"/>
    </w:pPr>
    <w:rPr>
      <w:rFonts w:ascii="Source Sans Pro" w:eastAsia="Arial" w:hAnsi="Source Sans Pro" w:cs="Arial"/>
      <w:sz w:val="24"/>
      <w:szCs w:val="24"/>
      <w:lang w:eastAsia="de-DE"/>
    </w:rPr>
  </w:style>
  <w:style w:type="paragraph" w:customStyle="1" w:styleId="A9EA6602896E45D89691D9C795619D3074">
    <w:name w:val="A9EA6602896E45D89691D9C795619D3074"/>
    <w:rsid w:val="00D04B27"/>
    <w:pPr>
      <w:spacing w:after="120" w:line="240" w:lineRule="auto"/>
    </w:pPr>
    <w:rPr>
      <w:rFonts w:ascii="Source Sans Pro" w:eastAsia="Arial" w:hAnsi="Source Sans Pro" w:cs="Arial"/>
      <w:sz w:val="24"/>
      <w:szCs w:val="24"/>
      <w:lang w:eastAsia="de-DE"/>
    </w:rPr>
  </w:style>
  <w:style w:type="paragraph" w:customStyle="1" w:styleId="80796FC501EE40C7ABC022DDA14AE55F74">
    <w:name w:val="80796FC501EE40C7ABC022DDA14AE55F74"/>
    <w:rsid w:val="00D04B27"/>
    <w:pPr>
      <w:spacing w:after="120" w:line="240" w:lineRule="auto"/>
    </w:pPr>
    <w:rPr>
      <w:rFonts w:ascii="Source Sans Pro" w:eastAsia="Arial" w:hAnsi="Source Sans Pro" w:cs="Arial"/>
      <w:sz w:val="24"/>
      <w:szCs w:val="24"/>
      <w:lang w:eastAsia="de-DE"/>
    </w:rPr>
  </w:style>
  <w:style w:type="paragraph" w:customStyle="1" w:styleId="E3817C2A2BD348A2BD85AEE67061CBF174">
    <w:name w:val="E3817C2A2BD348A2BD85AEE67061CBF174"/>
    <w:rsid w:val="00D04B27"/>
    <w:pPr>
      <w:spacing w:after="120" w:line="240" w:lineRule="auto"/>
    </w:pPr>
    <w:rPr>
      <w:rFonts w:ascii="Source Sans Pro" w:eastAsia="Arial" w:hAnsi="Source Sans Pro" w:cs="Arial"/>
      <w:sz w:val="24"/>
      <w:szCs w:val="24"/>
      <w:lang w:eastAsia="de-DE"/>
    </w:rPr>
  </w:style>
  <w:style w:type="paragraph" w:customStyle="1" w:styleId="C2D0971435FE45E8B64212FC42F4DF1974">
    <w:name w:val="C2D0971435FE45E8B64212FC42F4DF1974"/>
    <w:rsid w:val="00D04B27"/>
    <w:pPr>
      <w:spacing w:after="120" w:line="240" w:lineRule="auto"/>
    </w:pPr>
    <w:rPr>
      <w:rFonts w:ascii="Source Sans Pro" w:eastAsia="Arial" w:hAnsi="Source Sans Pro" w:cs="Arial"/>
      <w:sz w:val="24"/>
      <w:szCs w:val="24"/>
      <w:lang w:eastAsia="de-DE"/>
    </w:rPr>
  </w:style>
  <w:style w:type="paragraph" w:customStyle="1" w:styleId="528E6579ED4F467D944FBEF9C4352CF774">
    <w:name w:val="528E6579ED4F467D944FBEF9C4352CF774"/>
    <w:rsid w:val="00D04B27"/>
    <w:pPr>
      <w:spacing w:after="120" w:line="240" w:lineRule="auto"/>
    </w:pPr>
    <w:rPr>
      <w:rFonts w:ascii="Source Sans Pro" w:eastAsia="Arial" w:hAnsi="Source Sans Pro" w:cs="Arial"/>
      <w:sz w:val="24"/>
      <w:szCs w:val="24"/>
      <w:lang w:eastAsia="de-DE"/>
    </w:rPr>
  </w:style>
  <w:style w:type="paragraph" w:customStyle="1" w:styleId="EDC9A1C5606D421A9788D1CE1B21EB6D74">
    <w:name w:val="EDC9A1C5606D421A9788D1CE1B21EB6D74"/>
    <w:rsid w:val="00D04B27"/>
    <w:pPr>
      <w:spacing w:after="120" w:line="240" w:lineRule="auto"/>
    </w:pPr>
    <w:rPr>
      <w:rFonts w:ascii="Source Sans Pro" w:eastAsia="Arial" w:hAnsi="Source Sans Pro" w:cs="Arial"/>
      <w:sz w:val="24"/>
      <w:szCs w:val="24"/>
      <w:lang w:eastAsia="de-DE"/>
    </w:rPr>
  </w:style>
  <w:style w:type="paragraph" w:customStyle="1" w:styleId="C2FCA5592C5D49A3AD85D736B549A49668">
    <w:name w:val="C2FCA5592C5D49A3AD85D736B549A49668"/>
    <w:rsid w:val="00D04B27"/>
    <w:pPr>
      <w:spacing w:after="120" w:line="240" w:lineRule="auto"/>
    </w:pPr>
    <w:rPr>
      <w:rFonts w:ascii="Source Sans Pro" w:eastAsia="Arial" w:hAnsi="Source Sans Pro" w:cs="Arial"/>
      <w:sz w:val="24"/>
      <w:szCs w:val="24"/>
      <w:lang w:eastAsia="de-DE"/>
    </w:rPr>
  </w:style>
  <w:style w:type="paragraph" w:customStyle="1" w:styleId="CE294CF6CF8B40349A1B6DDFF63E350467">
    <w:name w:val="CE294CF6CF8B40349A1B6DDFF63E350467"/>
    <w:rsid w:val="00D04B27"/>
    <w:pPr>
      <w:spacing w:after="120" w:line="240" w:lineRule="auto"/>
    </w:pPr>
    <w:rPr>
      <w:rFonts w:ascii="Source Sans Pro" w:eastAsia="Arial" w:hAnsi="Source Sans Pro" w:cs="Arial"/>
      <w:sz w:val="24"/>
      <w:szCs w:val="24"/>
      <w:lang w:eastAsia="de-DE"/>
    </w:rPr>
  </w:style>
  <w:style w:type="paragraph" w:customStyle="1" w:styleId="595378BD578945D8982155A85A064D4067">
    <w:name w:val="595378BD578945D8982155A85A064D4067"/>
    <w:rsid w:val="00D04B27"/>
    <w:pPr>
      <w:spacing w:after="120" w:line="240" w:lineRule="auto"/>
    </w:pPr>
    <w:rPr>
      <w:rFonts w:ascii="Source Sans Pro" w:eastAsia="Arial" w:hAnsi="Source Sans Pro" w:cs="Arial"/>
      <w:sz w:val="24"/>
      <w:szCs w:val="24"/>
      <w:lang w:eastAsia="de-DE"/>
    </w:rPr>
  </w:style>
  <w:style w:type="paragraph" w:customStyle="1" w:styleId="20031E2AFC11448B85B5D23BC629732474">
    <w:name w:val="20031E2AFC11448B85B5D23BC629732474"/>
    <w:rsid w:val="00D04B27"/>
    <w:pPr>
      <w:spacing w:after="120" w:line="240" w:lineRule="auto"/>
    </w:pPr>
    <w:rPr>
      <w:rFonts w:ascii="Source Sans Pro" w:eastAsia="Arial" w:hAnsi="Source Sans Pro" w:cs="Arial"/>
      <w:sz w:val="24"/>
      <w:szCs w:val="24"/>
      <w:lang w:eastAsia="de-DE"/>
    </w:rPr>
  </w:style>
  <w:style w:type="paragraph" w:customStyle="1" w:styleId="3ACA485961114C9CA4A9127436758BC874">
    <w:name w:val="3ACA485961114C9CA4A9127436758BC874"/>
    <w:rsid w:val="00D04B27"/>
    <w:pPr>
      <w:spacing w:after="120" w:line="240" w:lineRule="auto"/>
    </w:pPr>
    <w:rPr>
      <w:rFonts w:ascii="Source Sans Pro" w:eastAsia="Arial" w:hAnsi="Source Sans Pro" w:cs="Arial"/>
      <w:sz w:val="24"/>
      <w:szCs w:val="24"/>
      <w:lang w:eastAsia="de-DE"/>
    </w:rPr>
  </w:style>
  <w:style w:type="paragraph" w:customStyle="1" w:styleId="12E253D8E552487C81E0DE1AE299511266">
    <w:name w:val="12E253D8E552487C81E0DE1AE299511266"/>
    <w:rsid w:val="00D04B27"/>
    <w:pPr>
      <w:spacing w:after="120" w:line="240" w:lineRule="auto"/>
    </w:pPr>
    <w:rPr>
      <w:rFonts w:ascii="Source Sans Pro" w:eastAsia="Arial" w:hAnsi="Source Sans Pro" w:cs="Arial"/>
      <w:sz w:val="24"/>
      <w:szCs w:val="24"/>
      <w:lang w:eastAsia="de-DE"/>
    </w:rPr>
  </w:style>
  <w:style w:type="paragraph" w:customStyle="1" w:styleId="E6AAF590BB604EAB832383D1D3C16E5E74">
    <w:name w:val="E6AAF590BB604EAB832383D1D3C16E5E74"/>
    <w:rsid w:val="00D04B27"/>
    <w:pPr>
      <w:spacing w:after="120" w:line="240" w:lineRule="auto"/>
    </w:pPr>
    <w:rPr>
      <w:rFonts w:ascii="Source Sans Pro" w:eastAsia="Arial" w:hAnsi="Source Sans Pro" w:cs="Arial"/>
      <w:sz w:val="24"/>
      <w:szCs w:val="24"/>
      <w:lang w:eastAsia="de-DE"/>
    </w:rPr>
  </w:style>
  <w:style w:type="paragraph" w:customStyle="1" w:styleId="A21E8D4E286C416E8977961F730BA5CA74">
    <w:name w:val="A21E8D4E286C416E8977961F730BA5CA74"/>
    <w:rsid w:val="00D04B27"/>
    <w:pPr>
      <w:spacing w:after="120" w:line="240" w:lineRule="auto"/>
    </w:pPr>
    <w:rPr>
      <w:rFonts w:ascii="Source Sans Pro" w:eastAsia="Arial" w:hAnsi="Source Sans Pro" w:cs="Arial"/>
      <w:sz w:val="24"/>
      <w:szCs w:val="24"/>
      <w:lang w:eastAsia="de-DE"/>
    </w:rPr>
  </w:style>
  <w:style w:type="paragraph" w:customStyle="1" w:styleId="C21814A01CD449C6B4021D0715B19C6957">
    <w:name w:val="C21814A01CD449C6B4021D0715B19C695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0">
    <w:name w:val="73BBB6CF84A74F4D9951DAE1F9AEBA0350"/>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7">
    <w:name w:val="562DFAA19F10458D91E1C15A70B102385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7">
    <w:name w:val="0857FCC0296249C896B60041C8C4A91757"/>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8">
    <w:name w:val="75B6B5C3E02D4389B6BF07DD0A3A3A2948"/>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49">
    <w:name w:val="488D916C7E6949EBA5D3911CA764C87F49"/>
    <w:rsid w:val="00D04B27"/>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
    <w:name w:val="78CCCF52836C4AA7A28F4B5743378352"/>
    <w:rsid w:val="00D04B27"/>
    <w:pPr>
      <w:spacing w:after="120" w:line="240" w:lineRule="auto"/>
    </w:pPr>
    <w:rPr>
      <w:rFonts w:ascii="Source Sans Pro" w:eastAsia="Arial" w:hAnsi="Source Sans Pro" w:cs="Arial"/>
      <w:sz w:val="24"/>
      <w:szCs w:val="24"/>
      <w:lang w:eastAsia="de-DE"/>
    </w:rPr>
  </w:style>
  <w:style w:type="paragraph" w:customStyle="1" w:styleId="F645F8C5E1154E1D99D721FE29AD361074">
    <w:name w:val="F645F8C5E1154E1D99D721FE29AD361074"/>
    <w:rsid w:val="00D04B27"/>
    <w:pPr>
      <w:spacing w:after="120" w:line="240" w:lineRule="auto"/>
    </w:pPr>
    <w:rPr>
      <w:rFonts w:ascii="Source Sans Pro" w:eastAsia="Arial" w:hAnsi="Source Sans Pro" w:cs="Arial"/>
      <w:sz w:val="24"/>
      <w:szCs w:val="24"/>
      <w:lang w:eastAsia="de-DE"/>
    </w:rPr>
  </w:style>
  <w:style w:type="paragraph" w:customStyle="1" w:styleId="D94BBBD6B2DB402886E7556C404C787966">
    <w:name w:val="D94BBBD6B2DB402886E7556C404C787966"/>
    <w:rsid w:val="00D04B27"/>
    <w:pPr>
      <w:spacing w:after="120" w:line="240" w:lineRule="auto"/>
    </w:pPr>
    <w:rPr>
      <w:rFonts w:ascii="Source Sans Pro" w:eastAsia="Arial" w:hAnsi="Source Sans Pro" w:cs="Arial"/>
      <w:sz w:val="24"/>
      <w:szCs w:val="24"/>
      <w:lang w:eastAsia="de-DE"/>
    </w:rPr>
  </w:style>
  <w:style w:type="paragraph" w:customStyle="1" w:styleId="0995443339AB41C3B6793841736A077174">
    <w:name w:val="0995443339AB41C3B6793841736A077174"/>
    <w:rsid w:val="00D04B27"/>
    <w:pPr>
      <w:spacing w:after="120" w:line="240" w:lineRule="auto"/>
    </w:pPr>
    <w:rPr>
      <w:rFonts w:ascii="Source Sans Pro" w:eastAsia="Arial" w:hAnsi="Source Sans Pro" w:cs="Arial"/>
      <w:sz w:val="24"/>
      <w:szCs w:val="24"/>
      <w:lang w:eastAsia="de-DE"/>
    </w:rPr>
  </w:style>
  <w:style w:type="paragraph" w:customStyle="1" w:styleId="622C3FC72907413A862EDFF2373EF9E266">
    <w:name w:val="622C3FC72907413A862EDFF2373EF9E266"/>
    <w:rsid w:val="00D04B27"/>
    <w:pPr>
      <w:spacing w:after="120" w:line="240" w:lineRule="auto"/>
    </w:pPr>
    <w:rPr>
      <w:rFonts w:ascii="Source Sans Pro" w:eastAsia="Arial" w:hAnsi="Source Sans Pro" w:cs="Arial"/>
      <w:sz w:val="24"/>
      <w:szCs w:val="24"/>
      <w:lang w:eastAsia="de-DE"/>
    </w:rPr>
  </w:style>
  <w:style w:type="paragraph" w:customStyle="1" w:styleId="6C9358F3F514443AB72CC6BFF319C44E66">
    <w:name w:val="6C9358F3F514443AB72CC6BFF319C44E66"/>
    <w:rsid w:val="00D04B27"/>
    <w:pPr>
      <w:spacing w:after="120" w:line="240" w:lineRule="auto"/>
    </w:pPr>
    <w:rPr>
      <w:rFonts w:ascii="Source Sans Pro" w:eastAsia="Arial" w:hAnsi="Source Sans Pro" w:cs="Arial"/>
      <w:sz w:val="24"/>
      <w:szCs w:val="24"/>
      <w:lang w:eastAsia="de-DE"/>
    </w:rPr>
  </w:style>
  <w:style w:type="paragraph" w:customStyle="1" w:styleId="95297231C4BE4CCB8C4621047BCBCD2B10">
    <w:name w:val="95297231C4BE4CCB8C4621047BCBCD2B10"/>
    <w:rsid w:val="00D04B27"/>
    <w:pPr>
      <w:spacing w:after="120" w:line="240" w:lineRule="auto"/>
    </w:pPr>
    <w:rPr>
      <w:rFonts w:ascii="Source Sans Pro" w:eastAsia="Arial" w:hAnsi="Source Sans Pro" w:cs="Arial"/>
      <w:sz w:val="24"/>
      <w:szCs w:val="24"/>
      <w:lang w:eastAsia="de-DE"/>
    </w:rPr>
  </w:style>
  <w:style w:type="paragraph" w:customStyle="1" w:styleId="C4D93236CEAD4CF693D784ADA8942FC766">
    <w:name w:val="C4D93236CEAD4CF693D784ADA8942FC766"/>
    <w:rsid w:val="00D04B27"/>
    <w:pPr>
      <w:spacing w:after="120" w:line="240" w:lineRule="auto"/>
    </w:pPr>
    <w:rPr>
      <w:rFonts w:ascii="Source Sans Pro" w:eastAsia="Arial" w:hAnsi="Source Sans Pro" w:cs="Arial"/>
      <w:sz w:val="24"/>
      <w:szCs w:val="24"/>
      <w:lang w:eastAsia="de-DE"/>
    </w:rPr>
  </w:style>
  <w:style w:type="paragraph" w:customStyle="1" w:styleId="E999FAA5D3B3436EBEB0914E86E48D6274">
    <w:name w:val="E999FAA5D3B3436EBEB0914E86E48D6274"/>
    <w:rsid w:val="00D04B27"/>
    <w:pPr>
      <w:spacing w:after="120" w:line="240" w:lineRule="auto"/>
    </w:pPr>
    <w:rPr>
      <w:rFonts w:ascii="Source Sans Pro" w:eastAsia="Arial" w:hAnsi="Source Sans Pro" w:cs="Arial"/>
      <w:sz w:val="24"/>
      <w:szCs w:val="24"/>
      <w:lang w:eastAsia="de-DE"/>
    </w:rPr>
  </w:style>
  <w:style w:type="paragraph" w:customStyle="1" w:styleId="D235777D64294F2F8155C0763D9D25E566">
    <w:name w:val="D235777D64294F2F8155C0763D9D25E566"/>
    <w:rsid w:val="00D04B27"/>
    <w:pPr>
      <w:spacing w:after="120" w:line="240" w:lineRule="auto"/>
    </w:pPr>
    <w:rPr>
      <w:rFonts w:ascii="Source Sans Pro" w:eastAsia="Arial" w:hAnsi="Source Sans Pro" w:cs="Arial"/>
      <w:sz w:val="24"/>
      <w:szCs w:val="24"/>
      <w:lang w:eastAsia="de-DE"/>
    </w:rPr>
  </w:style>
  <w:style w:type="paragraph" w:customStyle="1" w:styleId="004139EF79634349B7B492ED5BEDB20066">
    <w:name w:val="004139EF79634349B7B492ED5BEDB20066"/>
    <w:rsid w:val="00D04B27"/>
    <w:pPr>
      <w:spacing w:after="120" w:line="240" w:lineRule="auto"/>
    </w:pPr>
    <w:rPr>
      <w:rFonts w:ascii="Source Sans Pro" w:eastAsia="Arial" w:hAnsi="Source Sans Pro" w:cs="Arial"/>
      <w:sz w:val="24"/>
      <w:szCs w:val="24"/>
      <w:lang w:eastAsia="de-DE"/>
    </w:rPr>
  </w:style>
  <w:style w:type="paragraph" w:customStyle="1" w:styleId="7A36F2C7ADA64782850FDBA9B5881E4866">
    <w:name w:val="7A36F2C7ADA64782850FDBA9B5881E4866"/>
    <w:rsid w:val="00D04B27"/>
    <w:pPr>
      <w:spacing w:after="120" w:line="240" w:lineRule="auto"/>
    </w:pPr>
    <w:rPr>
      <w:rFonts w:ascii="Source Sans Pro" w:eastAsia="Arial" w:hAnsi="Source Sans Pro" w:cs="Arial"/>
      <w:sz w:val="24"/>
      <w:szCs w:val="24"/>
      <w:lang w:eastAsia="de-DE"/>
    </w:rPr>
  </w:style>
  <w:style w:type="paragraph" w:customStyle="1" w:styleId="B65BA25E9E8647D68CC19349973560AF74">
    <w:name w:val="B65BA25E9E8647D68CC19349973560AF74"/>
    <w:rsid w:val="00D04B27"/>
    <w:pPr>
      <w:spacing w:after="120" w:line="240" w:lineRule="auto"/>
    </w:pPr>
    <w:rPr>
      <w:rFonts w:ascii="Source Sans Pro" w:eastAsia="Arial" w:hAnsi="Source Sans Pro" w:cs="Arial"/>
      <w:sz w:val="24"/>
      <w:szCs w:val="24"/>
      <w:lang w:eastAsia="de-DE"/>
    </w:rPr>
  </w:style>
  <w:style w:type="paragraph" w:customStyle="1" w:styleId="00FD5BF47AAE4A6693427721EE6EEB9074">
    <w:name w:val="00FD5BF47AAE4A6693427721EE6EEB9074"/>
    <w:rsid w:val="003A32CC"/>
    <w:pPr>
      <w:spacing w:after="120" w:line="240" w:lineRule="auto"/>
    </w:pPr>
    <w:rPr>
      <w:rFonts w:ascii="Source Sans Pro" w:eastAsia="Arial" w:hAnsi="Source Sans Pro" w:cs="Arial"/>
      <w:sz w:val="24"/>
      <w:szCs w:val="24"/>
      <w:lang w:eastAsia="de-DE"/>
    </w:rPr>
  </w:style>
  <w:style w:type="paragraph" w:customStyle="1" w:styleId="A607E19A88A247AC97F87DF1CB59CB6872">
    <w:name w:val="A607E19A88A247AC97F87DF1CB59CB6872"/>
    <w:rsid w:val="003A32CC"/>
    <w:pPr>
      <w:spacing w:after="120" w:line="240" w:lineRule="auto"/>
    </w:pPr>
    <w:rPr>
      <w:rFonts w:ascii="Source Sans Pro" w:eastAsia="Arial" w:hAnsi="Source Sans Pro" w:cs="Arial"/>
      <w:sz w:val="24"/>
      <w:szCs w:val="24"/>
      <w:lang w:eastAsia="de-DE"/>
    </w:rPr>
  </w:style>
  <w:style w:type="paragraph" w:customStyle="1" w:styleId="862965E039164966AE5C1E035BCB302371">
    <w:name w:val="862965E039164966AE5C1E035BCB302371"/>
    <w:rsid w:val="003A32CC"/>
    <w:pPr>
      <w:spacing w:after="120" w:line="240" w:lineRule="auto"/>
    </w:pPr>
    <w:rPr>
      <w:rFonts w:ascii="Source Sans Pro" w:eastAsia="Arial" w:hAnsi="Source Sans Pro" w:cs="Arial"/>
      <w:sz w:val="24"/>
      <w:szCs w:val="24"/>
      <w:lang w:eastAsia="de-DE"/>
    </w:rPr>
  </w:style>
  <w:style w:type="paragraph" w:customStyle="1" w:styleId="A9EA6602896E45D89691D9C795619D3075">
    <w:name w:val="A9EA6602896E45D89691D9C795619D3075"/>
    <w:rsid w:val="003A32CC"/>
    <w:pPr>
      <w:spacing w:after="120" w:line="240" w:lineRule="auto"/>
    </w:pPr>
    <w:rPr>
      <w:rFonts w:ascii="Source Sans Pro" w:eastAsia="Arial" w:hAnsi="Source Sans Pro" w:cs="Arial"/>
      <w:sz w:val="24"/>
      <w:szCs w:val="24"/>
      <w:lang w:eastAsia="de-DE"/>
    </w:rPr>
  </w:style>
  <w:style w:type="paragraph" w:customStyle="1" w:styleId="80796FC501EE40C7ABC022DDA14AE55F75">
    <w:name w:val="80796FC501EE40C7ABC022DDA14AE55F75"/>
    <w:rsid w:val="003A32CC"/>
    <w:pPr>
      <w:spacing w:after="120" w:line="240" w:lineRule="auto"/>
    </w:pPr>
    <w:rPr>
      <w:rFonts w:ascii="Source Sans Pro" w:eastAsia="Arial" w:hAnsi="Source Sans Pro" w:cs="Arial"/>
      <w:sz w:val="24"/>
      <w:szCs w:val="24"/>
      <w:lang w:eastAsia="de-DE"/>
    </w:rPr>
  </w:style>
  <w:style w:type="paragraph" w:customStyle="1" w:styleId="E3817C2A2BD348A2BD85AEE67061CBF175">
    <w:name w:val="E3817C2A2BD348A2BD85AEE67061CBF175"/>
    <w:rsid w:val="003A32CC"/>
    <w:pPr>
      <w:spacing w:after="120" w:line="240" w:lineRule="auto"/>
    </w:pPr>
    <w:rPr>
      <w:rFonts w:ascii="Source Sans Pro" w:eastAsia="Arial" w:hAnsi="Source Sans Pro" w:cs="Arial"/>
      <w:sz w:val="24"/>
      <w:szCs w:val="24"/>
      <w:lang w:eastAsia="de-DE"/>
    </w:rPr>
  </w:style>
  <w:style w:type="paragraph" w:customStyle="1" w:styleId="C2D0971435FE45E8B64212FC42F4DF1975">
    <w:name w:val="C2D0971435FE45E8B64212FC42F4DF1975"/>
    <w:rsid w:val="003A32CC"/>
    <w:pPr>
      <w:spacing w:after="120" w:line="240" w:lineRule="auto"/>
    </w:pPr>
    <w:rPr>
      <w:rFonts w:ascii="Source Sans Pro" w:eastAsia="Arial" w:hAnsi="Source Sans Pro" w:cs="Arial"/>
      <w:sz w:val="24"/>
      <w:szCs w:val="24"/>
      <w:lang w:eastAsia="de-DE"/>
    </w:rPr>
  </w:style>
  <w:style w:type="paragraph" w:customStyle="1" w:styleId="528E6579ED4F467D944FBEF9C4352CF775">
    <w:name w:val="528E6579ED4F467D944FBEF9C4352CF775"/>
    <w:rsid w:val="003A32CC"/>
    <w:pPr>
      <w:spacing w:after="120" w:line="240" w:lineRule="auto"/>
    </w:pPr>
    <w:rPr>
      <w:rFonts w:ascii="Source Sans Pro" w:eastAsia="Arial" w:hAnsi="Source Sans Pro" w:cs="Arial"/>
      <w:sz w:val="24"/>
      <w:szCs w:val="24"/>
      <w:lang w:eastAsia="de-DE"/>
    </w:rPr>
  </w:style>
  <w:style w:type="paragraph" w:customStyle="1" w:styleId="EDC9A1C5606D421A9788D1CE1B21EB6D75">
    <w:name w:val="EDC9A1C5606D421A9788D1CE1B21EB6D75"/>
    <w:rsid w:val="003A32CC"/>
    <w:pPr>
      <w:spacing w:after="120" w:line="240" w:lineRule="auto"/>
    </w:pPr>
    <w:rPr>
      <w:rFonts w:ascii="Source Sans Pro" w:eastAsia="Arial" w:hAnsi="Source Sans Pro" w:cs="Arial"/>
      <w:sz w:val="24"/>
      <w:szCs w:val="24"/>
      <w:lang w:eastAsia="de-DE"/>
    </w:rPr>
  </w:style>
  <w:style w:type="paragraph" w:customStyle="1" w:styleId="C2FCA5592C5D49A3AD85D736B549A49669">
    <w:name w:val="C2FCA5592C5D49A3AD85D736B549A49669"/>
    <w:rsid w:val="003A32CC"/>
    <w:pPr>
      <w:spacing w:after="120" w:line="240" w:lineRule="auto"/>
    </w:pPr>
    <w:rPr>
      <w:rFonts w:ascii="Source Sans Pro" w:eastAsia="Arial" w:hAnsi="Source Sans Pro" w:cs="Arial"/>
      <w:sz w:val="24"/>
      <w:szCs w:val="24"/>
      <w:lang w:eastAsia="de-DE"/>
    </w:rPr>
  </w:style>
  <w:style w:type="paragraph" w:customStyle="1" w:styleId="CE294CF6CF8B40349A1B6DDFF63E350468">
    <w:name w:val="CE294CF6CF8B40349A1B6DDFF63E350468"/>
    <w:rsid w:val="003A32CC"/>
    <w:pPr>
      <w:spacing w:after="120" w:line="240" w:lineRule="auto"/>
    </w:pPr>
    <w:rPr>
      <w:rFonts w:ascii="Source Sans Pro" w:eastAsia="Arial" w:hAnsi="Source Sans Pro" w:cs="Arial"/>
      <w:sz w:val="24"/>
      <w:szCs w:val="24"/>
      <w:lang w:eastAsia="de-DE"/>
    </w:rPr>
  </w:style>
  <w:style w:type="paragraph" w:customStyle="1" w:styleId="595378BD578945D8982155A85A064D4068">
    <w:name w:val="595378BD578945D8982155A85A064D4068"/>
    <w:rsid w:val="003A32CC"/>
    <w:pPr>
      <w:spacing w:after="120" w:line="240" w:lineRule="auto"/>
    </w:pPr>
    <w:rPr>
      <w:rFonts w:ascii="Source Sans Pro" w:eastAsia="Arial" w:hAnsi="Source Sans Pro" w:cs="Arial"/>
      <w:sz w:val="24"/>
      <w:szCs w:val="24"/>
      <w:lang w:eastAsia="de-DE"/>
    </w:rPr>
  </w:style>
  <w:style w:type="paragraph" w:customStyle="1" w:styleId="20031E2AFC11448B85B5D23BC629732475">
    <w:name w:val="20031E2AFC11448B85B5D23BC629732475"/>
    <w:rsid w:val="003A32CC"/>
    <w:pPr>
      <w:spacing w:after="120" w:line="240" w:lineRule="auto"/>
    </w:pPr>
    <w:rPr>
      <w:rFonts w:ascii="Source Sans Pro" w:eastAsia="Arial" w:hAnsi="Source Sans Pro" w:cs="Arial"/>
      <w:sz w:val="24"/>
      <w:szCs w:val="24"/>
      <w:lang w:eastAsia="de-DE"/>
    </w:rPr>
  </w:style>
  <w:style w:type="paragraph" w:customStyle="1" w:styleId="3ACA485961114C9CA4A9127436758BC875">
    <w:name w:val="3ACA485961114C9CA4A9127436758BC875"/>
    <w:rsid w:val="003A32CC"/>
    <w:pPr>
      <w:spacing w:after="120" w:line="240" w:lineRule="auto"/>
    </w:pPr>
    <w:rPr>
      <w:rFonts w:ascii="Source Sans Pro" w:eastAsia="Arial" w:hAnsi="Source Sans Pro" w:cs="Arial"/>
      <w:sz w:val="24"/>
      <w:szCs w:val="24"/>
      <w:lang w:eastAsia="de-DE"/>
    </w:rPr>
  </w:style>
  <w:style w:type="paragraph" w:customStyle="1" w:styleId="12E253D8E552487C81E0DE1AE299511267">
    <w:name w:val="12E253D8E552487C81E0DE1AE299511267"/>
    <w:rsid w:val="003A32CC"/>
    <w:pPr>
      <w:spacing w:after="120" w:line="240" w:lineRule="auto"/>
    </w:pPr>
    <w:rPr>
      <w:rFonts w:ascii="Source Sans Pro" w:eastAsia="Arial" w:hAnsi="Source Sans Pro" w:cs="Arial"/>
      <w:sz w:val="24"/>
      <w:szCs w:val="24"/>
      <w:lang w:eastAsia="de-DE"/>
    </w:rPr>
  </w:style>
  <w:style w:type="paragraph" w:customStyle="1" w:styleId="E6AAF590BB604EAB832383D1D3C16E5E75">
    <w:name w:val="E6AAF590BB604EAB832383D1D3C16E5E75"/>
    <w:rsid w:val="003A32CC"/>
    <w:pPr>
      <w:spacing w:after="120" w:line="240" w:lineRule="auto"/>
    </w:pPr>
    <w:rPr>
      <w:rFonts w:ascii="Source Sans Pro" w:eastAsia="Arial" w:hAnsi="Source Sans Pro" w:cs="Arial"/>
      <w:sz w:val="24"/>
      <w:szCs w:val="24"/>
      <w:lang w:eastAsia="de-DE"/>
    </w:rPr>
  </w:style>
  <w:style w:type="paragraph" w:customStyle="1" w:styleId="A21E8D4E286C416E8977961F730BA5CA75">
    <w:name w:val="A21E8D4E286C416E8977961F730BA5CA75"/>
    <w:rsid w:val="003A32CC"/>
    <w:pPr>
      <w:spacing w:after="120" w:line="240" w:lineRule="auto"/>
    </w:pPr>
    <w:rPr>
      <w:rFonts w:ascii="Source Sans Pro" w:eastAsia="Arial" w:hAnsi="Source Sans Pro" w:cs="Arial"/>
      <w:sz w:val="24"/>
      <w:szCs w:val="24"/>
      <w:lang w:eastAsia="de-DE"/>
    </w:rPr>
  </w:style>
  <w:style w:type="paragraph" w:customStyle="1" w:styleId="C21814A01CD449C6B4021D0715B19C6958">
    <w:name w:val="C21814A01CD449C6B4021D0715B19C6958"/>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1">
    <w:name w:val="73BBB6CF84A74F4D9951DAE1F9AEBA0351"/>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8">
    <w:name w:val="562DFAA19F10458D91E1C15A70B1023858"/>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8">
    <w:name w:val="0857FCC0296249C896B60041C8C4A91758"/>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49">
    <w:name w:val="75B6B5C3E02D4389B6BF07DD0A3A3A294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0">
    <w:name w:val="488D916C7E6949EBA5D3911CA764C87F5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
    <w:name w:val="78CCCF52836C4AA7A28F4B57433783521"/>
    <w:rsid w:val="003A32CC"/>
    <w:pPr>
      <w:spacing w:after="120" w:line="240" w:lineRule="auto"/>
    </w:pPr>
    <w:rPr>
      <w:rFonts w:ascii="Source Sans Pro" w:eastAsia="Arial" w:hAnsi="Source Sans Pro" w:cs="Arial"/>
      <w:sz w:val="24"/>
      <w:szCs w:val="24"/>
      <w:lang w:eastAsia="de-DE"/>
    </w:rPr>
  </w:style>
  <w:style w:type="paragraph" w:customStyle="1" w:styleId="F645F8C5E1154E1D99D721FE29AD361075">
    <w:name w:val="F645F8C5E1154E1D99D721FE29AD361075"/>
    <w:rsid w:val="003A32CC"/>
    <w:pPr>
      <w:spacing w:after="120" w:line="240" w:lineRule="auto"/>
    </w:pPr>
    <w:rPr>
      <w:rFonts w:ascii="Source Sans Pro" w:eastAsia="Arial" w:hAnsi="Source Sans Pro" w:cs="Arial"/>
      <w:sz w:val="24"/>
      <w:szCs w:val="24"/>
      <w:lang w:eastAsia="de-DE"/>
    </w:rPr>
  </w:style>
  <w:style w:type="paragraph" w:customStyle="1" w:styleId="D94BBBD6B2DB402886E7556C404C787967">
    <w:name w:val="D94BBBD6B2DB402886E7556C404C787967"/>
    <w:rsid w:val="003A32CC"/>
    <w:pPr>
      <w:spacing w:after="120" w:line="240" w:lineRule="auto"/>
    </w:pPr>
    <w:rPr>
      <w:rFonts w:ascii="Source Sans Pro" w:eastAsia="Arial" w:hAnsi="Source Sans Pro" w:cs="Arial"/>
      <w:sz w:val="24"/>
      <w:szCs w:val="24"/>
      <w:lang w:eastAsia="de-DE"/>
    </w:rPr>
  </w:style>
  <w:style w:type="paragraph" w:customStyle="1" w:styleId="0995443339AB41C3B6793841736A077175">
    <w:name w:val="0995443339AB41C3B6793841736A077175"/>
    <w:rsid w:val="003A32CC"/>
    <w:pPr>
      <w:spacing w:after="120" w:line="240" w:lineRule="auto"/>
    </w:pPr>
    <w:rPr>
      <w:rFonts w:ascii="Source Sans Pro" w:eastAsia="Arial" w:hAnsi="Source Sans Pro" w:cs="Arial"/>
      <w:sz w:val="24"/>
      <w:szCs w:val="24"/>
      <w:lang w:eastAsia="de-DE"/>
    </w:rPr>
  </w:style>
  <w:style w:type="paragraph" w:customStyle="1" w:styleId="622C3FC72907413A862EDFF2373EF9E267">
    <w:name w:val="622C3FC72907413A862EDFF2373EF9E267"/>
    <w:rsid w:val="003A32CC"/>
    <w:pPr>
      <w:spacing w:after="120" w:line="240" w:lineRule="auto"/>
    </w:pPr>
    <w:rPr>
      <w:rFonts w:ascii="Source Sans Pro" w:eastAsia="Arial" w:hAnsi="Source Sans Pro" w:cs="Arial"/>
      <w:sz w:val="24"/>
      <w:szCs w:val="24"/>
      <w:lang w:eastAsia="de-DE"/>
    </w:rPr>
  </w:style>
  <w:style w:type="paragraph" w:customStyle="1" w:styleId="6C9358F3F514443AB72CC6BFF319C44E67">
    <w:name w:val="6C9358F3F514443AB72CC6BFF319C44E67"/>
    <w:rsid w:val="003A32CC"/>
    <w:pPr>
      <w:spacing w:after="120" w:line="240" w:lineRule="auto"/>
    </w:pPr>
    <w:rPr>
      <w:rFonts w:ascii="Source Sans Pro" w:eastAsia="Arial" w:hAnsi="Source Sans Pro" w:cs="Arial"/>
      <w:sz w:val="24"/>
      <w:szCs w:val="24"/>
      <w:lang w:eastAsia="de-DE"/>
    </w:rPr>
  </w:style>
  <w:style w:type="paragraph" w:customStyle="1" w:styleId="95297231C4BE4CCB8C4621047BCBCD2B11">
    <w:name w:val="95297231C4BE4CCB8C4621047BCBCD2B11"/>
    <w:rsid w:val="003A32CC"/>
    <w:pPr>
      <w:spacing w:after="120" w:line="240" w:lineRule="auto"/>
    </w:pPr>
    <w:rPr>
      <w:rFonts w:ascii="Source Sans Pro" w:eastAsia="Arial" w:hAnsi="Source Sans Pro" w:cs="Arial"/>
      <w:sz w:val="24"/>
      <w:szCs w:val="24"/>
      <w:lang w:eastAsia="de-DE"/>
    </w:rPr>
  </w:style>
  <w:style w:type="paragraph" w:customStyle="1" w:styleId="C4D93236CEAD4CF693D784ADA8942FC767">
    <w:name w:val="C4D93236CEAD4CF693D784ADA8942FC767"/>
    <w:rsid w:val="003A32CC"/>
    <w:pPr>
      <w:spacing w:after="120" w:line="240" w:lineRule="auto"/>
    </w:pPr>
    <w:rPr>
      <w:rFonts w:ascii="Source Sans Pro" w:eastAsia="Arial" w:hAnsi="Source Sans Pro" w:cs="Arial"/>
      <w:sz w:val="24"/>
      <w:szCs w:val="24"/>
      <w:lang w:eastAsia="de-DE"/>
    </w:rPr>
  </w:style>
  <w:style w:type="paragraph" w:customStyle="1" w:styleId="E999FAA5D3B3436EBEB0914E86E48D6275">
    <w:name w:val="E999FAA5D3B3436EBEB0914E86E48D6275"/>
    <w:rsid w:val="003A32CC"/>
    <w:pPr>
      <w:spacing w:after="120" w:line="240" w:lineRule="auto"/>
    </w:pPr>
    <w:rPr>
      <w:rFonts w:ascii="Source Sans Pro" w:eastAsia="Arial" w:hAnsi="Source Sans Pro" w:cs="Arial"/>
      <w:sz w:val="24"/>
      <w:szCs w:val="24"/>
      <w:lang w:eastAsia="de-DE"/>
    </w:rPr>
  </w:style>
  <w:style w:type="paragraph" w:customStyle="1" w:styleId="D235777D64294F2F8155C0763D9D25E567">
    <w:name w:val="D235777D64294F2F8155C0763D9D25E567"/>
    <w:rsid w:val="003A32CC"/>
    <w:pPr>
      <w:spacing w:after="120" w:line="240" w:lineRule="auto"/>
    </w:pPr>
    <w:rPr>
      <w:rFonts w:ascii="Source Sans Pro" w:eastAsia="Arial" w:hAnsi="Source Sans Pro" w:cs="Arial"/>
      <w:sz w:val="24"/>
      <w:szCs w:val="24"/>
      <w:lang w:eastAsia="de-DE"/>
    </w:rPr>
  </w:style>
  <w:style w:type="paragraph" w:customStyle="1" w:styleId="004139EF79634349B7B492ED5BEDB20067">
    <w:name w:val="004139EF79634349B7B492ED5BEDB20067"/>
    <w:rsid w:val="003A32CC"/>
    <w:pPr>
      <w:spacing w:after="120" w:line="240" w:lineRule="auto"/>
    </w:pPr>
    <w:rPr>
      <w:rFonts w:ascii="Source Sans Pro" w:eastAsia="Arial" w:hAnsi="Source Sans Pro" w:cs="Arial"/>
      <w:sz w:val="24"/>
      <w:szCs w:val="24"/>
      <w:lang w:eastAsia="de-DE"/>
    </w:rPr>
  </w:style>
  <w:style w:type="paragraph" w:customStyle="1" w:styleId="7A36F2C7ADA64782850FDBA9B5881E4867">
    <w:name w:val="7A36F2C7ADA64782850FDBA9B5881E4867"/>
    <w:rsid w:val="003A32CC"/>
    <w:pPr>
      <w:spacing w:after="120" w:line="240" w:lineRule="auto"/>
    </w:pPr>
    <w:rPr>
      <w:rFonts w:ascii="Source Sans Pro" w:eastAsia="Arial" w:hAnsi="Source Sans Pro" w:cs="Arial"/>
      <w:sz w:val="24"/>
      <w:szCs w:val="24"/>
      <w:lang w:eastAsia="de-DE"/>
    </w:rPr>
  </w:style>
  <w:style w:type="paragraph" w:customStyle="1" w:styleId="B65BA25E9E8647D68CC19349973560AF75">
    <w:name w:val="B65BA25E9E8647D68CC19349973560AF75"/>
    <w:rsid w:val="003A32CC"/>
    <w:pPr>
      <w:spacing w:after="120" w:line="240" w:lineRule="auto"/>
    </w:pPr>
    <w:rPr>
      <w:rFonts w:ascii="Source Sans Pro" w:eastAsia="Arial" w:hAnsi="Source Sans Pro" w:cs="Arial"/>
      <w:sz w:val="24"/>
      <w:szCs w:val="24"/>
      <w:lang w:eastAsia="de-DE"/>
    </w:rPr>
  </w:style>
  <w:style w:type="paragraph" w:customStyle="1" w:styleId="00FD5BF47AAE4A6693427721EE6EEB9075">
    <w:name w:val="00FD5BF47AAE4A6693427721EE6EEB9075"/>
    <w:rsid w:val="003A32CC"/>
    <w:pPr>
      <w:spacing w:after="120" w:line="240" w:lineRule="auto"/>
    </w:pPr>
    <w:rPr>
      <w:rFonts w:ascii="Source Sans Pro" w:eastAsia="Arial" w:hAnsi="Source Sans Pro" w:cs="Arial"/>
      <w:sz w:val="24"/>
      <w:szCs w:val="24"/>
      <w:lang w:eastAsia="de-DE"/>
    </w:rPr>
  </w:style>
  <w:style w:type="paragraph" w:customStyle="1" w:styleId="A607E19A88A247AC97F87DF1CB59CB6873">
    <w:name w:val="A607E19A88A247AC97F87DF1CB59CB6873"/>
    <w:rsid w:val="003A32CC"/>
    <w:pPr>
      <w:spacing w:after="120" w:line="240" w:lineRule="auto"/>
    </w:pPr>
    <w:rPr>
      <w:rFonts w:ascii="Source Sans Pro" w:eastAsia="Arial" w:hAnsi="Source Sans Pro" w:cs="Arial"/>
      <w:sz w:val="24"/>
      <w:szCs w:val="24"/>
      <w:lang w:eastAsia="de-DE"/>
    </w:rPr>
  </w:style>
  <w:style w:type="paragraph" w:customStyle="1" w:styleId="862965E039164966AE5C1E035BCB302372">
    <w:name w:val="862965E039164966AE5C1E035BCB302372"/>
    <w:rsid w:val="003A32CC"/>
    <w:pPr>
      <w:spacing w:after="120" w:line="240" w:lineRule="auto"/>
    </w:pPr>
    <w:rPr>
      <w:rFonts w:ascii="Source Sans Pro" w:eastAsia="Arial" w:hAnsi="Source Sans Pro" w:cs="Arial"/>
      <w:sz w:val="24"/>
      <w:szCs w:val="24"/>
      <w:lang w:eastAsia="de-DE"/>
    </w:rPr>
  </w:style>
  <w:style w:type="paragraph" w:customStyle="1" w:styleId="A9EA6602896E45D89691D9C795619D3076">
    <w:name w:val="A9EA6602896E45D89691D9C795619D3076"/>
    <w:rsid w:val="003A32CC"/>
    <w:pPr>
      <w:spacing w:after="120" w:line="240" w:lineRule="auto"/>
    </w:pPr>
    <w:rPr>
      <w:rFonts w:ascii="Source Sans Pro" w:eastAsia="Arial" w:hAnsi="Source Sans Pro" w:cs="Arial"/>
      <w:sz w:val="24"/>
      <w:szCs w:val="24"/>
      <w:lang w:eastAsia="de-DE"/>
    </w:rPr>
  </w:style>
  <w:style w:type="paragraph" w:customStyle="1" w:styleId="80796FC501EE40C7ABC022DDA14AE55F76">
    <w:name w:val="80796FC501EE40C7ABC022DDA14AE55F76"/>
    <w:rsid w:val="003A32CC"/>
    <w:pPr>
      <w:spacing w:after="120" w:line="240" w:lineRule="auto"/>
    </w:pPr>
    <w:rPr>
      <w:rFonts w:ascii="Source Sans Pro" w:eastAsia="Arial" w:hAnsi="Source Sans Pro" w:cs="Arial"/>
      <w:sz w:val="24"/>
      <w:szCs w:val="24"/>
      <w:lang w:eastAsia="de-DE"/>
    </w:rPr>
  </w:style>
  <w:style w:type="paragraph" w:customStyle="1" w:styleId="E3817C2A2BD348A2BD85AEE67061CBF176">
    <w:name w:val="E3817C2A2BD348A2BD85AEE67061CBF176"/>
    <w:rsid w:val="003A32CC"/>
    <w:pPr>
      <w:spacing w:after="120" w:line="240" w:lineRule="auto"/>
    </w:pPr>
    <w:rPr>
      <w:rFonts w:ascii="Source Sans Pro" w:eastAsia="Arial" w:hAnsi="Source Sans Pro" w:cs="Arial"/>
      <w:sz w:val="24"/>
      <w:szCs w:val="24"/>
      <w:lang w:eastAsia="de-DE"/>
    </w:rPr>
  </w:style>
  <w:style w:type="paragraph" w:customStyle="1" w:styleId="C2D0971435FE45E8B64212FC42F4DF1976">
    <w:name w:val="C2D0971435FE45E8B64212FC42F4DF1976"/>
    <w:rsid w:val="003A32CC"/>
    <w:pPr>
      <w:spacing w:after="120" w:line="240" w:lineRule="auto"/>
    </w:pPr>
    <w:rPr>
      <w:rFonts w:ascii="Source Sans Pro" w:eastAsia="Arial" w:hAnsi="Source Sans Pro" w:cs="Arial"/>
      <w:sz w:val="24"/>
      <w:szCs w:val="24"/>
      <w:lang w:eastAsia="de-DE"/>
    </w:rPr>
  </w:style>
  <w:style w:type="paragraph" w:customStyle="1" w:styleId="528E6579ED4F467D944FBEF9C4352CF776">
    <w:name w:val="528E6579ED4F467D944FBEF9C4352CF776"/>
    <w:rsid w:val="003A32CC"/>
    <w:pPr>
      <w:spacing w:after="120" w:line="240" w:lineRule="auto"/>
    </w:pPr>
    <w:rPr>
      <w:rFonts w:ascii="Source Sans Pro" w:eastAsia="Arial" w:hAnsi="Source Sans Pro" w:cs="Arial"/>
      <w:sz w:val="24"/>
      <w:szCs w:val="24"/>
      <w:lang w:eastAsia="de-DE"/>
    </w:rPr>
  </w:style>
  <w:style w:type="paragraph" w:customStyle="1" w:styleId="EDC9A1C5606D421A9788D1CE1B21EB6D76">
    <w:name w:val="EDC9A1C5606D421A9788D1CE1B21EB6D76"/>
    <w:rsid w:val="003A32CC"/>
    <w:pPr>
      <w:spacing w:after="120" w:line="240" w:lineRule="auto"/>
    </w:pPr>
    <w:rPr>
      <w:rFonts w:ascii="Source Sans Pro" w:eastAsia="Arial" w:hAnsi="Source Sans Pro" w:cs="Arial"/>
      <w:sz w:val="24"/>
      <w:szCs w:val="24"/>
      <w:lang w:eastAsia="de-DE"/>
    </w:rPr>
  </w:style>
  <w:style w:type="paragraph" w:customStyle="1" w:styleId="C2FCA5592C5D49A3AD85D736B549A49670">
    <w:name w:val="C2FCA5592C5D49A3AD85D736B549A49670"/>
    <w:rsid w:val="003A32CC"/>
    <w:pPr>
      <w:spacing w:after="120" w:line="240" w:lineRule="auto"/>
    </w:pPr>
    <w:rPr>
      <w:rFonts w:ascii="Source Sans Pro" w:eastAsia="Arial" w:hAnsi="Source Sans Pro" w:cs="Arial"/>
      <w:sz w:val="24"/>
      <w:szCs w:val="24"/>
      <w:lang w:eastAsia="de-DE"/>
    </w:rPr>
  </w:style>
  <w:style w:type="paragraph" w:customStyle="1" w:styleId="CE294CF6CF8B40349A1B6DDFF63E350469">
    <w:name w:val="CE294CF6CF8B40349A1B6DDFF63E350469"/>
    <w:rsid w:val="003A32CC"/>
    <w:pPr>
      <w:spacing w:after="120" w:line="240" w:lineRule="auto"/>
    </w:pPr>
    <w:rPr>
      <w:rFonts w:ascii="Source Sans Pro" w:eastAsia="Arial" w:hAnsi="Source Sans Pro" w:cs="Arial"/>
      <w:sz w:val="24"/>
      <w:szCs w:val="24"/>
      <w:lang w:eastAsia="de-DE"/>
    </w:rPr>
  </w:style>
  <w:style w:type="paragraph" w:customStyle="1" w:styleId="595378BD578945D8982155A85A064D4069">
    <w:name w:val="595378BD578945D8982155A85A064D4069"/>
    <w:rsid w:val="003A32CC"/>
    <w:pPr>
      <w:spacing w:after="120" w:line="240" w:lineRule="auto"/>
    </w:pPr>
    <w:rPr>
      <w:rFonts w:ascii="Source Sans Pro" w:eastAsia="Arial" w:hAnsi="Source Sans Pro" w:cs="Arial"/>
      <w:sz w:val="24"/>
      <w:szCs w:val="24"/>
      <w:lang w:eastAsia="de-DE"/>
    </w:rPr>
  </w:style>
  <w:style w:type="paragraph" w:customStyle="1" w:styleId="20031E2AFC11448B85B5D23BC629732476">
    <w:name w:val="20031E2AFC11448B85B5D23BC629732476"/>
    <w:rsid w:val="003A32CC"/>
    <w:pPr>
      <w:spacing w:after="120" w:line="240" w:lineRule="auto"/>
    </w:pPr>
    <w:rPr>
      <w:rFonts w:ascii="Source Sans Pro" w:eastAsia="Arial" w:hAnsi="Source Sans Pro" w:cs="Arial"/>
      <w:sz w:val="24"/>
      <w:szCs w:val="24"/>
      <w:lang w:eastAsia="de-DE"/>
    </w:rPr>
  </w:style>
  <w:style w:type="paragraph" w:customStyle="1" w:styleId="3ACA485961114C9CA4A9127436758BC876">
    <w:name w:val="3ACA485961114C9CA4A9127436758BC876"/>
    <w:rsid w:val="003A32CC"/>
    <w:pPr>
      <w:spacing w:after="120" w:line="240" w:lineRule="auto"/>
    </w:pPr>
    <w:rPr>
      <w:rFonts w:ascii="Source Sans Pro" w:eastAsia="Arial" w:hAnsi="Source Sans Pro" w:cs="Arial"/>
      <w:sz w:val="24"/>
      <w:szCs w:val="24"/>
      <w:lang w:eastAsia="de-DE"/>
    </w:rPr>
  </w:style>
  <w:style w:type="paragraph" w:customStyle="1" w:styleId="12E253D8E552487C81E0DE1AE299511268">
    <w:name w:val="12E253D8E552487C81E0DE1AE299511268"/>
    <w:rsid w:val="003A32CC"/>
    <w:pPr>
      <w:spacing w:after="120" w:line="240" w:lineRule="auto"/>
    </w:pPr>
    <w:rPr>
      <w:rFonts w:ascii="Source Sans Pro" w:eastAsia="Arial" w:hAnsi="Source Sans Pro" w:cs="Arial"/>
      <w:sz w:val="24"/>
      <w:szCs w:val="24"/>
      <w:lang w:eastAsia="de-DE"/>
    </w:rPr>
  </w:style>
  <w:style w:type="paragraph" w:customStyle="1" w:styleId="E6AAF590BB604EAB832383D1D3C16E5E76">
    <w:name w:val="E6AAF590BB604EAB832383D1D3C16E5E76"/>
    <w:rsid w:val="003A32CC"/>
    <w:pPr>
      <w:spacing w:after="120" w:line="240" w:lineRule="auto"/>
    </w:pPr>
    <w:rPr>
      <w:rFonts w:ascii="Source Sans Pro" w:eastAsia="Arial" w:hAnsi="Source Sans Pro" w:cs="Arial"/>
      <w:sz w:val="24"/>
      <w:szCs w:val="24"/>
      <w:lang w:eastAsia="de-DE"/>
    </w:rPr>
  </w:style>
  <w:style w:type="paragraph" w:customStyle="1" w:styleId="A21E8D4E286C416E8977961F730BA5CA76">
    <w:name w:val="A21E8D4E286C416E8977961F730BA5CA76"/>
    <w:rsid w:val="003A32CC"/>
    <w:pPr>
      <w:spacing w:after="120" w:line="240" w:lineRule="auto"/>
    </w:pPr>
    <w:rPr>
      <w:rFonts w:ascii="Source Sans Pro" w:eastAsia="Arial" w:hAnsi="Source Sans Pro" w:cs="Arial"/>
      <w:sz w:val="24"/>
      <w:szCs w:val="24"/>
      <w:lang w:eastAsia="de-DE"/>
    </w:rPr>
  </w:style>
  <w:style w:type="paragraph" w:customStyle="1" w:styleId="C21814A01CD449C6B4021D0715B19C6959">
    <w:name w:val="C21814A01CD449C6B4021D0715B19C695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2">
    <w:name w:val="73BBB6CF84A74F4D9951DAE1F9AEBA0352"/>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59">
    <w:name w:val="562DFAA19F10458D91E1C15A70B102385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59">
    <w:name w:val="0857FCC0296249C896B60041C8C4A91759"/>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0">
    <w:name w:val="75B6B5C3E02D4389B6BF07DD0A3A3A295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1">
    <w:name w:val="488D916C7E6949EBA5D3911CA764C87F51"/>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
    <w:name w:val="78CCCF52836C4AA7A28F4B57433783522"/>
    <w:rsid w:val="003A32CC"/>
    <w:pPr>
      <w:spacing w:after="120" w:line="240" w:lineRule="auto"/>
    </w:pPr>
    <w:rPr>
      <w:rFonts w:ascii="Source Sans Pro" w:eastAsia="Arial" w:hAnsi="Source Sans Pro" w:cs="Arial"/>
      <w:sz w:val="24"/>
      <w:szCs w:val="24"/>
      <w:lang w:eastAsia="de-DE"/>
    </w:rPr>
  </w:style>
  <w:style w:type="paragraph" w:customStyle="1" w:styleId="F645F8C5E1154E1D99D721FE29AD361076">
    <w:name w:val="F645F8C5E1154E1D99D721FE29AD361076"/>
    <w:rsid w:val="003A32CC"/>
    <w:pPr>
      <w:spacing w:after="120" w:line="240" w:lineRule="auto"/>
    </w:pPr>
    <w:rPr>
      <w:rFonts w:ascii="Source Sans Pro" w:eastAsia="Arial" w:hAnsi="Source Sans Pro" w:cs="Arial"/>
      <w:sz w:val="24"/>
      <w:szCs w:val="24"/>
      <w:lang w:eastAsia="de-DE"/>
    </w:rPr>
  </w:style>
  <w:style w:type="paragraph" w:customStyle="1" w:styleId="D94BBBD6B2DB402886E7556C404C787968">
    <w:name w:val="D94BBBD6B2DB402886E7556C404C787968"/>
    <w:rsid w:val="003A32CC"/>
    <w:pPr>
      <w:spacing w:after="120" w:line="240" w:lineRule="auto"/>
    </w:pPr>
    <w:rPr>
      <w:rFonts w:ascii="Source Sans Pro" w:eastAsia="Arial" w:hAnsi="Source Sans Pro" w:cs="Arial"/>
      <w:sz w:val="24"/>
      <w:szCs w:val="24"/>
      <w:lang w:eastAsia="de-DE"/>
    </w:rPr>
  </w:style>
  <w:style w:type="paragraph" w:customStyle="1" w:styleId="0995443339AB41C3B6793841736A077176">
    <w:name w:val="0995443339AB41C3B6793841736A077176"/>
    <w:rsid w:val="003A32CC"/>
    <w:pPr>
      <w:spacing w:after="120" w:line="240" w:lineRule="auto"/>
    </w:pPr>
    <w:rPr>
      <w:rFonts w:ascii="Source Sans Pro" w:eastAsia="Arial" w:hAnsi="Source Sans Pro" w:cs="Arial"/>
      <w:sz w:val="24"/>
      <w:szCs w:val="24"/>
      <w:lang w:eastAsia="de-DE"/>
    </w:rPr>
  </w:style>
  <w:style w:type="paragraph" w:customStyle="1" w:styleId="622C3FC72907413A862EDFF2373EF9E268">
    <w:name w:val="622C3FC72907413A862EDFF2373EF9E268"/>
    <w:rsid w:val="003A32CC"/>
    <w:pPr>
      <w:spacing w:after="120" w:line="240" w:lineRule="auto"/>
    </w:pPr>
    <w:rPr>
      <w:rFonts w:ascii="Source Sans Pro" w:eastAsia="Arial" w:hAnsi="Source Sans Pro" w:cs="Arial"/>
      <w:sz w:val="24"/>
      <w:szCs w:val="24"/>
      <w:lang w:eastAsia="de-DE"/>
    </w:rPr>
  </w:style>
  <w:style w:type="paragraph" w:customStyle="1" w:styleId="6C9358F3F514443AB72CC6BFF319C44E68">
    <w:name w:val="6C9358F3F514443AB72CC6BFF319C44E68"/>
    <w:rsid w:val="003A32CC"/>
    <w:pPr>
      <w:spacing w:after="120" w:line="240" w:lineRule="auto"/>
    </w:pPr>
    <w:rPr>
      <w:rFonts w:ascii="Source Sans Pro" w:eastAsia="Arial" w:hAnsi="Source Sans Pro" w:cs="Arial"/>
      <w:sz w:val="24"/>
      <w:szCs w:val="24"/>
      <w:lang w:eastAsia="de-DE"/>
    </w:rPr>
  </w:style>
  <w:style w:type="paragraph" w:customStyle="1" w:styleId="95297231C4BE4CCB8C4621047BCBCD2B12">
    <w:name w:val="95297231C4BE4CCB8C4621047BCBCD2B12"/>
    <w:rsid w:val="003A32CC"/>
    <w:pPr>
      <w:spacing w:after="120" w:line="240" w:lineRule="auto"/>
    </w:pPr>
    <w:rPr>
      <w:rFonts w:ascii="Source Sans Pro" w:eastAsia="Arial" w:hAnsi="Source Sans Pro" w:cs="Arial"/>
      <w:sz w:val="24"/>
      <w:szCs w:val="24"/>
      <w:lang w:eastAsia="de-DE"/>
    </w:rPr>
  </w:style>
  <w:style w:type="paragraph" w:customStyle="1" w:styleId="C4D93236CEAD4CF693D784ADA8942FC768">
    <w:name w:val="C4D93236CEAD4CF693D784ADA8942FC768"/>
    <w:rsid w:val="003A32CC"/>
    <w:pPr>
      <w:spacing w:after="120" w:line="240" w:lineRule="auto"/>
    </w:pPr>
    <w:rPr>
      <w:rFonts w:ascii="Source Sans Pro" w:eastAsia="Arial" w:hAnsi="Source Sans Pro" w:cs="Arial"/>
      <w:sz w:val="24"/>
      <w:szCs w:val="24"/>
      <w:lang w:eastAsia="de-DE"/>
    </w:rPr>
  </w:style>
  <w:style w:type="paragraph" w:customStyle="1" w:styleId="E999FAA5D3B3436EBEB0914E86E48D6276">
    <w:name w:val="E999FAA5D3B3436EBEB0914E86E48D6276"/>
    <w:rsid w:val="003A32CC"/>
    <w:pPr>
      <w:spacing w:after="120" w:line="240" w:lineRule="auto"/>
    </w:pPr>
    <w:rPr>
      <w:rFonts w:ascii="Source Sans Pro" w:eastAsia="Arial" w:hAnsi="Source Sans Pro" w:cs="Arial"/>
      <w:sz w:val="24"/>
      <w:szCs w:val="24"/>
      <w:lang w:eastAsia="de-DE"/>
    </w:rPr>
  </w:style>
  <w:style w:type="paragraph" w:customStyle="1" w:styleId="D235777D64294F2F8155C0763D9D25E568">
    <w:name w:val="D235777D64294F2F8155C0763D9D25E568"/>
    <w:rsid w:val="003A32CC"/>
    <w:pPr>
      <w:spacing w:after="120" w:line="240" w:lineRule="auto"/>
    </w:pPr>
    <w:rPr>
      <w:rFonts w:ascii="Source Sans Pro" w:eastAsia="Arial" w:hAnsi="Source Sans Pro" w:cs="Arial"/>
      <w:sz w:val="24"/>
      <w:szCs w:val="24"/>
      <w:lang w:eastAsia="de-DE"/>
    </w:rPr>
  </w:style>
  <w:style w:type="paragraph" w:customStyle="1" w:styleId="004139EF79634349B7B492ED5BEDB20068">
    <w:name w:val="004139EF79634349B7B492ED5BEDB20068"/>
    <w:rsid w:val="003A32CC"/>
    <w:pPr>
      <w:spacing w:after="120" w:line="240" w:lineRule="auto"/>
    </w:pPr>
    <w:rPr>
      <w:rFonts w:ascii="Source Sans Pro" w:eastAsia="Arial" w:hAnsi="Source Sans Pro" w:cs="Arial"/>
      <w:sz w:val="24"/>
      <w:szCs w:val="24"/>
      <w:lang w:eastAsia="de-DE"/>
    </w:rPr>
  </w:style>
  <w:style w:type="paragraph" w:customStyle="1" w:styleId="7A36F2C7ADA64782850FDBA9B5881E4868">
    <w:name w:val="7A36F2C7ADA64782850FDBA9B5881E4868"/>
    <w:rsid w:val="003A32CC"/>
    <w:pPr>
      <w:spacing w:after="120" w:line="240" w:lineRule="auto"/>
    </w:pPr>
    <w:rPr>
      <w:rFonts w:ascii="Source Sans Pro" w:eastAsia="Arial" w:hAnsi="Source Sans Pro" w:cs="Arial"/>
      <w:sz w:val="24"/>
      <w:szCs w:val="24"/>
      <w:lang w:eastAsia="de-DE"/>
    </w:rPr>
  </w:style>
  <w:style w:type="paragraph" w:customStyle="1" w:styleId="B65BA25E9E8647D68CC19349973560AF76">
    <w:name w:val="B65BA25E9E8647D68CC19349973560AF76"/>
    <w:rsid w:val="003A32CC"/>
    <w:pPr>
      <w:spacing w:after="120" w:line="240" w:lineRule="auto"/>
    </w:pPr>
    <w:rPr>
      <w:rFonts w:ascii="Source Sans Pro" w:eastAsia="Arial" w:hAnsi="Source Sans Pro" w:cs="Arial"/>
      <w:sz w:val="24"/>
      <w:szCs w:val="24"/>
      <w:lang w:eastAsia="de-DE"/>
    </w:rPr>
  </w:style>
  <w:style w:type="paragraph" w:customStyle="1" w:styleId="00FD5BF47AAE4A6693427721EE6EEB9076">
    <w:name w:val="00FD5BF47AAE4A6693427721EE6EEB9076"/>
    <w:rsid w:val="003A32CC"/>
    <w:pPr>
      <w:spacing w:after="120" w:line="240" w:lineRule="auto"/>
    </w:pPr>
    <w:rPr>
      <w:rFonts w:ascii="Source Sans Pro" w:eastAsia="Arial" w:hAnsi="Source Sans Pro" w:cs="Arial"/>
      <w:sz w:val="24"/>
      <w:szCs w:val="24"/>
      <w:lang w:eastAsia="de-DE"/>
    </w:rPr>
  </w:style>
  <w:style w:type="paragraph" w:customStyle="1" w:styleId="A607E19A88A247AC97F87DF1CB59CB6874">
    <w:name w:val="A607E19A88A247AC97F87DF1CB59CB6874"/>
    <w:rsid w:val="003A32CC"/>
    <w:pPr>
      <w:spacing w:after="120" w:line="240" w:lineRule="auto"/>
    </w:pPr>
    <w:rPr>
      <w:rFonts w:ascii="Source Sans Pro" w:eastAsia="Arial" w:hAnsi="Source Sans Pro" w:cs="Arial"/>
      <w:sz w:val="24"/>
      <w:szCs w:val="24"/>
      <w:lang w:eastAsia="de-DE"/>
    </w:rPr>
  </w:style>
  <w:style w:type="paragraph" w:customStyle="1" w:styleId="862965E039164966AE5C1E035BCB302373">
    <w:name w:val="862965E039164966AE5C1E035BCB302373"/>
    <w:rsid w:val="003A32CC"/>
    <w:pPr>
      <w:spacing w:after="120" w:line="240" w:lineRule="auto"/>
    </w:pPr>
    <w:rPr>
      <w:rFonts w:ascii="Source Sans Pro" w:eastAsia="Arial" w:hAnsi="Source Sans Pro" w:cs="Arial"/>
      <w:sz w:val="24"/>
      <w:szCs w:val="24"/>
      <w:lang w:eastAsia="de-DE"/>
    </w:rPr>
  </w:style>
  <w:style w:type="paragraph" w:customStyle="1" w:styleId="A9EA6602896E45D89691D9C795619D3077">
    <w:name w:val="A9EA6602896E45D89691D9C795619D3077"/>
    <w:rsid w:val="003A32CC"/>
    <w:pPr>
      <w:spacing w:after="120" w:line="240" w:lineRule="auto"/>
    </w:pPr>
    <w:rPr>
      <w:rFonts w:ascii="Source Sans Pro" w:eastAsia="Arial" w:hAnsi="Source Sans Pro" w:cs="Arial"/>
      <w:sz w:val="24"/>
      <w:szCs w:val="24"/>
      <w:lang w:eastAsia="de-DE"/>
    </w:rPr>
  </w:style>
  <w:style w:type="paragraph" w:customStyle="1" w:styleId="80796FC501EE40C7ABC022DDA14AE55F77">
    <w:name w:val="80796FC501EE40C7ABC022DDA14AE55F77"/>
    <w:rsid w:val="003A32CC"/>
    <w:pPr>
      <w:spacing w:after="120" w:line="240" w:lineRule="auto"/>
    </w:pPr>
    <w:rPr>
      <w:rFonts w:ascii="Source Sans Pro" w:eastAsia="Arial" w:hAnsi="Source Sans Pro" w:cs="Arial"/>
      <w:sz w:val="24"/>
      <w:szCs w:val="24"/>
      <w:lang w:eastAsia="de-DE"/>
    </w:rPr>
  </w:style>
  <w:style w:type="paragraph" w:customStyle="1" w:styleId="E3817C2A2BD348A2BD85AEE67061CBF177">
    <w:name w:val="E3817C2A2BD348A2BD85AEE67061CBF177"/>
    <w:rsid w:val="003A32CC"/>
    <w:pPr>
      <w:spacing w:after="120" w:line="240" w:lineRule="auto"/>
    </w:pPr>
    <w:rPr>
      <w:rFonts w:ascii="Source Sans Pro" w:eastAsia="Arial" w:hAnsi="Source Sans Pro" w:cs="Arial"/>
      <w:sz w:val="24"/>
      <w:szCs w:val="24"/>
      <w:lang w:eastAsia="de-DE"/>
    </w:rPr>
  </w:style>
  <w:style w:type="paragraph" w:customStyle="1" w:styleId="C2D0971435FE45E8B64212FC42F4DF1977">
    <w:name w:val="C2D0971435FE45E8B64212FC42F4DF1977"/>
    <w:rsid w:val="003A32CC"/>
    <w:pPr>
      <w:spacing w:after="120" w:line="240" w:lineRule="auto"/>
    </w:pPr>
    <w:rPr>
      <w:rFonts w:ascii="Source Sans Pro" w:eastAsia="Arial" w:hAnsi="Source Sans Pro" w:cs="Arial"/>
      <w:sz w:val="24"/>
      <w:szCs w:val="24"/>
      <w:lang w:eastAsia="de-DE"/>
    </w:rPr>
  </w:style>
  <w:style w:type="paragraph" w:customStyle="1" w:styleId="528E6579ED4F467D944FBEF9C4352CF777">
    <w:name w:val="528E6579ED4F467D944FBEF9C4352CF777"/>
    <w:rsid w:val="003A32CC"/>
    <w:pPr>
      <w:spacing w:after="120" w:line="240" w:lineRule="auto"/>
    </w:pPr>
    <w:rPr>
      <w:rFonts w:ascii="Source Sans Pro" w:eastAsia="Arial" w:hAnsi="Source Sans Pro" w:cs="Arial"/>
      <w:sz w:val="24"/>
      <w:szCs w:val="24"/>
      <w:lang w:eastAsia="de-DE"/>
    </w:rPr>
  </w:style>
  <w:style w:type="paragraph" w:customStyle="1" w:styleId="EDC9A1C5606D421A9788D1CE1B21EB6D77">
    <w:name w:val="EDC9A1C5606D421A9788D1CE1B21EB6D77"/>
    <w:rsid w:val="003A32CC"/>
    <w:pPr>
      <w:spacing w:after="120" w:line="240" w:lineRule="auto"/>
    </w:pPr>
    <w:rPr>
      <w:rFonts w:ascii="Source Sans Pro" w:eastAsia="Arial" w:hAnsi="Source Sans Pro" w:cs="Arial"/>
      <w:sz w:val="24"/>
      <w:szCs w:val="24"/>
      <w:lang w:eastAsia="de-DE"/>
    </w:rPr>
  </w:style>
  <w:style w:type="paragraph" w:customStyle="1" w:styleId="C2FCA5592C5D49A3AD85D736B549A49671">
    <w:name w:val="C2FCA5592C5D49A3AD85D736B549A49671"/>
    <w:rsid w:val="003A32CC"/>
    <w:pPr>
      <w:spacing w:after="120" w:line="240" w:lineRule="auto"/>
    </w:pPr>
    <w:rPr>
      <w:rFonts w:ascii="Source Sans Pro" w:eastAsia="Arial" w:hAnsi="Source Sans Pro" w:cs="Arial"/>
      <w:sz w:val="24"/>
      <w:szCs w:val="24"/>
      <w:lang w:eastAsia="de-DE"/>
    </w:rPr>
  </w:style>
  <w:style w:type="paragraph" w:customStyle="1" w:styleId="CE294CF6CF8B40349A1B6DDFF63E350470">
    <w:name w:val="CE294CF6CF8B40349A1B6DDFF63E350470"/>
    <w:rsid w:val="003A32CC"/>
    <w:pPr>
      <w:spacing w:after="120" w:line="240" w:lineRule="auto"/>
    </w:pPr>
    <w:rPr>
      <w:rFonts w:ascii="Source Sans Pro" w:eastAsia="Arial" w:hAnsi="Source Sans Pro" w:cs="Arial"/>
      <w:sz w:val="24"/>
      <w:szCs w:val="24"/>
      <w:lang w:eastAsia="de-DE"/>
    </w:rPr>
  </w:style>
  <w:style w:type="paragraph" w:customStyle="1" w:styleId="595378BD578945D8982155A85A064D4070">
    <w:name w:val="595378BD578945D8982155A85A064D4070"/>
    <w:rsid w:val="003A32CC"/>
    <w:pPr>
      <w:spacing w:after="120" w:line="240" w:lineRule="auto"/>
    </w:pPr>
    <w:rPr>
      <w:rFonts w:ascii="Source Sans Pro" w:eastAsia="Arial" w:hAnsi="Source Sans Pro" w:cs="Arial"/>
      <w:sz w:val="24"/>
      <w:szCs w:val="24"/>
      <w:lang w:eastAsia="de-DE"/>
    </w:rPr>
  </w:style>
  <w:style w:type="paragraph" w:customStyle="1" w:styleId="20031E2AFC11448B85B5D23BC629732477">
    <w:name w:val="20031E2AFC11448B85B5D23BC629732477"/>
    <w:rsid w:val="003A32CC"/>
    <w:pPr>
      <w:spacing w:after="120" w:line="240" w:lineRule="auto"/>
    </w:pPr>
    <w:rPr>
      <w:rFonts w:ascii="Source Sans Pro" w:eastAsia="Arial" w:hAnsi="Source Sans Pro" w:cs="Arial"/>
      <w:sz w:val="24"/>
      <w:szCs w:val="24"/>
      <w:lang w:eastAsia="de-DE"/>
    </w:rPr>
  </w:style>
  <w:style w:type="paragraph" w:customStyle="1" w:styleId="3ACA485961114C9CA4A9127436758BC877">
    <w:name w:val="3ACA485961114C9CA4A9127436758BC877"/>
    <w:rsid w:val="003A32CC"/>
    <w:pPr>
      <w:spacing w:after="120" w:line="240" w:lineRule="auto"/>
    </w:pPr>
    <w:rPr>
      <w:rFonts w:ascii="Source Sans Pro" w:eastAsia="Arial" w:hAnsi="Source Sans Pro" w:cs="Arial"/>
      <w:sz w:val="24"/>
      <w:szCs w:val="24"/>
      <w:lang w:eastAsia="de-DE"/>
    </w:rPr>
  </w:style>
  <w:style w:type="paragraph" w:customStyle="1" w:styleId="12E253D8E552487C81E0DE1AE299511269">
    <w:name w:val="12E253D8E552487C81E0DE1AE299511269"/>
    <w:rsid w:val="003A32CC"/>
    <w:pPr>
      <w:spacing w:after="120" w:line="240" w:lineRule="auto"/>
    </w:pPr>
    <w:rPr>
      <w:rFonts w:ascii="Source Sans Pro" w:eastAsia="Arial" w:hAnsi="Source Sans Pro" w:cs="Arial"/>
      <w:sz w:val="24"/>
      <w:szCs w:val="24"/>
      <w:lang w:eastAsia="de-DE"/>
    </w:rPr>
  </w:style>
  <w:style w:type="paragraph" w:customStyle="1" w:styleId="E6AAF590BB604EAB832383D1D3C16E5E77">
    <w:name w:val="E6AAF590BB604EAB832383D1D3C16E5E77"/>
    <w:rsid w:val="003A32CC"/>
    <w:pPr>
      <w:spacing w:after="120" w:line="240" w:lineRule="auto"/>
    </w:pPr>
    <w:rPr>
      <w:rFonts w:ascii="Source Sans Pro" w:eastAsia="Arial" w:hAnsi="Source Sans Pro" w:cs="Arial"/>
      <w:sz w:val="24"/>
      <w:szCs w:val="24"/>
      <w:lang w:eastAsia="de-DE"/>
    </w:rPr>
  </w:style>
  <w:style w:type="paragraph" w:customStyle="1" w:styleId="A21E8D4E286C416E8977961F730BA5CA77">
    <w:name w:val="A21E8D4E286C416E8977961F730BA5CA77"/>
    <w:rsid w:val="003A32CC"/>
    <w:pPr>
      <w:spacing w:after="120" w:line="240" w:lineRule="auto"/>
    </w:pPr>
    <w:rPr>
      <w:rFonts w:ascii="Source Sans Pro" w:eastAsia="Arial" w:hAnsi="Source Sans Pro" w:cs="Arial"/>
      <w:sz w:val="24"/>
      <w:szCs w:val="24"/>
      <w:lang w:eastAsia="de-DE"/>
    </w:rPr>
  </w:style>
  <w:style w:type="paragraph" w:customStyle="1" w:styleId="C21814A01CD449C6B4021D0715B19C6960">
    <w:name w:val="C21814A01CD449C6B4021D0715B19C696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3">
    <w:name w:val="73BBB6CF84A74F4D9951DAE1F9AEBA0353"/>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0">
    <w:name w:val="562DFAA19F10458D91E1C15A70B102386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0">
    <w:name w:val="0857FCC0296249C896B60041C8C4A91760"/>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1">
    <w:name w:val="75B6B5C3E02D4389B6BF07DD0A3A3A2951"/>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2">
    <w:name w:val="488D916C7E6949EBA5D3911CA764C87F52"/>
    <w:rsid w:val="003A32C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
    <w:name w:val="78CCCF52836C4AA7A28F4B57433783523"/>
    <w:rsid w:val="003A32CC"/>
    <w:pPr>
      <w:spacing w:after="120" w:line="240" w:lineRule="auto"/>
    </w:pPr>
    <w:rPr>
      <w:rFonts w:ascii="Source Sans Pro" w:eastAsia="Arial" w:hAnsi="Source Sans Pro" w:cs="Arial"/>
      <w:sz w:val="24"/>
      <w:szCs w:val="24"/>
      <w:lang w:eastAsia="de-DE"/>
    </w:rPr>
  </w:style>
  <w:style w:type="paragraph" w:customStyle="1" w:styleId="F645F8C5E1154E1D99D721FE29AD361077">
    <w:name w:val="F645F8C5E1154E1D99D721FE29AD361077"/>
    <w:rsid w:val="003A32CC"/>
    <w:pPr>
      <w:spacing w:after="120" w:line="240" w:lineRule="auto"/>
    </w:pPr>
    <w:rPr>
      <w:rFonts w:ascii="Source Sans Pro" w:eastAsia="Arial" w:hAnsi="Source Sans Pro" w:cs="Arial"/>
      <w:sz w:val="24"/>
      <w:szCs w:val="24"/>
      <w:lang w:eastAsia="de-DE"/>
    </w:rPr>
  </w:style>
  <w:style w:type="paragraph" w:customStyle="1" w:styleId="D94BBBD6B2DB402886E7556C404C787969">
    <w:name w:val="D94BBBD6B2DB402886E7556C404C787969"/>
    <w:rsid w:val="003A32CC"/>
    <w:pPr>
      <w:spacing w:after="120" w:line="240" w:lineRule="auto"/>
    </w:pPr>
    <w:rPr>
      <w:rFonts w:ascii="Source Sans Pro" w:eastAsia="Arial" w:hAnsi="Source Sans Pro" w:cs="Arial"/>
      <w:sz w:val="24"/>
      <w:szCs w:val="24"/>
      <w:lang w:eastAsia="de-DE"/>
    </w:rPr>
  </w:style>
  <w:style w:type="paragraph" w:customStyle="1" w:styleId="0995443339AB41C3B6793841736A077177">
    <w:name w:val="0995443339AB41C3B6793841736A077177"/>
    <w:rsid w:val="003A32CC"/>
    <w:pPr>
      <w:spacing w:after="120" w:line="240" w:lineRule="auto"/>
    </w:pPr>
    <w:rPr>
      <w:rFonts w:ascii="Source Sans Pro" w:eastAsia="Arial" w:hAnsi="Source Sans Pro" w:cs="Arial"/>
      <w:sz w:val="24"/>
      <w:szCs w:val="24"/>
      <w:lang w:eastAsia="de-DE"/>
    </w:rPr>
  </w:style>
  <w:style w:type="paragraph" w:customStyle="1" w:styleId="622C3FC72907413A862EDFF2373EF9E269">
    <w:name w:val="622C3FC72907413A862EDFF2373EF9E269"/>
    <w:rsid w:val="003A32CC"/>
    <w:pPr>
      <w:spacing w:after="120" w:line="240" w:lineRule="auto"/>
    </w:pPr>
    <w:rPr>
      <w:rFonts w:ascii="Source Sans Pro" w:eastAsia="Arial" w:hAnsi="Source Sans Pro" w:cs="Arial"/>
      <w:sz w:val="24"/>
      <w:szCs w:val="24"/>
      <w:lang w:eastAsia="de-DE"/>
    </w:rPr>
  </w:style>
  <w:style w:type="paragraph" w:customStyle="1" w:styleId="6C9358F3F514443AB72CC6BFF319C44E69">
    <w:name w:val="6C9358F3F514443AB72CC6BFF319C44E69"/>
    <w:rsid w:val="003A32CC"/>
    <w:pPr>
      <w:spacing w:after="120" w:line="240" w:lineRule="auto"/>
    </w:pPr>
    <w:rPr>
      <w:rFonts w:ascii="Source Sans Pro" w:eastAsia="Arial" w:hAnsi="Source Sans Pro" w:cs="Arial"/>
      <w:sz w:val="24"/>
      <w:szCs w:val="24"/>
      <w:lang w:eastAsia="de-DE"/>
    </w:rPr>
  </w:style>
  <w:style w:type="paragraph" w:customStyle="1" w:styleId="95297231C4BE4CCB8C4621047BCBCD2B13">
    <w:name w:val="95297231C4BE4CCB8C4621047BCBCD2B13"/>
    <w:rsid w:val="003A32CC"/>
    <w:pPr>
      <w:spacing w:after="120" w:line="240" w:lineRule="auto"/>
    </w:pPr>
    <w:rPr>
      <w:rFonts w:ascii="Source Sans Pro" w:eastAsia="Arial" w:hAnsi="Source Sans Pro" w:cs="Arial"/>
      <w:sz w:val="24"/>
      <w:szCs w:val="24"/>
      <w:lang w:eastAsia="de-DE"/>
    </w:rPr>
  </w:style>
  <w:style w:type="paragraph" w:customStyle="1" w:styleId="C4D93236CEAD4CF693D784ADA8942FC769">
    <w:name w:val="C4D93236CEAD4CF693D784ADA8942FC769"/>
    <w:rsid w:val="003A32CC"/>
    <w:pPr>
      <w:spacing w:after="120" w:line="240" w:lineRule="auto"/>
    </w:pPr>
    <w:rPr>
      <w:rFonts w:ascii="Source Sans Pro" w:eastAsia="Arial" w:hAnsi="Source Sans Pro" w:cs="Arial"/>
      <w:sz w:val="24"/>
      <w:szCs w:val="24"/>
      <w:lang w:eastAsia="de-DE"/>
    </w:rPr>
  </w:style>
  <w:style w:type="paragraph" w:customStyle="1" w:styleId="E999FAA5D3B3436EBEB0914E86E48D6277">
    <w:name w:val="E999FAA5D3B3436EBEB0914E86E48D6277"/>
    <w:rsid w:val="003A32CC"/>
    <w:pPr>
      <w:spacing w:after="120" w:line="240" w:lineRule="auto"/>
    </w:pPr>
    <w:rPr>
      <w:rFonts w:ascii="Source Sans Pro" w:eastAsia="Arial" w:hAnsi="Source Sans Pro" w:cs="Arial"/>
      <w:sz w:val="24"/>
      <w:szCs w:val="24"/>
      <w:lang w:eastAsia="de-DE"/>
    </w:rPr>
  </w:style>
  <w:style w:type="paragraph" w:customStyle="1" w:styleId="D235777D64294F2F8155C0763D9D25E569">
    <w:name w:val="D235777D64294F2F8155C0763D9D25E569"/>
    <w:rsid w:val="003A32CC"/>
    <w:pPr>
      <w:spacing w:after="120" w:line="240" w:lineRule="auto"/>
    </w:pPr>
    <w:rPr>
      <w:rFonts w:ascii="Source Sans Pro" w:eastAsia="Arial" w:hAnsi="Source Sans Pro" w:cs="Arial"/>
      <w:sz w:val="24"/>
      <w:szCs w:val="24"/>
      <w:lang w:eastAsia="de-DE"/>
    </w:rPr>
  </w:style>
  <w:style w:type="paragraph" w:customStyle="1" w:styleId="004139EF79634349B7B492ED5BEDB20069">
    <w:name w:val="004139EF79634349B7B492ED5BEDB20069"/>
    <w:rsid w:val="003A32CC"/>
    <w:pPr>
      <w:spacing w:after="120" w:line="240" w:lineRule="auto"/>
    </w:pPr>
    <w:rPr>
      <w:rFonts w:ascii="Source Sans Pro" w:eastAsia="Arial" w:hAnsi="Source Sans Pro" w:cs="Arial"/>
      <w:sz w:val="24"/>
      <w:szCs w:val="24"/>
      <w:lang w:eastAsia="de-DE"/>
    </w:rPr>
  </w:style>
  <w:style w:type="paragraph" w:customStyle="1" w:styleId="7A36F2C7ADA64782850FDBA9B5881E4869">
    <w:name w:val="7A36F2C7ADA64782850FDBA9B5881E4869"/>
    <w:rsid w:val="003A32CC"/>
    <w:pPr>
      <w:spacing w:after="120" w:line="240" w:lineRule="auto"/>
    </w:pPr>
    <w:rPr>
      <w:rFonts w:ascii="Source Sans Pro" w:eastAsia="Arial" w:hAnsi="Source Sans Pro" w:cs="Arial"/>
      <w:sz w:val="24"/>
      <w:szCs w:val="24"/>
      <w:lang w:eastAsia="de-DE"/>
    </w:rPr>
  </w:style>
  <w:style w:type="paragraph" w:customStyle="1" w:styleId="B65BA25E9E8647D68CC19349973560AF77">
    <w:name w:val="B65BA25E9E8647D68CC19349973560AF77"/>
    <w:rsid w:val="003A32CC"/>
    <w:pPr>
      <w:spacing w:after="120" w:line="240" w:lineRule="auto"/>
    </w:pPr>
    <w:rPr>
      <w:rFonts w:ascii="Source Sans Pro" w:eastAsia="Arial" w:hAnsi="Source Sans Pro" w:cs="Arial"/>
      <w:sz w:val="24"/>
      <w:szCs w:val="24"/>
      <w:lang w:eastAsia="de-DE"/>
    </w:rPr>
  </w:style>
  <w:style w:type="paragraph" w:customStyle="1" w:styleId="00FD5BF47AAE4A6693427721EE6EEB9077">
    <w:name w:val="00FD5BF47AAE4A6693427721EE6EEB9077"/>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5">
    <w:name w:val="A607E19A88A247AC97F87DF1CB59CB6875"/>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4">
    <w:name w:val="862965E039164966AE5C1E035BCB302374"/>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78">
    <w:name w:val="A9EA6602896E45D89691D9C795619D3078"/>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78">
    <w:name w:val="80796FC501EE40C7ABC022DDA14AE55F78"/>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78">
    <w:name w:val="E3817C2A2BD348A2BD85AEE67061CBF178"/>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78">
    <w:name w:val="C2D0971435FE45E8B64212FC42F4DF1978"/>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78">
    <w:name w:val="528E6579ED4F467D944FBEF9C4352CF778"/>
    <w:rsid w:val="0030029C"/>
    <w:pPr>
      <w:spacing w:after="120" w:line="240" w:lineRule="auto"/>
    </w:pPr>
    <w:rPr>
      <w:rFonts w:ascii="Source Sans Pro" w:eastAsia="Arial" w:hAnsi="Source Sans Pro" w:cs="Arial"/>
      <w:sz w:val="24"/>
      <w:szCs w:val="24"/>
      <w:lang w:eastAsia="de-DE"/>
    </w:rPr>
  </w:style>
  <w:style w:type="paragraph" w:customStyle="1" w:styleId="EDC9A1C5606D421A9788D1CE1B21EB6D78">
    <w:name w:val="EDC9A1C5606D421A9788D1CE1B21EB6D78"/>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2">
    <w:name w:val="C2FCA5592C5D49A3AD85D736B549A49672"/>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1">
    <w:name w:val="CE294CF6CF8B40349A1B6DDFF63E350471"/>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1">
    <w:name w:val="595378BD578945D8982155A85A064D4071"/>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78">
    <w:name w:val="20031E2AFC11448B85B5D23BC629732478"/>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78">
    <w:name w:val="3ACA485961114C9CA4A9127436758BC878"/>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0">
    <w:name w:val="12E253D8E552487C81E0DE1AE299511270"/>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78">
    <w:name w:val="E6AAF590BB604EAB832383D1D3C16E5E78"/>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78">
    <w:name w:val="A21E8D4E286C416E8977961F730BA5CA78"/>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1">
    <w:name w:val="C21814A01CD449C6B4021D0715B19C696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4">
    <w:name w:val="73BBB6CF84A74F4D9951DAE1F9AEBA035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1">
    <w:name w:val="562DFAA19F10458D91E1C15A70B102386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1">
    <w:name w:val="0857FCC0296249C896B60041C8C4A9176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2">
    <w:name w:val="75B6B5C3E02D4389B6BF07DD0A3A3A295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3">
    <w:name w:val="488D916C7E6949EBA5D3911CA764C87F5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4">
    <w:name w:val="78CCCF52836C4AA7A28F4B57433783524"/>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78">
    <w:name w:val="F645F8C5E1154E1D99D721FE29AD361078"/>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0">
    <w:name w:val="D94BBBD6B2DB402886E7556C404C787970"/>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78">
    <w:name w:val="0995443339AB41C3B6793841736A077178"/>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0">
    <w:name w:val="622C3FC72907413A862EDFF2373EF9E270"/>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0">
    <w:name w:val="6C9358F3F514443AB72CC6BFF319C44E70"/>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4">
    <w:name w:val="95297231C4BE4CCB8C4621047BCBCD2B14"/>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0">
    <w:name w:val="C4D93236CEAD4CF693D784ADA8942FC770"/>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78">
    <w:name w:val="E999FAA5D3B3436EBEB0914E86E48D6278"/>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0">
    <w:name w:val="D235777D64294F2F8155C0763D9D25E570"/>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0">
    <w:name w:val="004139EF79634349B7B492ED5BEDB20070"/>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0">
    <w:name w:val="7A36F2C7ADA64782850FDBA9B5881E4870"/>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78">
    <w:name w:val="B65BA25E9E8647D68CC19349973560AF78"/>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78">
    <w:name w:val="00FD5BF47AAE4A6693427721EE6EEB9078"/>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6">
    <w:name w:val="A607E19A88A247AC97F87DF1CB59CB6876"/>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5">
    <w:name w:val="862965E039164966AE5C1E035BCB302375"/>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79">
    <w:name w:val="A9EA6602896E45D89691D9C795619D3079"/>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79">
    <w:name w:val="80796FC501EE40C7ABC022DDA14AE55F79"/>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79">
    <w:name w:val="E3817C2A2BD348A2BD85AEE67061CBF179"/>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79">
    <w:name w:val="C2D0971435FE45E8B64212FC42F4DF1979"/>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79">
    <w:name w:val="528E6579ED4F467D944FBEF9C4352CF779"/>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
    <w:name w:val="785E165CB3004806969C4867D9E2151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79">
    <w:name w:val="EDC9A1C5606D421A9788D1CE1B21EB6D79"/>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3">
    <w:name w:val="C2FCA5592C5D49A3AD85D736B549A49673"/>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2">
    <w:name w:val="CE294CF6CF8B40349A1B6DDFF63E350472"/>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2">
    <w:name w:val="595378BD578945D8982155A85A064D4072"/>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79">
    <w:name w:val="20031E2AFC11448B85B5D23BC629732479"/>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79">
    <w:name w:val="3ACA485961114C9CA4A9127436758BC879"/>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1">
    <w:name w:val="12E253D8E552487C81E0DE1AE299511271"/>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79">
    <w:name w:val="E6AAF590BB604EAB832383D1D3C16E5E79"/>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79">
    <w:name w:val="A21E8D4E286C416E8977961F730BA5CA79"/>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2">
    <w:name w:val="C21814A01CD449C6B4021D0715B19C696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5">
    <w:name w:val="73BBB6CF84A74F4D9951DAE1F9AEBA035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2">
    <w:name w:val="562DFAA19F10458D91E1C15A70B102386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2">
    <w:name w:val="0857FCC0296249C896B60041C8C4A9176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3">
    <w:name w:val="75B6B5C3E02D4389B6BF07DD0A3A3A295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4">
    <w:name w:val="488D916C7E6949EBA5D3911CA764C87F5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5">
    <w:name w:val="78CCCF52836C4AA7A28F4B57433783525"/>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79">
    <w:name w:val="F645F8C5E1154E1D99D721FE29AD361079"/>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1">
    <w:name w:val="D94BBBD6B2DB402886E7556C404C787971"/>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79">
    <w:name w:val="0995443339AB41C3B6793841736A077179"/>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1">
    <w:name w:val="622C3FC72907413A862EDFF2373EF9E271"/>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1">
    <w:name w:val="6C9358F3F514443AB72CC6BFF319C44E71"/>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5">
    <w:name w:val="95297231C4BE4CCB8C4621047BCBCD2B15"/>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1">
    <w:name w:val="C4D93236CEAD4CF693D784ADA8942FC771"/>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79">
    <w:name w:val="E999FAA5D3B3436EBEB0914E86E48D6279"/>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1">
    <w:name w:val="D235777D64294F2F8155C0763D9D25E571"/>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1">
    <w:name w:val="004139EF79634349B7B492ED5BEDB20071"/>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1">
    <w:name w:val="7A36F2C7ADA64782850FDBA9B5881E4871"/>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79">
    <w:name w:val="B65BA25E9E8647D68CC19349973560AF79"/>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79">
    <w:name w:val="00FD5BF47AAE4A6693427721EE6EEB9079"/>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7">
    <w:name w:val="A607E19A88A247AC97F87DF1CB59CB6877"/>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6">
    <w:name w:val="862965E039164966AE5C1E035BCB302376"/>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0">
    <w:name w:val="A9EA6602896E45D89691D9C795619D3080"/>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0">
    <w:name w:val="80796FC501EE40C7ABC022DDA14AE55F80"/>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0">
    <w:name w:val="E3817C2A2BD348A2BD85AEE67061CBF180"/>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0">
    <w:name w:val="C2D0971435FE45E8B64212FC42F4DF1980"/>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0">
    <w:name w:val="528E6579ED4F467D944FBEF9C4352CF780"/>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1">
    <w:name w:val="785E165CB3004806969C4867D9E215111"/>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0">
    <w:name w:val="EDC9A1C5606D421A9788D1CE1B21EB6D80"/>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4">
    <w:name w:val="C2FCA5592C5D49A3AD85D736B549A49674"/>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3">
    <w:name w:val="CE294CF6CF8B40349A1B6DDFF63E350473"/>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3">
    <w:name w:val="595378BD578945D8982155A85A064D4073"/>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0">
    <w:name w:val="20031E2AFC11448B85B5D23BC629732480"/>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0">
    <w:name w:val="3ACA485961114C9CA4A9127436758BC880"/>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2">
    <w:name w:val="12E253D8E552487C81E0DE1AE299511272"/>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0">
    <w:name w:val="E6AAF590BB604EAB832383D1D3C16E5E80"/>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0">
    <w:name w:val="A21E8D4E286C416E8977961F730BA5CA80"/>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3">
    <w:name w:val="C21814A01CD449C6B4021D0715B19C696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6">
    <w:name w:val="73BBB6CF84A74F4D9951DAE1F9AEBA035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3">
    <w:name w:val="562DFAA19F10458D91E1C15A70B102386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3">
    <w:name w:val="0857FCC0296249C896B60041C8C4A9176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4">
    <w:name w:val="75B6B5C3E02D4389B6BF07DD0A3A3A295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5">
    <w:name w:val="488D916C7E6949EBA5D3911CA764C87F5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6">
    <w:name w:val="78CCCF52836C4AA7A28F4B57433783526"/>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0">
    <w:name w:val="F645F8C5E1154E1D99D721FE29AD361080"/>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2">
    <w:name w:val="D94BBBD6B2DB402886E7556C404C787972"/>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0">
    <w:name w:val="0995443339AB41C3B6793841736A077180"/>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2">
    <w:name w:val="622C3FC72907413A862EDFF2373EF9E272"/>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2">
    <w:name w:val="6C9358F3F514443AB72CC6BFF319C44E72"/>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6">
    <w:name w:val="95297231C4BE4CCB8C4621047BCBCD2B16"/>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2">
    <w:name w:val="C4D93236CEAD4CF693D784ADA8942FC772"/>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0">
    <w:name w:val="E999FAA5D3B3436EBEB0914E86E48D6280"/>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2">
    <w:name w:val="D235777D64294F2F8155C0763D9D25E572"/>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2">
    <w:name w:val="004139EF79634349B7B492ED5BEDB20072"/>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2">
    <w:name w:val="7A36F2C7ADA64782850FDBA9B5881E4872"/>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0">
    <w:name w:val="B65BA25E9E8647D68CC19349973560AF80"/>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0">
    <w:name w:val="00FD5BF47AAE4A6693427721EE6EEB9080"/>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8">
    <w:name w:val="A607E19A88A247AC97F87DF1CB59CB6878"/>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7">
    <w:name w:val="862965E039164966AE5C1E035BCB302377"/>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1">
    <w:name w:val="A9EA6602896E45D89691D9C795619D3081"/>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1">
    <w:name w:val="80796FC501EE40C7ABC022DDA14AE55F81"/>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1">
    <w:name w:val="E3817C2A2BD348A2BD85AEE67061CBF181"/>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1">
    <w:name w:val="C2D0971435FE45E8B64212FC42F4DF1981"/>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1">
    <w:name w:val="528E6579ED4F467D944FBEF9C4352CF781"/>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2">
    <w:name w:val="785E165CB3004806969C4867D9E215112"/>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1">
    <w:name w:val="EDC9A1C5606D421A9788D1CE1B21EB6D81"/>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5">
    <w:name w:val="C2FCA5592C5D49A3AD85D736B549A49675"/>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4">
    <w:name w:val="CE294CF6CF8B40349A1B6DDFF63E350474"/>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4">
    <w:name w:val="595378BD578945D8982155A85A064D4074"/>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1">
    <w:name w:val="20031E2AFC11448B85B5D23BC629732481"/>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1">
    <w:name w:val="3ACA485961114C9CA4A9127436758BC881"/>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3">
    <w:name w:val="12E253D8E552487C81E0DE1AE299511273"/>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1">
    <w:name w:val="E6AAF590BB604EAB832383D1D3C16E5E81"/>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1">
    <w:name w:val="A21E8D4E286C416E8977961F730BA5CA81"/>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4">
    <w:name w:val="C21814A01CD449C6B4021D0715B19C696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7">
    <w:name w:val="73BBB6CF84A74F4D9951DAE1F9AEBA0357"/>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4">
    <w:name w:val="562DFAA19F10458D91E1C15A70B102386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4">
    <w:name w:val="0857FCC0296249C896B60041C8C4A9176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5">
    <w:name w:val="75B6B5C3E02D4389B6BF07DD0A3A3A295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6">
    <w:name w:val="488D916C7E6949EBA5D3911CA764C87F5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7">
    <w:name w:val="78CCCF52836C4AA7A28F4B57433783527"/>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1">
    <w:name w:val="F645F8C5E1154E1D99D721FE29AD361081"/>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3">
    <w:name w:val="D94BBBD6B2DB402886E7556C404C787973"/>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1">
    <w:name w:val="0995443339AB41C3B6793841736A077181"/>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3">
    <w:name w:val="622C3FC72907413A862EDFF2373EF9E273"/>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3">
    <w:name w:val="6C9358F3F514443AB72CC6BFF319C44E73"/>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7">
    <w:name w:val="95297231C4BE4CCB8C4621047BCBCD2B17"/>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3">
    <w:name w:val="C4D93236CEAD4CF693D784ADA8942FC773"/>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1">
    <w:name w:val="E999FAA5D3B3436EBEB0914E86E48D6281"/>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3">
    <w:name w:val="D235777D64294F2F8155C0763D9D25E573"/>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3">
    <w:name w:val="004139EF79634349B7B492ED5BEDB20073"/>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3">
    <w:name w:val="7A36F2C7ADA64782850FDBA9B5881E4873"/>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1">
    <w:name w:val="B65BA25E9E8647D68CC19349973560AF81"/>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1">
    <w:name w:val="00FD5BF47AAE4A6693427721EE6EEB9081"/>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79">
    <w:name w:val="A607E19A88A247AC97F87DF1CB59CB6879"/>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8">
    <w:name w:val="862965E039164966AE5C1E035BCB302378"/>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2">
    <w:name w:val="A9EA6602896E45D89691D9C795619D3082"/>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2">
    <w:name w:val="80796FC501EE40C7ABC022DDA14AE55F82"/>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2">
    <w:name w:val="E3817C2A2BD348A2BD85AEE67061CBF182"/>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2">
    <w:name w:val="C2D0971435FE45E8B64212FC42F4DF1982"/>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2">
    <w:name w:val="528E6579ED4F467D944FBEF9C4352CF782"/>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3">
    <w:name w:val="785E165CB3004806969C4867D9E215113"/>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2">
    <w:name w:val="EDC9A1C5606D421A9788D1CE1B21EB6D82"/>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6">
    <w:name w:val="C2FCA5592C5D49A3AD85D736B549A49676"/>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5">
    <w:name w:val="CE294CF6CF8B40349A1B6DDFF63E350475"/>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5">
    <w:name w:val="595378BD578945D8982155A85A064D4075"/>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2">
    <w:name w:val="20031E2AFC11448B85B5D23BC629732482"/>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2">
    <w:name w:val="3ACA485961114C9CA4A9127436758BC882"/>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4">
    <w:name w:val="12E253D8E552487C81E0DE1AE299511274"/>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2">
    <w:name w:val="E6AAF590BB604EAB832383D1D3C16E5E82"/>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2">
    <w:name w:val="A21E8D4E286C416E8977961F730BA5CA82"/>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5">
    <w:name w:val="C21814A01CD449C6B4021D0715B19C696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8">
    <w:name w:val="73BBB6CF84A74F4D9951DAE1F9AEBA0358"/>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5">
    <w:name w:val="562DFAA19F10458D91E1C15A70B102386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5">
    <w:name w:val="0857FCC0296249C896B60041C8C4A91765"/>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6">
    <w:name w:val="75B6B5C3E02D4389B6BF07DD0A3A3A295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7">
    <w:name w:val="488D916C7E6949EBA5D3911CA764C87F57"/>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8">
    <w:name w:val="78CCCF52836C4AA7A28F4B57433783528"/>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2">
    <w:name w:val="F645F8C5E1154E1D99D721FE29AD361082"/>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4">
    <w:name w:val="D94BBBD6B2DB402886E7556C404C787974"/>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2">
    <w:name w:val="0995443339AB41C3B6793841736A077182"/>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4">
    <w:name w:val="622C3FC72907413A862EDFF2373EF9E274"/>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4">
    <w:name w:val="6C9358F3F514443AB72CC6BFF319C44E74"/>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8">
    <w:name w:val="95297231C4BE4CCB8C4621047BCBCD2B18"/>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4">
    <w:name w:val="C4D93236CEAD4CF693D784ADA8942FC774"/>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2">
    <w:name w:val="E999FAA5D3B3436EBEB0914E86E48D6282"/>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4">
    <w:name w:val="D235777D64294F2F8155C0763D9D25E574"/>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4">
    <w:name w:val="004139EF79634349B7B492ED5BEDB20074"/>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4">
    <w:name w:val="7A36F2C7ADA64782850FDBA9B5881E4874"/>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2">
    <w:name w:val="B65BA25E9E8647D68CC19349973560AF82"/>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2">
    <w:name w:val="00FD5BF47AAE4A6693427721EE6EEB9082"/>
    <w:rsid w:val="0030029C"/>
    <w:pPr>
      <w:spacing w:after="120" w:line="240" w:lineRule="auto"/>
    </w:pPr>
    <w:rPr>
      <w:rFonts w:ascii="Source Sans Pro" w:eastAsia="Arial" w:hAnsi="Source Sans Pro" w:cs="Arial"/>
      <w:sz w:val="24"/>
      <w:szCs w:val="24"/>
      <w:lang w:eastAsia="de-DE"/>
    </w:rPr>
  </w:style>
  <w:style w:type="paragraph" w:customStyle="1" w:styleId="A607E19A88A247AC97F87DF1CB59CB6880">
    <w:name w:val="A607E19A88A247AC97F87DF1CB59CB6880"/>
    <w:rsid w:val="0030029C"/>
    <w:pPr>
      <w:spacing w:after="120" w:line="240" w:lineRule="auto"/>
    </w:pPr>
    <w:rPr>
      <w:rFonts w:ascii="Source Sans Pro" w:eastAsia="Arial" w:hAnsi="Source Sans Pro" w:cs="Arial"/>
      <w:sz w:val="24"/>
      <w:szCs w:val="24"/>
      <w:lang w:eastAsia="de-DE"/>
    </w:rPr>
  </w:style>
  <w:style w:type="paragraph" w:customStyle="1" w:styleId="862965E039164966AE5C1E035BCB302379">
    <w:name w:val="862965E039164966AE5C1E035BCB302379"/>
    <w:rsid w:val="0030029C"/>
    <w:pPr>
      <w:spacing w:after="120" w:line="240" w:lineRule="auto"/>
    </w:pPr>
    <w:rPr>
      <w:rFonts w:ascii="Source Sans Pro" w:eastAsia="Arial" w:hAnsi="Source Sans Pro" w:cs="Arial"/>
      <w:sz w:val="24"/>
      <w:szCs w:val="24"/>
      <w:lang w:eastAsia="de-DE"/>
    </w:rPr>
  </w:style>
  <w:style w:type="paragraph" w:customStyle="1" w:styleId="A9EA6602896E45D89691D9C795619D3083">
    <w:name w:val="A9EA6602896E45D89691D9C795619D3083"/>
    <w:rsid w:val="0030029C"/>
    <w:pPr>
      <w:spacing w:after="120" w:line="240" w:lineRule="auto"/>
    </w:pPr>
    <w:rPr>
      <w:rFonts w:ascii="Source Sans Pro" w:eastAsia="Arial" w:hAnsi="Source Sans Pro" w:cs="Arial"/>
      <w:sz w:val="24"/>
      <w:szCs w:val="24"/>
      <w:lang w:eastAsia="de-DE"/>
    </w:rPr>
  </w:style>
  <w:style w:type="paragraph" w:customStyle="1" w:styleId="80796FC501EE40C7ABC022DDA14AE55F83">
    <w:name w:val="80796FC501EE40C7ABC022DDA14AE55F83"/>
    <w:rsid w:val="0030029C"/>
    <w:pPr>
      <w:spacing w:after="120" w:line="240" w:lineRule="auto"/>
    </w:pPr>
    <w:rPr>
      <w:rFonts w:ascii="Source Sans Pro" w:eastAsia="Arial" w:hAnsi="Source Sans Pro" w:cs="Arial"/>
      <w:sz w:val="24"/>
      <w:szCs w:val="24"/>
      <w:lang w:eastAsia="de-DE"/>
    </w:rPr>
  </w:style>
  <w:style w:type="paragraph" w:customStyle="1" w:styleId="E3817C2A2BD348A2BD85AEE67061CBF183">
    <w:name w:val="E3817C2A2BD348A2BD85AEE67061CBF183"/>
    <w:rsid w:val="0030029C"/>
    <w:pPr>
      <w:spacing w:after="120" w:line="240" w:lineRule="auto"/>
    </w:pPr>
    <w:rPr>
      <w:rFonts w:ascii="Source Sans Pro" w:eastAsia="Arial" w:hAnsi="Source Sans Pro" w:cs="Arial"/>
      <w:sz w:val="24"/>
      <w:szCs w:val="24"/>
      <w:lang w:eastAsia="de-DE"/>
    </w:rPr>
  </w:style>
  <w:style w:type="paragraph" w:customStyle="1" w:styleId="C2D0971435FE45E8B64212FC42F4DF1983">
    <w:name w:val="C2D0971435FE45E8B64212FC42F4DF1983"/>
    <w:rsid w:val="0030029C"/>
    <w:pPr>
      <w:spacing w:after="120" w:line="240" w:lineRule="auto"/>
    </w:pPr>
    <w:rPr>
      <w:rFonts w:ascii="Source Sans Pro" w:eastAsia="Arial" w:hAnsi="Source Sans Pro" w:cs="Arial"/>
      <w:sz w:val="24"/>
      <w:szCs w:val="24"/>
      <w:lang w:eastAsia="de-DE"/>
    </w:rPr>
  </w:style>
  <w:style w:type="paragraph" w:customStyle="1" w:styleId="528E6579ED4F467D944FBEF9C4352CF783">
    <w:name w:val="528E6579ED4F467D944FBEF9C4352CF783"/>
    <w:rsid w:val="0030029C"/>
    <w:pPr>
      <w:spacing w:after="120" w:line="240" w:lineRule="auto"/>
    </w:pPr>
    <w:rPr>
      <w:rFonts w:ascii="Source Sans Pro" w:eastAsia="Arial" w:hAnsi="Source Sans Pro" w:cs="Arial"/>
      <w:sz w:val="24"/>
      <w:szCs w:val="24"/>
      <w:lang w:eastAsia="de-DE"/>
    </w:rPr>
  </w:style>
  <w:style w:type="paragraph" w:customStyle="1" w:styleId="785E165CB3004806969C4867D9E215114">
    <w:name w:val="785E165CB3004806969C4867D9E215114"/>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3">
    <w:name w:val="EDC9A1C5606D421A9788D1CE1B21EB6D83"/>
    <w:rsid w:val="0030029C"/>
    <w:pPr>
      <w:spacing w:after="120" w:line="240" w:lineRule="auto"/>
    </w:pPr>
    <w:rPr>
      <w:rFonts w:ascii="Source Sans Pro" w:eastAsia="Arial" w:hAnsi="Source Sans Pro" w:cs="Arial"/>
      <w:sz w:val="24"/>
      <w:szCs w:val="24"/>
      <w:lang w:eastAsia="de-DE"/>
    </w:rPr>
  </w:style>
  <w:style w:type="paragraph" w:customStyle="1" w:styleId="C2FCA5592C5D49A3AD85D736B549A49677">
    <w:name w:val="C2FCA5592C5D49A3AD85D736B549A49677"/>
    <w:rsid w:val="0030029C"/>
    <w:pPr>
      <w:spacing w:after="120" w:line="240" w:lineRule="auto"/>
    </w:pPr>
    <w:rPr>
      <w:rFonts w:ascii="Source Sans Pro" w:eastAsia="Arial" w:hAnsi="Source Sans Pro" w:cs="Arial"/>
      <w:sz w:val="24"/>
      <w:szCs w:val="24"/>
      <w:lang w:eastAsia="de-DE"/>
    </w:rPr>
  </w:style>
  <w:style w:type="paragraph" w:customStyle="1" w:styleId="CE294CF6CF8B40349A1B6DDFF63E350476">
    <w:name w:val="CE294CF6CF8B40349A1B6DDFF63E350476"/>
    <w:rsid w:val="0030029C"/>
    <w:pPr>
      <w:spacing w:after="120" w:line="240" w:lineRule="auto"/>
    </w:pPr>
    <w:rPr>
      <w:rFonts w:ascii="Source Sans Pro" w:eastAsia="Arial" w:hAnsi="Source Sans Pro" w:cs="Arial"/>
      <w:sz w:val="24"/>
      <w:szCs w:val="24"/>
      <w:lang w:eastAsia="de-DE"/>
    </w:rPr>
  </w:style>
  <w:style w:type="paragraph" w:customStyle="1" w:styleId="595378BD578945D8982155A85A064D4076">
    <w:name w:val="595378BD578945D8982155A85A064D4076"/>
    <w:rsid w:val="0030029C"/>
    <w:pPr>
      <w:spacing w:after="120" w:line="240" w:lineRule="auto"/>
    </w:pPr>
    <w:rPr>
      <w:rFonts w:ascii="Source Sans Pro" w:eastAsia="Arial" w:hAnsi="Source Sans Pro" w:cs="Arial"/>
      <w:sz w:val="24"/>
      <w:szCs w:val="24"/>
      <w:lang w:eastAsia="de-DE"/>
    </w:rPr>
  </w:style>
  <w:style w:type="paragraph" w:customStyle="1" w:styleId="20031E2AFC11448B85B5D23BC629732483">
    <w:name w:val="20031E2AFC11448B85B5D23BC629732483"/>
    <w:rsid w:val="0030029C"/>
    <w:pPr>
      <w:spacing w:after="120" w:line="240" w:lineRule="auto"/>
    </w:pPr>
    <w:rPr>
      <w:rFonts w:ascii="Source Sans Pro" w:eastAsia="Arial" w:hAnsi="Source Sans Pro" w:cs="Arial"/>
      <w:sz w:val="24"/>
      <w:szCs w:val="24"/>
      <w:lang w:eastAsia="de-DE"/>
    </w:rPr>
  </w:style>
  <w:style w:type="paragraph" w:customStyle="1" w:styleId="3ACA485961114C9CA4A9127436758BC883">
    <w:name w:val="3ACA485961114C9CA4A9127436758BC883"/>
    <w:rsid w:val="0030029C"/>
    <w:pPr>
      <w:spacing w:after="120" w:line="240" w:lineRule="auto"/>
    </w:pPr>
    <w:rPr>
      <w:rFonts w:ascii="Source Sans Pro" w:eastAsia="Arial" w:hAnsi="Source Sans Pro" w:cs="Arial"/>
      <w:sz w:val="24"/>
      <w:szCs w:val="24"/>
      <w:lang w:eastAsia="de-DE"/>
    </w:rPr>
  </w:style>
  <w:style w:type="paragraph" w:customStyle="1" w:styleId="12E253D8E552487C81E0DE1AE299511275">
    <w:name w:val="12E253D8E552487C81E0DE1AE299511275"/>
    <w:rsid w:val="0030029C"/>
    <w:pPr>
      <w:spacing w:after="120" w:line="240" w:lineRule="auto"/>
    </w:pPr>
    <w:rPr>
      <w:rFonts w:ascii="Source Sans Pro" w:eastAsia="Arial" w:hAnsi="Source Sans Pro" w:cs="Arial"/>
      <w:sz w:val="24"/>
      <w:szCs w:val="24"/>
      <w:lang w:eastAsia="de-DE"/>
    </w:rPr>
  </w:style>
  <w:style w:type="paragraph" w:customStyle="1" w:styleId="E6AAF590BB604EAB832383D1D3C16E5E83">
    <w:name w:val="E6AAF590BB604EAB832383D1D3C16E5E83"/>
    <w:rsid w:val="0030029C"/>
    <w:pPr>
      <w:spacing w:after="120" w:line="240" w:lineRule="auto"/>
    </w:pPr>
    <w:rPr>
      <w:rFonts w:ascii="Source Sans Pro" w:eastAsia="Arial" w:hAnsi="Source Sans Pro" w:cs="Arial"/>
      <w:sz w:val="24"/>
      <w:szCs w:val="24"/>
      <w:lang w:eastAsia="de-DE"/>
    </w:rPr>
  </w:style>
  <w:style w:type="paragraph" w:customStyle="1" w:styleId="A21E8D4E286C416E8977961F730BA5CA83">
    <w:name w:val="A21E8D4E286C416E8977961F730BA5CA83"/>
    <w:rsid w:val="0030029C"/>
    <w:pPr>
      <w:spacing w:after="120" w:line="240" w:lineRule="auto"/>
    </w:pPr>
    <w:rPr>
      <w:rFonts w:ascii="Source Sans Pro" w:eastAsia="Arial" w:hAnsi="Source Sans Pro" w:cs="Arial"/>
      <w:sz w:val="24"/>
      <w:szCs w:val="24"/>
      <w:lang w:eastAsia="de-DE"/>
    </w:rPr>
  </w:style>
  <w:style w:type="paragraph" w:customStyle="1" w:styleId="C21814A01CD449C6B4021D0715B19C6966">
    <w:name w:val="C21814A01CD449C6B4021D0715B19C696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59">
    <w:name w:val="73BBB6CF84A74F4D9951DAE1F9AEBA0359"/>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6">
    <w:name w:val="562DFAA19F10458D91E1C15A70B102386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6">
    <w:name w:val="0857FCC0296249C896B60041C8C4A91766"/>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7">
    <w:name w:val="75B6B5C3E02D4389B6BF07DD0A3A3A2957"/>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8">
    <w:name w:val="488D916C7E6949EBA5D3911CA764C87F58"/>
    <w:rsid w:val="0030029C"/>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9">
    <w:name w:val="78CCCF52836C4AA7A28F4B57433783529"/>
    <w:rsid w:val="0030029C"/>
    <w:pPr>
      <w:spacing w:after="120" w:line="240" w:lineRule="auto"/>
    </w:pPr>
    <w:rPr>
      <w:rFonts w:ascii="Source Sans Pro" w:eastAsia="Arial" w:hAnsi="Source Sans Pro" w:cs="Arial"/>
      <w:sz w:val="24"/>
      <w:szCs w:val="24"/>
      <w:lang w:eastAsia="de-DE"/>
    </w:rPr>
  </w:style>
  <w:style w:type="paragraph" w:customStyle="1" w:styleId="F645F8C5E1154E1D99D721FE29AD361083">
    <w:name w:val="F645F8C5E1154E1D99D721FE29AD361083"/>
    <w:rsid w:val="0030029C"/>
    <w:pPr>
      <w:spacing w:after="120" w:line="240" w:lineRule="auto"/>
    </w:pPr>
    <w:rPr>
      <w:rFonts w:ascii="Source Sans Pro" w:eastAsia="Arial" w:hAnsi="Source Sans Pro" w:cs="Arial"/>
      <w:sz w:val="24"/>
      <w:szCs w:val="24"/>
      <w:lang w:eastAsia="de-DE"/>
    </w:rPr>
  </w:style>
  <w:style w:type="paragraph" w:customStyle="1" w:styleId="D94BBBD6B2DB402886E7556C404C787975">
    <w:name w:val="D94BBBD6B2DB402886E7556C404C787975"/>
    <w:rsid w:val="0030029C"/>
    <w:pPr>
      <w:spacing w:after="120" w:line="240" w:lineRule="auto"/>
    </w:pPr>
    <w:rPr>
      <w:rFonts w:ascii="Source Sans Pro" w:eastAsia="Arial" w:hAnsi="Source Sans Pro" w:cs="Arial"/>
      <w:sz w:val="24"/>
      <w:szCs w:val="24"/>
      <w:lang w:eastAsia="de-DE"/>
    </w:rPr>
  </w:style>
  <w:style w:type="paragraph" w:customStyle="1" w:styleId="0995443339AB41C3B6793841736A077183">
    <w:name w:val="0995443339AB41C3B6793841736A077183"/>
    <w:rsid w:val="0030029C"/>
    <w:pPr>
      <w:spacing w:after="120" w:line="240" w:lineRule="auto"/>
    </w:pPr>
    <w:rPr>
      <w:rFonts w:ascii="Source Sans Pro" w:eastAsia="Arial" w:hAnsi="Source Sans Pro" w:cs="Arial"/>
      <w:sz w:val="24"/>
      <w:szCs w:val="24"/>
      <w:lang w:eastAsia="de-DE"/>
    </w:rPr>
  </w:style>
  <w:style w:type="paragraph" w:customStyle="1" w:styleId="622C3FC72907413A862EDFF2373EF9E275">
    <w:name w:val="622C3FC72907413A862EDFF2373EF9E275"/>
    <w:rsid w:val="0030029C"/>
    <w:pPr>
      <w:spacing w:after="120" w:line="240" w:lineRule="auto"/>
    </w:pPr>
    <w:rPr>
      <w:rFonts w:ascii="Source Sans Pro" w:eastAsia="Arial" w:hAnsi="Source Sans Pro" w:cs="Arial"/>
      <w:sz w:val="24"/>
      <w:szCs w:val="24"/>
      <w:lang w:eastAsia="de-DE"/>
    </w:rPr>
  </w:style>
  <w:style w:type="paragraph" w:customStyle="1" w:styleId="6C9358F3F514443AB72CC6BFF319C44E75">
    <w:name w:val="6C9358F3F514443AB72CC6BFF319C44E75"/>
    <w:rsid w:val="0030029C"/>
    <w:pPr>
      <w:spacing w:after="120" w:line="240" w:lineRule="auto"/>
    </w:pPr>
    <w:rPr>
      <w:rFonts w:ascii="Source Sans Pro" w:eastAsia="Arial" w:hAnsi="Source Sans Pro" w:cs="Arial"/>
      <w:sz w:val="24"/>
      <w:szCs w:val="24"/>
      <w:lang w:eastAsia="de-DE"/>
    </w:rPr>
  </w:style>
  <w:style w:type="paragraph" w:customStyle="1" w:styleId="95297231C4BE4CCB8C4621047BCBCD2B19">
    <w:name w:val="95297231C4BE4CCB8C4621047BCBCD2B19"/>
    <w:rsid w:val="0030029C"/>
    <w:pPr>
      <w:spacing w:after="120" w:line="240" w:lineRule="auto"/>
    </w:pPr>
    <w:rPr>
      <w:rFonts w:ascii="Source Sans Pro" w:eastAsia="Arial" w:hAnsi="Source Sans Pro" w:cs="Arial"/>
      <w:sz w:val="24"/>
      <w:szCs w:val="24"/>
      <w:lang w:eastAsia="de-DE"/>
    </w:rPr>
  </w:style>
  <w:style w:type="paragraph" w:customStyle="1" w:styleId="C4D93236CEAD4CF693D784ADA8942FC775">
    <w:name w:val="C4D93236CEAD4CF693D784ADA8942FC775"/>
    <w:rsid w:val="0030029C"/>
    <w:pPr>
      <w:spacing w:after="120" w:line="240" w:lineRule="auto"/>
    </w:pPr>
    <w:rPr>
      <w:rFonts w:ascii="Source Sans Pro" w:eastAsia="Arial" w:hAnsi="Source Sans Pro" w:cs="Arial"/>
      <w:sz w:val="24"/>
      <w:szCs w:val="24"/>
      <w:lang w:eastAsia="de-DE"/>
    </w:rPr>
  </w:style>
  <w:style w:type="paragraph" w:customStyle="1" w:styleId="E999FAA5D3B3436EBEB0914E86E48D6283">
    <w:name w:val="E999FAA5D3B3436EBEB0914E86E48D6283"/>
    <w:rsid w:val="0030029C"/>
    <w:pPr>
      <w:spacing w:after="120" w:line="240" w:lineRule="auto"/>
    </w:pPr>
    <w:rPr>
      <w:rFonts w:ascii="Source Sans Pro" w:eastAsia="Arial" w:hAnsi="Source Sans Pro" w:cs="Arial"/>
      <w:sz w:val="24"/>
      <w:szCs w:val="24"/>
      <w:lang w:eastAsia="de-DE"/>
    </w:rPr>
  </w:style>
  <w:style w:type="paragraph" w:customStyle="1" w:styleId="D235777D64294F2F8155C0763D9D25E575">
    <w:name w:val="D235777D64294F2F8155C0763D9D25E575"/>
    <w:rsid w:val="0030029C"/>
    <w:pPr>
      <w:spacing w:after="120" w:line="240" w:lineRule="auto"/>
    </w:pPr>
    <w:rPr>
      <w:rFonts w:ascii="Source Sans Pro" w:eastAsia="Arial" w:hAnsi="Source Sans Pro" w:cs="Arial"/>
      <w:sz w:val="24"/>
      <w:szCs w:val="24"/>
      <w:lang w:eastAsia="de-DE"/>
    </w:rPr>
  </w:style>
  <w:style w:type="paragraph" w:customStyle="1" w:styleId="004139EF79634349B7B492ED5BEDB20075">
    <w:name w:val="004139EF79634349B7B492ED5BEDB20075"/>
    <w:rsid w:val="0030029C"/>
    <w:pPr>
      <w:spacing w:after="120" w:line="240" w:lineRule="auto"/>
    </w:pPr>
    <w:rPr>
      <w:rFonts w:ascii="Source Sans Pro" w:eastAsia="Arial" w:hAnsi="Source Sans Pro" w:cs="Arial"/>
      <w:sz w:val="24"/>
      <w:szCs w:val="24"/>
      <w:lang w:eastAsia="de-DE"/>
    </w:rPr>
  </w:style>
  <w:style w:type="paragraph" w:customStyle="1" w:styleId="7A36F2C7ADA64782850FDBA9B5881E4875">
    <w:name w:val="7A36F2C7ADA64782850FDBA9B5881E4875"/>
    <w:rsid w:val="0030029C"/>
    <w:pPr>
      <w:spacing w:after="120" w:line="240" w:lineRule="auto"/>
    </w:pPr>
    <w:rPr>
      <w:rFonts w:ascii="Source Sans Pro" w:eastAsia="Arial" w:hAnsi="Source Sans Pro" w:cs="Arial"/>
      <w:sz w:val="24"/>
      <w:szCs w:val="24"/>
      <w:lang w:eastAsia="de-DE"/>
    </w:rPr>
  </w:style>
  <w:style w:type="paragraph" w:customStyle="1" w:styleId="B65BA25E9E8647D68CC19349973560AF83">
    <w:name w:val="B65BA25E9E8647D68CC19349973560AF83"/>
    <w:rsid w:val="0030029C"/>
    <w:pPr>
      <w:spacing w:after="120" w:line="240" w:lineRule="auto"/>
    </w:pPr>
    <w:rPr>
      <w:rFonts w:ascii="Source Sans Pro" w:eastAsia="Arial" w:hAnsi="Source Sans Pro" w:cs="Arial"/>
      <w:sz w:val="24"/>
      <w:szCs w:val="24"/>
      <w:lang w:eastAsia="de-DE"/>
    </w:rPr>
  </w:style>
  <w:style w:type="paragraph" w:customStyle="1" w:styleId="00FD5BF47AAE4A6693427721EE6EEB9083">
    <w:name w:val="00FD5BF47AAE4A6693427721EE6EEB9083"/>
    <w:rsid w:val="00531378"/>
    <w:pPr>
      <w:spacing w:after="120" w:line="240" w:lineRule="auto"/>
    </w:pPr>
    <w:rPr>
      <w:rFonts w:ascii="Source Sans Pro" w:eastAsia="Arial" w:hAnsi="Source Sans Pro" w:cs="Arial"/>
      <w:sz w:val="24"/>
      <w:szCs w:val="24"/>
      <w:lang w:eastAsia="de-DE"/>
    </w:rPr>
  </w:style>
  <w:style w:type="paragraph" w:customStyle="1" w:styleId="A607E19A88A247AC97F87DF1CB59CB6881">
    <w:name w:val="A607E19A88A247AC97F87DF1CB59CB6881"/>
    <w:rsid w:val="00531378"/>
    <w:pPr>
      <w:spacing w:after="120" w:line="240" w:lineRule="auto"/>
    </w:pPr>
    <w:rPr>
      <w:rFonts w:ascii="Source Sans Pro" w:eastAsia="Arial" w:hAnsi="Source Sans Pro" w:cs="Arial"/>
      <w:sz w:val="24"/>
      <w:szCs w:val="24"/>
      <w:lang w:eastAsia="de-DE"/>
    </w:rPr>
  </w:style>
  <w:style w:type="paragraph" w:customStyle="1" w:styleId="862965E039164966AE5C1E035BCB302380">
    <w:name w:val="862965E039164966AE5C1E035BCB302380"/>
    <w:rsid w:val="00531378"/>
    <w:pPr>
      <w:spacing w:after="120" w:line="240" w:lineRule="auto"/>
    </w:pPr>
    <w:rPr>
      <w:rFonts w:ascii="Source Sans Pro" w:eastAsia="Arial" w:hAnsi="Source Sans Pro" w:cs="Arial"/>
      <w:sz w:val="24"/>
      <w:szCs w:val="24"/>
      <w:lang w:eastAsia="de-DE"/>
    </w:rPr>
  </w:style>
  <w:style w:type="paragraph" w:customStyle="1" w:styleId="A9EA6602896E45D89691D9C795619D3084">
    <w:name w:val="A9EA6602896E45D89691D9C795619D3084"/>
    <w:rsid w:val="00531378"/>
    <w:pPr>
      <w:spacing w:after="120" w:line="240" w:lineRule="auto"/>
    </w:pPr>
    <w:rPr>
      <w:rFonts w:ascii="Source Sans Pro" w:eastAsia="Arial" w:hAnsi="Source Sans Pro" w:cs="Arial"/>
      <w:sz w:val="24"/>
      <w:szCs w:val="24"/>
      <w:lang w:eastAsia="de-DE"/>
    </w:rPr>
  </w:style>
  <w:style w:type="paragraph" w:customStyle="1" w:styleId="80796FC501EE40C7ABC022DDA14AE55F84">
    <w:name w:val="80796FC501EE40C7ABC022DDA14AE55F84"/>
    <w:rsid w:val="00531378"/>
    <w:pPr>
      <w:spacing w:after="120" w:line="240" w:lineRule="auto"/>
    </w:pPr>
    <w:rPr>
      <w:rFonts w:ascii="Source Sans Pro" w:eastAsia="Arial" w:hAnsi="Source Sans Pro" w:cs="Arial"/>
      <w:sz w:val="24"/>
      <w:szCs w:val="24"/>
      <w:lang w:eastAsia="de-DE"/>
    </w:rPr>
  </w:style>
  <w:style w:type="paragraph" w:customStyle="1" w:styleId="E3817C2A2BD348A2BD85AEE67061CBF184">
    <w:name w:val="E3817C2A2BD348A2BD85AEE67061CBF184"/>
    <w:rsid w:val="00531378"/>
    <w:pPr>
      <w:spacing w:after="120" w:line="240" w:lineRule="auto"/>
    </w:pPr>
    <w:rPr>
      <w:rFonts w:ascii="Source Sans Pro" w:eastAsia="Arial" w:hAnsi="Source Sans Pro" w:cs="Arial"/>
      <w:sz w:val="24"/>
      <w:szCs w:val="24"/>
      <w:lang w:eastAsia="de-DE"/>
    </w:rPr>
  </w:style>
  <w:style w:type="paragraph" w:customStyle="1" w:styleId="C2D0971435FE45E8B64212FC42F4DF1984">
    <w:name w:val="C2D0971435FE45E8B64212FC42F4DF1984"/>
    <w:rsid w:val="00531378"/>
    <w:pPr>
      <w:spacing w:after="120" w:line="240" w:lineRule="auto"/>
    </w:pPr>
    <w:rPr>
      <w:rFonts w:ascii="Source Sans Pro" w:eastAsia="Arial" w:hAnsi="Source Sans Pro" w:cs="Arial"/>
      <w:sz w:val="24"/>
      <w:szCs w:val="24"/>
      <w:lang w:eastAsia="de-DE"/>
    </w:rPr>
  </w:style>
  <w:style w:type="paragraph" w:customStyle="1" w:styleId="528E6579ED4F467D944FBEF9C4352CF784">
    <w:name w:val="528E6579ED4F467D944FBEF9C4352CF784"/>
    <w:rsid w:val="00531378"/>
    <w:pPr>
      <w:spacing w:after="120" w:line="240" w:lineRule="auto"/>
    </w:pPr>
    <w:rPr>
      <w:rFonts w:ascii="Source Sans Pro" w:eastAsia="Arial" w:hAnsi="Source Sans Pro" w:cs="Arial"/>
      <w:sz w:val="24"/>
      <w:szCs w:val="24"/>
      <w:lang w:eastAsia="de-DE"/>
    </w:rPr>
  </w:style>
  <w:style w:type="paragraph" w:customStyle="1" w:styleId="785E165CB3004806969C4867D9E215115">
    <w:name w:val="785E165CB3004806969C4867D9E215115"/>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4">
    <w:name w:val="EDC9A1C5606D421A9788D1CE1B21EB6D84"/>
    <w:rsid w:val="00531378"/>
    <w:pPr>
      <w:spacing w:after="120" w:line="240" w:lineRule="auto"/>
    </w:pPr>
    <w:rPr>
      <w:rFonts w:ascii="Source Sans Pro" w:eastAsia="Arial" w:hAnsi="Source Sans Pro" w:cs="Arial"/>
      <w:sz w:val="24"/>
      <w:szCs w:val="24"/>
      <w:lang w:eastAsia="de-DE"/>
    </w:rPr>
  </w:style>
  <w:style w:type="paragraph" w:customStyle="1" w:styleId="C2FCA5592C5D49A3AD85D736B549A49678">
    <w:name w:val="C2FCA5592C5D49A3AD85D736B549A49678"/>
    <w:rsid w:val="00531378"/>
    <w:pPr>
      <w:spacing w:after="120" w:line="240" w:lineRule="auto"/>
    </w:pPr>
    <w:rPr>
      <w:rFonts w:ascii="Source Sans Pro" w:eastAsia="Arial" w:hAnsi="Source Sans Pro" w:cs="Arial"/>
      <w:sz w:val="24"/>
      <w:szCs w:val="24"/>
      <w:lang w:eastAsia="de-DE"/>
    </w:rPr>
  </w:style>
  <w:style w:type="paragraph" w:customStyle="1" w:styleId="CE294CF6CF8B40349A1B6DDFF63E350477">
    <w:name w:val="CE294CF6CF8B40349A1B6DDFF63E350477"/>
    <w:rsid w:val="00531378"/>
    <w:pPr>
      <w:spacing w:after="120" w:line="240" w:lineRule="auto"/>
    </w:pPr>
    <w:rPr>
      <w:rFonts w:ascii="Source Sans Pro" w:eastAsia="Arial" w:hAnsi="Source Sans Pro" w:cs="Arial"/>
      <w:sz w:val="24"/>
      <w:szCs w:val="24"/>
      <w:lang w:eastAsia="de-DE"/>
    </w:rPr>
  </w:style>
  <w:style w:type="paragraph" w:customStyle="1" w:styleId="595378BD578945D8982155A85A064D4077">
    <w:name w:val="595378BD578945D8982155A85A064D4077"/>
    <w:rsid w:val="00531378"/>
    <w:pPr>
      <w:spacing w:after="120" w:line="240" w:lineRule="auto"/>
    </w:pPr>
    <w:rPr>
      <w:rFonts w:ascii="Source Sans Pro" w:eastAsia="Arial" w:hAnsi="Source Sans Pro" w:cs="Arial"/>
      <w:sz w:val="24"/>
      <w:szCs w:val="24"/>
      <w:lang w:eastAsia="de-DE"/>
    </w:rPr>
  </w:style>
  <w:style w:type="paragraph" w:customStyle="1" w:styleId="20031E2AFC11448B85B5D23BC629732484">
    <w:name w:val="20031E2AFC11448B85B5D23BC629732484"/>
    <w:rsid w:val="00531378"/>
    <w:pPr>
      <w:spacing w:after="120" w:line="240" w:lineRule="auto"/>
    </w:pPr>
    <w:rPr>
      <w:rFonts w:ascii="Source Sans Pro" w:eastAsia="Arial" w:hAnsi="Source Sans Pro" w:cs="Arial"/>
      <w:sz w:val="24"/>
      <w:szCs w:val="24"/>
      <w:lang w:eastAsia="de-DE"/>
    </w:rPr>
  </w:style>
  <w:style w:type="paragraph" w:customStyle="1" w:styleId="3ACA485961114C9CA4A9127436758BC884">
    <w:name w:val="3ACA485961114C9CA4A9127436758BC884"/>
    <w:rsid w:val="00531378"/>
    <w:pPr>
      <w:spacing w:after="120" w:line="240" w:lineRule="auto"/>
    </w:pPr>
    <w:rPr>
      <w:rFonts w:ascii="Source Sans Pro" w:eastAsia="Arial" w:hAnsi="Source Sans Pro" w:cs="Arial"/>
      <w:sz w:val="24"/>
      <w:szCs w:val="24"/>
      <w:lang w:eastAsia="de-DE"/>
    </w:rPr>
  </w:style>
  <w:style w:type="paragraph" w:customStyle="1" w:styleId="12E253D8E552487C81E0DE1AE299511276">
    <w:name w:val="12E253D8E552487C81E0DE1AE299511276"/>
    <w:rsid w:val="00531378"/>
    <w:pPr>
      <w:spacing w:after="120" w:line="240" w:lineRule="auto"/>
    </w:pPr>
    <w:rPr>
      <w:rFonts w:ascii="Source Sans Pro" w:eastAsia="Arial" w:hAnsi="Source Sans Pro" w:cs="Arial"/>
      <w:sz w:val="24"/>
      <w:szCs w:val="24"/>
      <w:lang w:eastAsia="de-DE"/>
    </w:rPr>
  </w:style>
  <w:style w:type="paragraph" w:customStyle="1" w:styleId="E6AAF590BB604EAB832383D1D3C16E5E84">
    <w:name w:val="E6AAF590BB604EAB832383D1D3C16E5E84"/>
    <w:rsid w:val="00531378"/>
    <w:pPr>
      <w:spacing w:after="120" w:line="240" w:lineRule="auto"/>
    </w:pPr>
    <w:rPr>
      <w:rFonts w:ascii="Source Sans Pro" w:eastAsia="Arial" w:hAnsi="Source Sans Pro" w:cs="Arial"/>
      <w:sz w:val="24"/>
      <w:szCs w:val="24"/>
      <w:lang w:eastAsia="de-DE"/>
    </w:rPr>
  </w:style>
  <w:style w:type="paragraph" w:customStyle="1" w:styleId="A21E8D4E286C416E8977961F730BA5CA84">
    <w:name w:val="A21E8D4E286C416E8977961F730BA5CA84"/>
    <w:rsid w:val="00531378"/>
    <w:pPr>
      <w:spacing w:after="120" w:line="240" w:lineRule="auto"/>
    </w:pPr>
    <w:rPr>
      <w:rFonts w:ascii="Source Sans Pro" w:eastAsia="Arial" w:hAnsi="Source Sans Pro" w:cs="Arial"/>
      <w:sz w:val="24"/>
      <w:szCs w:val="24"/>
      <w:lang w:eastAsia="de-DE"/>
    </w:rPr>
  </w:style>
  <w:style w:type="paragraph" w:customStyle="1" w:styleId="C21814A01CD449C6B4021D0715B19C6967">
    <w:name w:val="C21814A01CD449C6B4021D0715B19C6967"/>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0">
    <w:name w:val="73BBB6CF84A74F4D9951DAE1F9AEBA0360"/>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7">
    <w:name w:val="562DFAA19F10458D91E1C15A70B1023867"/>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7">
    <w:name w:val="0857FCC0296249C896B60041C8C4A91767"/>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8">
    <w:name w:val="75B6B5C3E02D4389B6BF07DD0A3A3A2958"/>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59">
    <w:name w:val="488D916C7E6949EBA5D3911CA764C87F59"/>
    <w:rsid w:val="00531378"/>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0">
    <w:name w:val="78CCCF52836C4AA7A28F4B574337835210"/>
    <w:rsid w:val="00531378"/>
    <w:pPr>
      <w:spacing w:after="120" w:line="240" w:lineRule="auto"/>
    </w:pPr>
    <w:rPr>
      <w:rFonts w:ascii="Source Sans Pro" w:eastAsia="Arial" w:hAnsi="Source Sans Pro" w:cs="Arial"/>
      <w:sz w:val="24"/>
      <w:szCs w:val="24"/>
      <w:lang w:eastAsia="de-DE"/>
    </w:rPr>
  </w:style>
  <w:style w:type="paragraph" w:customStyle="1" w:styleId="F645F8C5E1154E1D99D721FE29AD361084">
    <w:name w:val="F645F8C5E1154E1D99D721FE29AD361084"/>
    <w:rsid w:val="00531378"/>
    <w:pPr>
      <w:spacing w:after="120" w:line="240" w:lineRule="auto"/>
    </w:pPr>
    <w:rPr>
      <w:rFonts w:ascii="Source Sans Pro" w:eastAsia="Arial" w:hAnsi="Source Sans Pro" w:cs="Arial"/>
      <w:sz w:val="24"/>
      <w:szCs w:val="24"/>
      <w:lang w:eastAsia="de-DE"/>
    </w:rPr>
  </w:style>
  <w:style w:type="paragraph" w:customStyle="1" w:styleId="D94BBBD6B2DB402886E7556C404C787976">
    <w:name w:val="D94BBBD6B2DB402886E7556C404C787976"/>
    <w:rsid w:val="00531378"/>
    <w:pPr>
      <w:spacing w:after="120" w:line="240" w:lineRule="auto"/>
    </w:pPr>
    <w:rPr>
      <w:rFonts w:ascii="Source Sans Pro" w:eastAsia="Arial" w:hAnsi="Source Sans Pro" w:cs="Arial"/>
      <w:sz w:val="24"/>
      <w:szCs w:val="24"/>
      <w:lang w:eastAsia="de-DE"/>
    </w:rPr>
  </w:style>
  <w:style w:type="paragraph" w:customStyle="1" w:styleId="0995443339AB41C3B6793841736A077184">
    <w:name w:val="0995443339AB41C3B6793841736A077184"/>
    <w:rsid w:val="00531378"/>
    <w:pPr>
      <w:spacing w:after="120" w:line="240" w:lineRule="auto"/>
    </w:pPr>
    <w:rPr>
      <w:rFonts w:ascii="Source Sans Pro" w:eastAsia="Arial" w:hAnsi="Source Sans Pro" w:cs="Arial"/>
      <w:sz w:val="24"/>
      <w:szCs w:val="24"/>
      <w:lang w:eastAsia="de-DE"/>
    </w:rPr>
  </w:style>
  <w:style w:type="paragraph" w:customStyle="1" w:styleId="622C3FC72907413A862EDFF2373EF9E276">
    <w:name w:val="622C3FC72907413A862EDFF2373EF9E276"/>
    <w:rsid w:val="00531378"/>
    <w:pPr>
      <w:spacing w:after="120" w:line="240" w:lineRule="auto"/>
    </w:pPr>
    <w:rPr>
      <w:rFonts w:ascii="Source Sans Pro" w:eastAsia="Arial" w:hAnsi="Source Sans Pro" w:cs="Arial"/>
      <w:sz w:val="24"/>
      <w:szCs w:val="24"/>
      <w:lang w:eastAsia="de-DE"/>
    </w:rPr>
  </w:style>
  <w:style w:type="paragraph" w:customStyle="1" w:styleId="6C9358F3F514443AB72CC6BFF319C44E76">
    <w:name w:val="6C9358F3F514443AB72CC6BFF319C44E76"/>
    <w:rsid w:val="00531378"/>
    <w:pPr>
      <w:spacing w:after="120" w:line="240" w:lineRule="auto"/>
    </w:pPr>
    <w:rPr>
      <w:rFonts w:ascii="Source Sans Pro" w:eastAsia="Arial" w:hAnsi="Source Sans Pro" w:cs="Arial"/>
      <w:sz w:val="24"/>
      <w:szCs w:val="24"/>
      <w:lang w:eastAsia="de-DE"/>
    </w:rPr>
  </w:style>
  <w:style w:type="paragraph" w:customStyle="1" w:styleId="95297231C4BE4CCB8C4621047BCBCD2B20">
    <w:name w:val="95297231C4BE4CCB8C4621047BCBCD2B20"/>
    <w:rsid w:val="00531378"/>
    <w:pPr>
      <w:spacing w:after="120" w:line="240" w:lineRule="auto"/>
    </w:pPr>
    <w:rPr>
      <w:rFonts w:ascii="Source Sans Pro" w:eastAsia="Arial" w:hAnsi="Source Sans Pro" w:cs="Arial"/>
      <w:sz w:val="24"/>
      <w:szCs w:val="24"/>
      <w:lang w:eastAsia="de-DE"/>
    </w:rPr>
  </w:style>
  <w:style w:type="paragraph" w:customStyle="1" w:styleId="C4D93236CEAD4CF693D784ADA8942FC776">
    <w:name w:val="C4D93236CEAD4CF693D784ADA8942FC776"/>
    <w:rsid w:val="00531378"/>
    <w:pPr>
      <w:spacing w:after="120" w:line="240" w:lineRule="auto"/>
    </w:pPr>
    <w:rPr>
      <w:rFonts w:ascii="Source Sans Pro" w:eastAsia="Arial" w:hAnsi="Source Sans Pro" w:cs="Arial"/>
      <w:sz w:val="24"/>
      <w:szCs w:val="24"/>
      <w:lang w:eastAsia="de-DE"/>
    </w:rPr>
  </w:style>
  <w:style w:type="paragraph" w:customStyle="1" w:styleId="E999FAA5D3B3436EBEB0914E86E48D6284">
    <w:name w:val="E999FAA5D3B3436EBEB0914E86E48D6284"/>
    <w:rsid w:val="00531378"/>
    <w:pPr>
      <w:spacing w:after="120" w:line="240" w:lineRule="auto"/>
    </w:pPr>
    <w:rPr>
      <w:rFonts w:ascii="Source Sans Pro" w:eastAsia="Arial" w:hAnsi="Source Sans Pro" w:cs="Arial"/>
      <w:sz w:val="24"/>
      <w:szCs w:val="24"/>
      <w:lang w:eastAsia="de-DE"/>
    </w:rPr>
  </w:style>
  <w:style w:type="paragraph" w:customStyle="1" w:styleId="D235777D64294F2F8155C0763D9D25E576">
    <w:name w:val="D235777D64294F2F8155C0763D9D25E576"/>
    <w:rsid w:val="00531378"/>
    <w:pPr>
      <w:spacing w:after="120" w:line="240" w:lineRule="auto"/>
    </w:pPr>
    <w:rPr>
      <w:rFonts w:ascii="Source Sans Pro" w:eastAsia="Arial" w:hAnsi="Source Sans Pro" w:cs="Arial"/>
      <w:sz w:val="24"/>
      <w:szCs w:val="24"/>
      <w:lang w:eastAsia="de-DE"/>
    </w:rPr>
  </w:style>
  <w:style w:type="paragraph" w:customStyle="1" w:styleId="004139EF79634349B7B492ED5BEDB20076">
    <w:name w:val="004139EF79634349B7B492ED5BEDB20076"/>
    <w:rsid w:val="00531378"/>
    <w:pPr>
      <w:spacing w:after="120" w:line="240" w:lineRule="auto"/>
    </w:pPr>
    <w:rPr>
      <w:rFonts w:ascii="Source Sans Pro" w:eastAsia="Arial" w:hAnsi="Source Sans Pro" w:cs="Arial"/>
      <w:sz w:val="24"/>
      <w:szCs w:val="24"/>
      <w:lang w:eastAsia="de-DE"/>
    </w:rPr>
  </w:style>
  <w:style w:type="paragraph" w:customStyle="1" w:styleId="7A36F2C7ADA64782850FDBA9B5881E4876">
    <w:name w:val="7A36F2C7ADA64782850FDBA9B5881E4876"/>
    <w:rsid w:val="00531378"/>
    <w:pPr>
      <w:spacing w:after="120" w:line="240" w:lineRule="auto"/>
    </w:pPr>
    <w:rPr>
      <w:rFonts w:ascii="Source Sans Pro" w:eastAsia="Arial" w:hAnsi="Source Sans Pro" w:cs="Arial"/>
      <w:sz w:val="24"/>
      <w:szCs w:val="24"/>
      <w:lang w:eastAsia="de-DE"/>
    </w:rPr>
  </w:style>
  <w:style w:type="paragraph" w:customStyle="1" w:styleId="B65BA25E9E8647D68CC19349973560AF84">
    <w:name w:val="B65BA25E9E8647D68CC19349973560AF84"/>
    <w:rsid w:val="00531378"/>
    <w:pPr>
      <w:spacing w:after="120" w:line="240" w:lineRule="auto"/>
    </w:pPr>
    <w:rPr>
      <w:rFonts w:ascii="Source Sans Pro" w:eastAsia="Arial" w:hAnsi="Source Sans Pro" w:cs="Arial"/>
      <w:sz w:val="24"/>
      <w:szCs w:val="24"/>
      <w:lang w:eastAsia="de-DE"/>
    </w:rPr>
  </w:style>
  <w:style w:type="paragraph" w:customStyle="1" w:styleId="00FD5BF47AAE4A6693427721EE6EEB9084">
    <w:name w:val="00FD5BF47AAE4A6693427721EE6EEB9084"/>
    <w:rsid w:val="00C40A62"/>
    <w:pPr>
      <w:spacing w:after="120" w:line="240" w:lineRule="auto"/>
    </w:pPr>
    <w:rPr>
      <w:rFonts w:ascii="Source Sans Pro" w:eastAsia="Arial" w:hAnsi="Source Sans Pro" w:cs="Arial"/>
      <w:sz w:val="24"/>
      <w:szCs w:val="24"/>
      <w:lang w:eastAsia="de-DE"/>
    </w:rPr>
  </w:style>
  <w:style w:type="paragraph" w:customStyle="1" w:styleId="A607E19A88A247AC97F87DF1CB59CB6882">
    <w:name w:val="A607E19A88A247AC97F87DF1CB59CB6882"/>
    <w:rsid w:val="00C40A62"/>
    <w:pPr>
      <w:spacing w:after="120" w:line="240" w:lineRule="auto"/>
    </w:pPr>
    <w:rPr>
      <w:rFonts w:ascii="Source Sans Pro" w:eastAsia="Arial" w:hAnsi="Source Sans Pro" w:cs="Arial"/>
      <w:sz w:val="24"/>
      <w:szCs w:val="24"/>
      <w:lang w:eastAsia="de-DE"/>
    </w:rPr>
  </w:style>
  <w:style w:type="paragraph" w:customStyle="1" w:styleId="862965E039164966AE5C1E035BCB302381">
    <w:name w:val="862965E039164966AE5C1E035BCB302381"/>
    <w:rsid w:val="00C40A62"/>
    <w:pPr>
      <w:spacing w:after="120" w:line="240" w:lineRule="auto"/>
    </w:pPr>
    <w:rPr>
      <w:rFonts w:ascii="Source Sans Pro" w:eastAsia="Arial" w:hAnsi="Source Sans Pro" w:cs="Arial"/>
      <w:sz w:val="24"/>
      <w:szCs w:val="24"/>
      <w:lang w:eastAsia="de-DE"/>
    </w:rPr>
  </w:style>
  <w:style w:type="paragraph" w:customStyle="1" w:styleId="A9EA6602896E45D89691D9C795619D3085">
    <w:name w:val="A9EA6602896E45D89691D9C795619D3085"/>
    <w:rsid w:val="00C40A62"/>
    <w:pPr>
      <w:spacing w:after="120" w:line="240" w:lineRule="auto"/>
    </w:pPr>
    <w:rPr>
      <w:rFonts w:ascii="Source Sans Pro" w:eastAsia="Arial" w:hAnsi="Source Sans Pro" w:cs="Arial"/>
      <w:sz w:val="24"/>
      <w:szCs w:val="24"/>
      <w:lang w:eastAsia="de-DE"/>
    </w:rPr>
  </w:style>
  <w:style w:type="paragraph" w:customStyle="1" w:styleId="80796FC501EE40C7ABC022DDA14AE55F85">
    <w:name w:val="80796FC501EE40C7ABC022DDA14AE55F85"/>
    <w:rsid w:val="00C40A62"/>
    <w:pPr>
      <w:spacing w:after="120" w:line="240" w:lineRule="auto"/>
    </w:pPr>
    <w:rPr>
      <w:rFonts w:ascii="Source Sans Pro" w:eastAsia="Arial" w:hAnsi="Source Sans Pro" w:cs="Arial"/>
      <w:sz w:val="24"/>
      <w:szCs w:val="24"/>
      <w:lang w:eastAsia="de-DE"/>
    </w:rPr>
  </w:style>
  <w:style w:type="paragraph" w:customStyle="1" w:styleId="E3817C2A2BD348A2BD85AEE67061CBF185">
    <w:name w:val="E3817C2A2BD348A2BD85AEE67061CBF185"/>
    <w:rsid w:val="00C40A62"/>
    <w:pPr>
      <w:spacing w:after="120" w:line="240" w:lineRule="auto"/>
    </w:pPr>
    <w:rPr>
      <w:rFonts w:ascii="Source Sans Pro" w:eastAsia="Arial" w:hAnsi="Source Sans Pro" w:cs="Arial"/>
      <w:sz w:val="24"/>
      <w:szCs w:val="24"/>
      <w:lang w:eastAsia="de-DE"/>
    </w:rPr>
  </w:style>
  <w:style w:type="paragraph" w:customStyle="1" w:styleId="C2D0971435FE45E8B64212FC42F4DF1985">
    <w:name w:val="C2D0971435FE45E8B64212FC42F4DF1985"/>
    <w:rsid w:val="00C40A62"/>
    <w:pPr>
      <w:spacing w:after="120" w:line="240" w:lineRule="auto"/>
    </w:pPr>
    <w:rPr>
      <w:rFonts w:ascii="Source Sans Pro" w:eastAsia="Arial" w:hAnsi="Source Sans Pro" w:cs="Arial"/>
      <w:sz w:val="24"/>
      <w:szCs w:val="24"/>
      <w:lang w:eastAsia="de-DE"/>
    </w:rPr>
  </w:style>
  <w:style w:type="paragraph" w:customStyle="1" w:styleId="528E6579ED4F467D944FBEF9C4352CF785">
    <w:name w:val="528E6579ED4F467D944FBEF9C4352CF785"/>
    <w:rsid w:val="00C40A62"/>
    <w:pPr>
      <w:spacing w:after="120" w:line="240" w:lineRule="auto"/>
    </w:pPr>
    <w:rPr>
      <w:rFonts w:ascii="Source Sans Pro" w:eastAsia="Arial" w:hAnsi="Source Sans Pro" w:cs="Arial"/>
      <w:sz w:val="24"/>
      <w:szCs w:val="24"/>
      <w:lang w:eastAsia="de-DE"/>
    </w:rPr>
  </w:style>
  <w:style w:type="paragraph" w:customStyle="1" w:styleId="785E165CB3004806969C4867D9E215116">
    <w:name w:val="785E165CB3004806969C4867D9E215116"/>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5">
    <w:name w:val="EDC9A1C5606D421A9788D1CE1B21EB6D85"/>
    <w:rsid w:val="00C40A62"/>
    <w:pPr>
      <w:spacing w:after="120" w:line="240" w:lineRule="auto"/>
    </w:pPr>
    <w:rPr>
      <w:rFonts w:ascii="Source Sans Pro" w:eastAsia="Arial" w:hAnsi="Source Sans Pro" w:cs="Arial"/>
      <w:sz w:val="24"/>
      <w:szCs w:val="24"/>
      <w:lang w:eastAsia="de-DE"/>
    </w:rPr>
  </w:style>
  <w:style w:type="paragraph" w:customStyle="1" w:styleId="C2FCA5592C5D49A3AD85D736B549A49679">
    <w:name w:val="C2FCA5592C5D49A3AD85D736B549A49679"/>
    <w:rsid w:val="00C40A62"/>
    <w:pPr>
      <w:spacing w:after="120" w:line="240" w:lineRule="auto"/>
    </w:pPr>
    <w:rPr>
      <w:rFonts w:ascii="Source Sans Pro" w:eastAsia="Arial" w:hAnsi="Source Sans Pro" w:cs="Arial"/>
      <w:sz w:val="24"/>
      <w:szCs w:val="24"/>
      <w:lang w:eastAsia="de-DE"/>
    </w:rPr>
  </w:style>
  <w:style w:type="paragraph" w:customStyle="1" w:styleId="CE294CF6CF8B40349A1B6DDFF63E350478">
    <w:name w:val="CE294CF6CF8B40349A1B6DDFF63E350478"/>
    <w:rsid w:val="00C40A62"/>
    <w:pPr>
      <w:spacing w:after="120" w:line="240" w:lineRule="auto"/>
    </w:pPr>
    <w:rPr>
      <w:rFonts w:ascii="Source Sans Pro" w:eastAsia="Arial" w:hAnsi="Source Sans Pro" w:cs="Arial"/>
      <w:sz w:val="24"/>
      <w:szCs w:val="24"/>
      <w:lang w:eastAsia="de-DE"/>
    </w:rPr>
  </w:style>
  <w:style w:type="paragraph" w:customStyle="1" w:styleId="595378BD578945D8982155A85A064D4078">
    <w:name w:val="595378BD578945D8982155A85A064D4078"/>
    <w:rsid w:val="00C40A62"/>
    <w:pPr>
      <w:spacing w:after="120" w:line="240" w:lineRule="auto"/>
    </w:pPr>
    <w:rPr>
      <w:rFonts w:ascii="Source Sans Pro" w:eastAsia="Arial" w:hAnsi="Source Sans Pro" w:cs="Arial"/>
      <w:sz w:val="24"/>
      <w:szCs w:val="24"/>
      <w:lang w:eastAsia="de-DE"/>
    </w:rPr>
  </w:style>
  <w:style w:type="paragraph" w:customStyle="1" w:styleId="20031E2AFC11448B85B5D23BC629732485">
    <w:name w:val="20031E2AFC11448B85B5D23BC629732485"/>
    <w:rsid w:val="00C40A62"/>
    <w:pPr>
      <w:spacing w:after="120" w:line="240" w:lineRule="auto"/>
    </w:pPr>
    <w:rPr>
      <w:rFonts w:ascii="Source Sans Pro" w:eastAsia="Arial" w:hAnsi="Source Sans Pro" w:cs="Arial"/>
      <w:sz w:val="24"/>
      <w:szCs w:val="24"/>
      <w:lang w:eastAsia="de-DE"/>
    </w:rPr>
  </w:style>
  <w:style w:type="paragraph" w:customStyle="1" w:styleId="3ACA485961114C9CA4A9127436758BC885">
    <w:name w:val="3ACA485961114C9CA4A9127436758BC885"/>
    <w:rsid w:val="00C40A62"/>
    <w:pPr>
      <w:spacing w:after="120" w:line="240" w:lineRule="auto"/>
    </w:pPr>
    <w:rPr>
      <w:rFonts w:ascii="Source Sans Pro" w:eastAsia="Arial" w:hAnsi="Source Sans Pro" w:cs="Arial"/>
      <w:sz w:val="24"/>
      <w:szCs w:val="24"/>
      <w:lang w:eastAsia="de-DE"/>
    </w:rPr>
  </w:style>
  <w:style w:type="paragraph" w:customStyle="1" w:styleId="12E253D8E552487C81E0DE1AE299511277">
    <w:name w:val="12E253D8E552487C81E0DE1AE299511277"/>
    <w:rsid w:val="00C40A62"/>
    <w:pPr>
      <w:spacing w:after="120" w:line="240" w:lineRule="auto"/>
    </w:pPr>
    <w:rPr>
      <w:rFonts w:ascii="Source Sans Pro" w:eastAsia="Arial" w:hAnsi="Source Sans Pro" w:cs="Arial"/>
      <w:sz w:val="24"/>
      <w:szCs w:val="24"/>
      <w:lang w:eastAsia="de-DE"/>
    </w:rPr>
  </w:style>
  <w:style w:type="paragraph" w:customStyle="1" w:styleId="E6AAF590BB604EAB832383D1D3C16E5E85">
    <w:name w:val="E6AAF590BB604EAB832383D1D3C16E5E85"/>
    <w:rsid w:val="00C40A62"/>
    <w:pPr>
      <w:spacing w:after="120" w:line="240" w:lineRule="auto"/>
    </w:pPr>
    <w:rPr>
      <w:rFonts w:ascii="Source Sans Pro" w:eastAsia="Arial" w:hAnsi="Source Sans Pro" w:cs="Arial"/>
      <w:sz w:val="24"/>
      <w:szCs w:val="24"/>
      <w:lang w:eastAsia="de-DE"/>
    </w:rPr>
  </w:style>
  <w:style w:type="paragraph" w:customStyle="1" w:styleId="A21E8D4E286C416E8977961F730BA5CA85">
    <w:name w:val="A21E8D4E286C416E8977961F730BA5CA85"/>
    <w:rsid w:val="00C40A62"/>
    <w:pPr>
      <w:spacing w:after="120" w:line="240" w:lineRule="auto"/>
    </w:pPr>
    <w:rPr>
      <w:rFonts w:ascii="Source Sans Pro" w:eastAsia="Arial" w:hAnsi="Source Sans Pro" w:cs="Arial"/>
      <w:sz w:val="24"/>
      <w:szCs w:val="24"/>
      <w:lang w:eastAsia="de-DE"/>
    </w:rPr>
  </w:style>
  <w:style w:type="paragraph" w:customStyle="1" w:styleId="C21814A01CD449C6B4021D0715B19C6968">
    <w:name w:val="C21814A01CD449C6B4021D0715B19C696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1">
    <w:name w:val="73BBB6CF84A74F4D9951DAE1F9AEBA0361"/>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8">
    <w:name w:val="562DFAA19F10458D91E1C15A70B102386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8">
    <w:name w:val="0857FCC0296249C896B60041C8C4A9176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59">
    <w:name w:val="75B6B5C3E02D4389B6BF07DD0A3A3A295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0">
    <w:name w:val="488D916C7E6949EBA5D3911CA764C87F6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1">
    <w:name w:val="78CCCF52836C4AA7A28F4B574337835211"/>
    <w:rsid w:val="00C40A62"/>
    <w:pPr>
      <w:spacing w:after="120" w:line="240" w:lineRule="auto"/>
    </w:pPr>
    <w:rPr>
      <w:rFonts w:ascii="Source Sans Pro" w:eastAsia="Arial" w:hAnsi="Source Sans Pro" w:cs="Arial"/>
      <w:sz w:val="24"/>
      <w:szCs w:val="24"/>
      <w:lang w:eastAsia="de-DE"/>
    </w:rPr>
  </w:style>
  <w:style w:type="paragraph" w:customStyle="1" w:styleId="F645F8C5E1154E1D99D721FE29AD361085">
    <w:name w:val="F645F8C5E1154E1D99D721FE29AD361085"/>
    <w:rsid w:val="00C40A62"/>
    <w:pPr>
      <w:spacing w:after="120" w:line="240" w:lineRule="auto"/>
    </w:pPr>
    <w:rPr>
      <w:rFonts w:ascii="Source Sans Pro" w:eastAsia="Arial" w:hAnsi="Source Sans Pro" w:cs="Arial"/>
      <w:sz w:val="24"/>
      <w:szCs w:val="24"/>
      <w:lang w:eastAsia="de-DE"/>
    </w:rPr>
  </w:style>
  <w:style w:type="paragraph" w:customStyle="1" w:styleId="D94BBBD6B2DB402886E7556C404C787977">
    <w:name w:val="D94BBBD6B2DB402886E7556C404C787977"/>
    <w:rsid w:val="00C40A62"/>
    <w:pPr>
      <w:spacing w:after="120" w:line="240" w:lineRule="auto"/>
    </w:pPr>
    <w:rPr>
      <w:rFonts w:ascii="Source Sans Pro" w:eastAsia="Arial" w:hAnsi="Source Sans Pro" w:cs="Arial"/>
      <w:sz w:val="24"/>
      <w:szCs w:val="24"/>
      <w:lang w:eastAsia="de-DE"/>
    </w:rPr>
  </w:style>
  <w:style w:type="paragraph" w:customStyle="1" w:styleId="0995443339AB41C3B6793841736A077185">
    <w:name w:val="0995443339AB41C3B6793841736A077185"/>
    <w:rsid w:val="00C40A62"/>
    <w:pPr>
      <w:spacing w:after="120" w:line="240" w:lineRule="auto"/>
    </w:pPr>
    <w:rPr>
      <w:rFonts w:ascii="Source Sans Pro" w:eastAsia="Arial" w:hAnsi="Source Sans Pro" w:cs="Arial"/>
      <w:sz w:val="24"/>
      <w:szCs w:val="24"/>
      <w:lang w:eastAsia="de-DE"/>
    </w:rPr>
  </w:style>
  <w:style w:type="paragraph" w:customStyle="1" w:styleId="622C3FC72907413A862EDFF2373EF9E277">
    <w:name w:val="622C3FC72907413A862EDFF2373EF9E277"/>
    <w:rsid w:val="00C40A62"/>
    <w:pPr>
      <w:spacing w:after="120" w:line="240" w:lineRule="auto"/>
    </w:pPr>
    <w:rPr>
      <w:rFonts w:ascii="Source Sans Pro" w:eastAsia="Arial" w:hAnsi="Source Sans Pro" w:cs="Arial"/>
      <w:sz w:val="24"/>
      <w:szCs w:val="24"/>
      <w:lang w:eastAsia="de-DE"/>
    </w:rPr>
  </w:style>
  <w:style w:type="paragraph" w:customStyle="1" w:styleId="6C9358F3F514443AB72CC6BFF319C44E77">
    <w:name w:val="6C9358F3F514443AB72CC6BFF319C44E77"/>
    <w:rsid w:val="00C40A62"/>
    <w:pPr>
      <w:spacing w:after="120" w:line="240" w:lineRule="auto"/>
    </w:pPr>
    <w:rPr>
      <w:rFonts w:ascii="Source Sans Pro" w:eastAsia="Arial" w:hAnsi="Source Sans Pro" w:cs="Arial"/>
      <w:sz w:val="24"/>
      <w:szCs w:val="24"/>
      <w:lang w:eastAsia="de-DE"/>
    </w:rPr>
  </w:style>
  <w:style w:type="paragraph" w:customStyle="1" w:styleId="95297231C4BE4CCB8C4621047BCBCD2B21">
    <w:name w:val="95297231C4BE4CCB8C4621047BCBCD2B21"/>
    <w:rsid w:val="00C40A62"/>
    <w:pPr>
      <w:spacing w:after="120" w:line="240" w:lineRule="auto"/>
    </w:pPr>
    <w:rPr>
      <w:rFonts w:ascii="Source Sans Pro" w:eastAsia="Arial" w:hAnsi="Source Sans Pro" w:cs="Arial"/>
      <w:sz w:val="24"/>
      <w:szCs w:val="24"/>
      <w:lang w:eastAsia="de-DE"/>
    </w:rPr>
  </w:style>
  <w:style w:type="paragraph" w:customStyle="1" w:styleId="C4D93236CEAD4CF693D784ADA8942FC777">
    <w:name w:val="C4D93236CEAD4CF693D784ADA8942FC777"/>
    <w:rsid w:val="00C40A62"/>
    <w:pPr>
      <w:spacing w:after="120" w:line="240" w:lineRule="auto"/>
    </w:pPr>
    <w:rPr>
      <w:rFonts w:ascii="Source Sans Pro" w:eastAsia="Arial" w:hAnsi="Source Sans Pro" w:cs="Arial"/>
      <w:sz w:val="24"/>
      <w:szCs w:val="24"/>
      <w:lang w:eastAsia="de-DE"/>
    </w:rPr>
  </w:style>
  <w:style w:type="paragraph" w:customStyle="1" w:styleId="E999FAA5D3B3436EBEB0914E86E48D6285">
    <w:name w:val="E999FAA5D3B3436EBEB0914E86E48D6285"/>
    <w:rsid w:val="00C40A62"/>
    <w:pPr>
      <w:spacing w:after="120" w:line="240" w:lineRule="auto"/>
    </w:pPr>
    <w:rPr>
      <w:rFonts w:ascii="Source Sans Pro" w:eastAsia="Arial" w:hAnsi="Source Sans Pro" w:cs="Arial"/>
      <w:sz w:val="24"/>
      <w:szCs w:val="24"/>
      <w:lang w:eastAsia="de-DE"/>
    </w:rPr>
  </w:style>
  <w:style w:type="paragraph" w:customStyle="1" w:styleId="D235777D64294F2F8155C0763D9D25E577">
    <w:name w:val="D235777D64294F2F8155C0763D9D25E577"/>
    <w:rsid w:val="00C40A62"/>
    <w:pPr>
      <w:spacing w:after="120" w:line="240" w:lineRule="auto"/>
    </w:pPr>
    <w:rPr>
      <w:rFonts w:ascii="Source Sans Pro" w:eastAsia="Arial" w:hAnsi="Source Sans Pro" w:cs="Arial"/>
      <w:sz w:val="24"/>
      <w:szCs w:val="24"/>
      <w:lang w:eastAsia="de-DE"/>
    </w:rPr>
  </w:style>
  <w:style w:type="paragraph" w:customStyle="1" w:styleId="004139EF79634349B7B492ED5BEDB20077">
    <w:name w:val="004139EF79634349B7B492ED5BEDB20077"/>
    <w:rsid w:val="00C40A62"/>
    <w:pPr>
      <w:spacing w:after="120" w:line="240" w:lineRule="auto"/>
    </w:pPr>
    <w:rPr>
      <w:rFonts w:ascii="Source Sans Pro" w:eastAsia="Arial" w:hAnsi="Source Sans Pro" w:cs="Arial"/>
      <w:sz w:val="24"/>
      <w:szCs w:val="24"/>
      <w:lang w:eastAsia="de-DE"/>
    </w:rPr>
  </w:style>
  <w:style w:type="paragraph" w:customStyle="1" w:styleId="7A36F2C7ADA64782850FDBA9B5881E4877">
    <w:name w:val="7A36F2C7ADA64782850FDBA9B5881E4877"/>
    <w:rsid w:val="00C40A62"/>
    <w:pPr>
      <w:spacing w:after="120" w:line="240" w:lineRule="auto"/>
    </w:pPr>
    <w:rPr>
      <w:rFonts w:ascii="Source Sans Pro" w:eastAsia="Arial" w:hAnsi="Source Sans Pro" w:cs="Arial"/>
      <w:sz w:val="24"/>
      <w:szCs w:val="24"/>
      <w:lang w:eastAsia="de-DE"/>
    </w:rPr>
  </w:style>
  <w:style w:type="paragraph" w:customStyle="1" w:styleId="B65BA25E9E8647D68CC19349973560AF85">
    <w:name w:val="B65BA25E9E8647D68CC19349973560AF85"/>
    <w:rsid w:val="00C40A62"/>
    <w:pPr>
      <w:spacing w:after="120" w:line="240" w:lineRule="auto"/>
    </w:pPr>
    <w:rPr>
      <w:rFonts w:ascii="Source Sans Pro" w:eastAsia="Arial" w:hAnsi="Source Sans Pro" w:cs="Arial"/>
      <w:sz w:val="24"/>
      <w:szCs w:val="24"/>
      <w:lang w:eastAsia="de-DE"/>
    </w:rPr>
  </w:style>
  <w:style w:type="paragraph" w:customStyle="1" w:styleId="00FD5BF47AAE4A6693427721EE6EEB9085">
    <w:name w:val="00FD5BF47AAE4A6693427721EE6EEB9085"/>
    <w:rsid w:val="00C40A62"/>
    <w:pPr>
      <w:spacing w:after="120" w:line="240" w:lineRule="auto"/>
    </w:pPr>
    <w:rPr>
      <w:rFonts w:ascii="Source Sans Pro" w:eastAsia="Arial" w:hAnsi="Source Sans Pro" w:cs="Arial"/>
      <w:sz w:val="24"/>
      <w:szCs w:val="24"/>
      <w:lang w:eastAsia="de-DE"/>
    </w:rPr>
  </w:style>
  <w:style w:type="paragraph" w:customStyle="1" w:styleId="A607E19A88A247AC97F87DF1CB59CB6883">
    <w:name w:val="A607E19A88A247AC97F87DF1CB59CB6883"/>
    <w:rsid w:val="00C40A62"/>
    <w:pPr>
      <w:spacing w:after="120" w:line="240" w:lineRule="auto"/>
    </w:pPr>
    <w:rPr>
      <w:rFonts w:ascii="Source Sans Pro" w:eastAsia="Arial" w:hAnsi="Source Sans Pro" w:cs="Arial"/>
      <w:sz w:val="24"/>
      <w:szCs w:val="24"/>
      <w:lang w:eastAsia="de-DE"/>
    </w:rPr>
  </w:style>
  <w:style w:type="paragraph" w:customStyle="1" w:styleId="862965E039164966AE5C1E035BCB302382">
    <w:name w:val="862965E039164966AE5C1E035BCB302382"/>
    <w:rsid w:val="00C40A62"/>
    <w:pPr>
      <w:spacing w:after="120" w:line="240" w:lineRule="auto"/>
    </w:pPr>
    <w:rPr>
      <w:rFonts w:ascii="Source Sans Pro" w:eastAsia="Arial" w:hAnsi="Source Sans Pro" w:cs="Arial"/>
      <w:sz w:val="24"/>
      <w:szCs w:val="24"/>
      <w:lang w:eastAsia="de-DE"/>
    </w:rPr>
  </w:style>
  <w:style w:type="paragraph" w:customStyle="1" w:styleId="A9EA6602896E45D89691D9C795619D3086">
    <w:name w:val="A9EA6602896E45D89691D9C795619D3086"/>
    <w:rsid w:val="00C40A62"/>
    <w:pPr>
      <w:spacing w:after="120" w:line="240" w:lineRule="auto"/>
    </w:pPr>
    <w:rPr>
      <w:rFonts w:ascii="Source Sans Pro" w:eastAsia="Arial" w:hAnsi="Source Sans Pro" w:cs="Arial"/>
      <w:sz w:val="24"/>
      <w:szCs w:val="24"/>
      <w:lang w:eastAsia="de-DE"/>
    </w:rPr>
  </w:style>
  <w:style w:type="paragraph" w:customStyle="1" w:styleId="80796FC501EE40C7ABC022DDA14AE55F86">
    <w:name w:val="80796FC501EE40C7ABC022DDA14AE55F86"/>
    <w:rsid w:val="00C40A62"/>
    <w:pPr>
      <w:spacing w:after="120" w:line="240" w:lineRule="auto"/>
    </w:pPr>
    <w:rPr>
      <w:rFonts w:ascii="Source Sans Pro" w:eastAsia="Arial" w:hAnsi="Source Sans Pro" w:cs="Arial"/>
      <w:sz w:val="24"/>
      <w:szCs w:val="24"/>
      <w:lang w:eastAsia="de-DE"/>
    </w:rPr>
  </w:style>
  <w:style w:type="paragraph" w:customStyle="1" w:styleId="E3817C2A2BD348A2BD85AEE67061CBF186">
    <w:name w:val="E3817C2A2BD348A2BD85AEE67061CBF186"/>
    <w:rsid w:val="00C40A62"/>
    <w:pPr>
      <w:spacing w:after="120" w:line="240" w:lineRule="auto"/>
    </w:pPr>
    <w:rPr>
      <w:rFonts w:ascii="Source Sans Pro" w:eastAsia="Arial" w:hAnsi="Source Sans Pro" w:cs="Arial"/>
      <w:sz w:val="24"/>
      <w:szCs w:val="24"/>
      <w:lang w:eastAsia="de-DE"/>
    </w:rPr>
  </w:style>
  <w:style w:type="paragraph" w:customStyle="1" w:styleId="C2D0971435FE45E8B64212FC42F4DF1986">
    <w:name w:val="C2D0971435FE45E8B64212FC42F4DF1986"/>
    <w:rsid w:val="00C40A62"/>
    <w:pPr>
      <w:spacing w:after="120" w:line="240" w:lineRule="auto"/>
    </w:pPr>
    <w:rPr>
      <w:rFonts w:ascii="Source Sans Pro" w:eastAsia="Arial" w:hAnsi="Source Sans Pro" w:cs="Arial"/>
      <w:sz w:val="24"/>
      <w:szCs w:val="24"/>
      <w:lang w:eastAsia="de-DE"/>
    </w:rPr>
  </w:style>
  <w:style w:type="paragraph" w:customStyle="1" w:styleId="528E6579ED4F467D944FBEF9C4352CF786">
    <w:name w:val="528E6579ED4F467D944FBEF9C4352CF786"/>
    <w:rsid w:val="00C40A62"/>
    <w:pPr>
      <w:spacing w:after="120" w:line="240" w:lineRule="auto"/>
    </w:pPr>
    <w:rPr>
      <w:rFonts w:ascii="Source Sans Pro" w:eastAsia="Arial" w:hAnsi="Source Sans Pro" w:cs="Arial"/>
      <w:sz w:val="24"/>
      <w:szCs w:val="24"/>
      <w:lang w:eastAsia="de-DE"/>
    </w:rPr>
  </w:style>
  <w:style w:type="paragraph" w:customStyle="1" w:styleId="785E165CB3004806969C4867D9E215117">
    <w:name w:val="785E165CB3004806969C4867D9E215117"/>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6">
    <w:name w:val="EDC9A1C5606D421A9788D1CE1B21EB6D86"/>
    <w:rsid w:val="00C40A62"/>
    <w:pPr>
      <w:spacing w:after="120" w:line="240" w:lineRule="auto"/>
    </w:pPr>
    <w:rPr>
      <w:rFonts w:ascii="Source Sans Pro" w:eastAsia="Arial" w:hAnsi="Source Sans Pro" w:cs="Arial"/>
      <w:sz w:val="24"/>
      <w:szCs w:val="24"/>
      <w:lang w:eastAsia="de-DE"/>
    </w:rPr>
  </w:style>
  <w:style w:type="paragraph" w:customStyle="1" w:styleId="C2FCA5592C5D49A3AD85D736B549A49680">
    <w:name w:val="C2FCA5592C5D49A3AD85D736B549A49680"/>
    <w:rsid w:val="00C40A62"/>
    <w:pPr>
      <w:spacing w:after="120" w:line="240" w:lineRule="auto"/>
    </w:pPr>
    <w:rPr>
      <w:rFonts w:ascii="Source Sans Pro" w:eastAsia="Arial" w:hAnsi="Source Sans Pro" w:cs="Arial"/>
      <w:sz w:val="24"/>
      <w:szCs w:val="24"/>
      <w:lang w:eastAsia="de-DE"/>
    </w:rPr>
  </w:style>
  <w:style w:type="paragraph" w:customStyle="1" w:styleId="CE294CF6CF8B40349A1B6DDFF63E350479">
    <w:name w:val="CE294CF6CF8B40349A1B6DDFF63E350479"/>
    <w:rsid w:val="00C40A62"/>
    <w:pPr>
      <w:spacing w:after="120" w:line="240" w:lineRule="auto"/>
    </w:pPr>
    <w:rPr>
      <w:rFonts w:ascii="Source Sans Pro" w:eastAsia="Arial" w:hAnsi="Source Sans Pro" w:cs="Arial"/>
      <w:sz w:val="24"/>
      <w:szCs w:val="24"/>
      <w:lang w:eastAsia="de-DE"/>
    </w:rPr>
  </w:style>
  <w:style w:type="paragraph" w:customStyle="1" w:styleId="595378BD578945D8982155A85A064D4079">
    <w:name w:val="595378BD578945D8982155A85A064D4079"/>
    <w:rsid w:val="00C40A62"/>
    <w:pPr>
      <w:spacing w:after="120" w:line="240" w:lineRule="auto"/>
    </w:pPr>
    <w:rPr>
      <w:rFonts w:ascii="Source Sans Pro" w:eastAsia="Arial" w:hAnsi="Source Sans Pro" w:cs="Arial"/>
      <w:sz w:val="24"/>
      <w:szCs w:val="24"/>
      <w:lang w:eastAsia="de-DE"/>
    </w:rPr>
  </w:style>
  <w:style w:type="paragraph" w:customStyle="1" w:styleId="20031E2AFC11448B85B5D23BC629732486">
    <w:name w:val="20031E2AFC11448B85B5D23BC629732486"/>
    <w:rsid w:val="00C40A62"/>
    <w:pPr>
      <w:spacing w:after="120" w:line="240" w:lineRule="auto"/>
    </w:pPr>
    <w:rPr>
      <w:rFonts w:ascii="Source Sans Pro" w:eastAsia="Arial" w:hAnsi="Source Sans Pro" w:cs="Arial"/>
      <w:sz w:val="24"/>
      <w:szCs w:val="24"/>
      <w:lang w:eastAsia="de-DE"/>
    </w:rPr>
  </w:style>
  <w:style w:type="paragraph" w:customStyle="1" w:styleId="3ACA485961114C9CA4A9127436758BC886">
    <w:name w:val="3ACA485961114C9CA4A9127436758BC886"/>
    <w:rsid w:val="00C40A62"/>
    <w:pPr>
      <w:spacing w:after="120" w:line="240" w:lineRule="auto"/>
    </w:pPr>
    <w:rPr>
      <w:rFonts w:ascii="Source Sans Pro" w:eastAsia="Arial" w:hAnsi="Source Sans Pro" w:cs="Arial"/>
      <w:sz w:val="24"/>
      <w:szCs w:val="24"/>
      <w:lang w:eastAsia="de-DE"/>
    </w:rPr>
  </w:style>
  <w:style w:type="paragraph" w:customStyle="1" w:styleId="12E253D8E552487C81E0DE1AE299511278">
    <w:name w:val="12E253D8E552487C81E0DE1AE299511278"/>
    <w:rsid w:val="00C40A62"/>
    <w:pPr>
      <w:spacing w:after="120" w:line="240" w:lineRule="auto"/>
    </w:pPr>
    <w:rPr>
      <w:rFonts w:ascii="Source Sans Pro" w:eastAsia="Arial" w:hAnsi="Source Sans Pro" w:cs="Arial"/>
      <w:sz w:val="24"/>
      <w:szCs w:val="24"/>
      <w:lang w:eastAsia="de-DE"/>
    </w:rPr>
  </w:style>
  <w:style w:type="paragraph" w:customStyle="1" w:styleId="E6AAF590BB604EAB832383D1D3C16E5E86">
    <w:name w:val="E6AAF590BB604EAB832383D1D3C16E5E86"/>
    <w:rsid w:val="00C40A62"/>
    <w:pPr>
      <w:spacing w:after="120" w:line="240" w:lineRule="auto"/>
    </w:pPr>
    <w:rPr>
      <w:rFonts w:ascii="Source Sans Pro" w:eastAsia="Arial" w:hAnsi="Source Sans Pro" w:cs="Arial"/>
      <w:sz w:val="24"/>
      <w:szCs w:val="24"/>
      <w:lang w:eastAsia="de-DE"/>
    </w:rPr>
  </w:style>
  <w:style w:type="paragraph" w:customStyle="1" w:styleId="A21E8D4E286C416E8977961F730BA5CA86">
    <w:name w:val="A21E8D4E286C416E8977961F730BA5CA86"/>
    <w:rsid w:val="00C40A62"/>
    <w:pPr>
      <w:spacing w:after="120" w:line="240" w:lineRule="auto"/>
    </w:pPr>
    <w:rPr>
      <w:rFonts w:ascii="Source Sans Pro" w:eastAsia="Arial" w:hAnsi="Source Sans Pro" w:cs="Arial"/>
      <w:sz w:val="24"/>
      <w:szCs w:val="24"/>
      <w:lang w:eastAsia="de-DE"/>
    </w:rPr>
  </w:style>
  <w:style w:type="paragraph" w:customStyle="1" w:styleId="C21814A01CD449C6B4021D0715B19C6969">
    <w:name w:val="C21814A01CD449C6B4021D0715B19C696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2">
    <w:name w:val="73BBB6CF84A74F4D9951DAE1F9AEBA0362"/>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69">
    <w:name w:val="562DFAA19F10458D91E1C15A70B102386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69">
    <w:name w:val="0857FCC0296249C896B60041C8C4A91769"/>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0">
    <w:name w:val="75B6B5C3E02D4389B6BF07DD0A3A3A296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1">
    <w:name w:val="488D916C7E6949EBA5D3911CA764C87F61"/>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2">
    <w:name w:val="78CCCF52836C4AA7A28F4B574337835212"/>
    <w:rsid w:val="00C40A62"/>
    <w:pPr>
      <w:spacing w:after="120" w:line="240" w:lineRule="auto"/>
    </w:pPr>
    <w:rPr>
      <w:rFonts w:ascii="Source Sans Pro" w:eastAsia="Arial" w:hAnsi="Source Sans Pro" w:cs="Arial"/>
      <w:sz w:val="24"/>
      <w:szCs w:val="24"/>
      <w:lang w:eastAsia="de-DE"/>
    </w:rPr>
  </w:style>
  <w:style w:type="paragraph" w:customStyle="1" w:styleId="F645F8C5E1154E1D99D721FE29AD361086">
    <w:name w:val="F645F8C5E1154E1D99D721FE29AD361086"/>
    <w:rsid w:val="00C40A62"/>
    <w:pPr>
      <w:spacing w:after="120" w:line="240" w:lineRule="auto"/>
    </w:pPr>
    <w:rPr>
      <w:rFonts w:ascii="Source Sans Pro" w:eastAsia="Arial" w:hAnsi="Source Sans Pro" w:cs="Arial"/>
      <w:sz w:val="24"/>
      <w:szCs w:val="24"/>
      <w:lang w:eastAsia="de-DE"/>
    </w:rPr>
  </w:style>
  <w:style w:type="paragraph" w:customStyle="1" w:styleId="D94BBBD6B2DB402886E7556C404C787978">
    <w:name w:val="D94BBBD6B2DB402886E7556C404C787978"/>
    <w:rsid w:val="00C40A62"/>
    <w:pPr>
      <w:spacing w:after="120" w:line="240" w:lineRule="auto"/>
    </w:pPr>
    <w:rPr>
      <w:rFonts w:ascii="Source Sans Pro" w:eastAsia="Arial" w:hAnsi="Source Sans Pro" w:cs="Arial"/>
      <w:sz w:val="24"/>
      <w:szCs w:val="24"/>
      <w:lang w:eastAsia="de-DE"/>
    </w:rPr>
  </w:style>
  <w:style w:type="paragraph" w:customStyle="1" w:styleId="0995443339AB41C3B6793841736A077186">
    <w:name w:val="0995443339AB41C3B6793841736A077186"/>
    <w:rsid w:val="00C40A62"/>
    <w:pPr>
      <w:spacing w:after="120" w:line="240" w:lineRule="auto"/>
    </w:pPr>
    <w:rPr>
      <w:rFonts w:ascii="Source Sans Pro" w:eastAsia="Arial" w:hAnsi="Source Sans Pro" w:cs="Arial"/>
      <w:sz w:val="24"/>
      <w:szCs w:val="24"/>
      <w:lang w:eastAsia="de-DE"/>
    </w:rPr>
  </w:style>
  <w:style w:type="paragraph" w:customStyle="1" w:styleId="622C3FC72907413A862EDFF2373EF9E278">
    <w:name w:val="622C3FC72907413A862EDFF2373EF9E278"/>
    <w:rsid w:val="00C40A62"/>
    <w:pPr>
      <w:spacing w:after="120" w:line="240" w:lineRule="auto"/>
    </w:pPr>
    <w:rPr>
      <w:rFonts w:ascii="Source Sans Pro" w:eastAsia="Arial" w:hAnsi="Source Sans Pro" w:cs="Arial"/>
      <w:sz w:val="24"/>
      <w:szCs w:val="24"/>
      <w:lang w:eastAsia="de-DE"/>
    </w:rPr>
  </w:style>
  <w:style w:type="paragraph" w:customStyle="1" w:styleId="6C9358F3F514443AB72CC6BFF319C44E78">
    <w:name w:val="6C9358F3F514443AB72CC6BFF319C44E78"/>
    <w:rsid w:val="00C40A62"/>
    <w:pPr>
      <w:spacing w:after="120" w:line="240" w:lineRule="auto"/>
    </w:pPr>
    <w:rPr>
      <w:rFonts w:ascii="Source Sans Pro" w:eastAsia="Arial" w:hAnsi="Source Sans Pro" w:cs="Arial"/>
      <w:sz w:val="24"/>
      <w:szCs w:val="24"/>
      <w:lang w:eastAsia="de-DE"/>
    </w:rPr>
  </w:style>
  <w:style w:type="paragraph" w:customStyle="1" w:styleId="95297231C4BE4CCB8C4621047BCBCD2B22">
    <w:name w:val="95297231C4BE4CCB8C4621047BCBCD2B22"/>
    <w:rsid w:val="00C40A62"/>
    <w:pPr>
      <w:spacing w:after="120" w:line="240" w:lineRule="auto"/>
    </w:pPr>
    <w:rPr>
      <w:rFonts w:ascii="Source Sans Pro" w:eastAsia="Arial" w:hAnsi="Source Sans Pro" w:cs="Arial"/>
      <w:sz w:val="24"/>
      <w:szCs w:val="24"/>
      <w:lang w:eastAsia="de-DE"/>
    </w:rPr>
  </w:style>
  <w:style w:type="paragraph" w:customStyle="1" w:styleId="C4D93236CEAD4CF693D784ADA8942FC778">
    <w:name w:val="C4D93236CEAD4CF693D784ADA8942FC778"/>
    <w:rsid w:val="00C40A62"/>
    <w:pPr>
      <w:spacing w:after="120" w:line="240" w:lineRule="auto"/>
    </w:pPr>
    <w:rPr>
      <w:rFonts w:ascii="Source Sans Pro" w:eastAsia="Arial" w:hAnsi="Source Sans Pro" w:cs="Arial"/>
      <w:sz w:val="24"/>
      <w:szCs w:val="24"/>
      <w:lang w:eastAsia="de-DE"/>
    </w:rPr>
  </w:style>
  <w:style w:type="paragraph" w:customStyle="1" w:styleId="E999FAA5D3B3436EBEB0914E86E48D6286">
    <w:name w:val="E999FAA5D3B3436EBEB0914E86E48D6286"/>
    <w:rsid w:val="00C40A62"/>
    <w:pPr>
      <w:spacing w:after="120" w:line="240" w:lineRule="auto"/>
    </w:pPr>
    <w:rPr>
      <w:rFonts w:ascii="Source Sans Pro" w:eastAsia="Arial" w:hAnsi="Source Sans Pro" w:cs="Arial"/>
      <w:sz w:val="24"/>
      <w:szCs w:val="24"/>
      <w:lang w:eastAsia="de-DE"/>
    </w:rPr>
  </w:style>
  <w:style w:type="paragraph" w:customStyle="1" w:styleId="D235777D64294F2F8155C0763D9D25E578">
    <w:name w:val="D235777D64294F2F8155C0763D9D25E578"/>
    <w:rsid w:val="00C40A62"/>
    <w:pPr>
      <w:spacing w:after="120" w:line="240" w:lineRule="auto"/>
    </w:pPr>
    <w:rPr>
      <w:rFonts w:ascii="Source Sans Pro" w:eastAsia="Arial" w:hAnsi="Source Sans Pro" w:cs="Arial"/>
      <w:sz w:val="24"/>
      <w:szCs w:val="24"/>
      <w:lang w:eastAsia="de-DE"/>
    </w:rPr>
  </w:style>
  <w:style w:type="paragraph" w:customStyle="1" w:styleId="004139EF79634349B7B492ED5BEDB20078">
    <w:name w:val="004139EF79634349B7B492ED5BEDB20078"/>
    <w:rsid w:val="00C40A62"/>
    <w:pPr>
      <w:spacing w:after="120" w:line="240" w:lineRule="auto"/>
    </w:pPr>
    <w:rPr>
      <w:rFonts w:ascii="Source Sans Pro" w:eastAsia="Arial" w:hAnsi="Source Sans Pro" w:cs="Arial"/>
      <w:sz w:val="24"/>
      <w:szCs w:val="24"/>
      <w:lang w:eastAsia="de-DE"/>
    </w:rPr>
  </w:style>
  <w:style w:type="paragraph" w:customStyle="1" w:styleId="7A36F2C7ADA64782850FDBA9B5881E4878">
    <w:name w:val="7A36F2C7ADA64782850FDBA9B5881E4878"/>
    <w:rsid w:val="00C40A62"/>
    <w:pPr>
      <w:spacing w:after="120" w:line="240" w:lineRule="auto"/>
    </w:pPr>
    <w:rPr>
      <w:rFonts w:ascii="Source Sans Pro" w:eastAsia="Arial" w:hAnsi="Source Sans Pro" w:cs="Arial"/>
      <w:sz w:val="24"/>
      <w:szCs w:val="24"/>
      <w:lang w:eastAsia="de-DE"/>
    </w:rPr>
  </w:style>
  <w:style w:type="paragraph" w:customStyle="1" w:styleId="B65BA25E9E8647D68CC19349973560AF86">
    <w:name w:val="B65BA25E9E8647D68CC19349973560AF86"/>
    <w:rsid w:val="00C40A62"/>
    <w:pPr>
      <w:spacing w:after="120" w:line="240" w:lineRule="auto"/>
    </w:pPr>
    <w:rPr>
      <w:rFonts w:ascii="Source Sans Pro" w:eastAsia="Arial" w:hAnsi="Source Sans Pro" w:cs="Arial"/>
      <w:sz w:val="24"/>
      <w:szCs w:val="24"/>
      <w:lang w:eastAsia="de-DE"/>
    </w:rPr>
  </w:style>
  <w:style w:type="paragraph" w:customStyle="1" w:styleId="00FD5BF47AAE4A6693427721EE6EEB9086">
    <w:name w:val="00FD5BF47AAE4A6693427721EE6EEB9086"/>
    <w:rsid w:val="00C40A62"/>
    <w:pPr>
      <w:spacing w:after="120" w:line="240" w:lineRule="auto"/>
    </w:pPr>
    <w:rPr>
      <w:rFonts w:ascii="Source Sans Pro" w:eastAsia="Arial" w:hAnsi="Source Sans Pro" w:cs="Arial"/>
      <w:sz w:val="24"/>
      <w:szCs w:val="24"/>
      <w:lang w:eastAsia="de-DE"/>
    </w:rPr>
  </w:style>
  <w:style w:type="paragraph" w:customStyle="1" w:styleId="A607E19A88A247AC97F87DF1CB59CB6884">
    <w:name w:val="A607E19A88A247AC97F87DF1CB59CB6884"/>
    <w:rsid w:val="00C40A62"/>
    <w:pPr>
      <w:spacing w:after="120" w:line="240" w:lineRule="auto"/>
    </w:pPr>
    <w:rPr>
      <w:rFonts w:ascii="Source Sans Pro" w:eastAsia="Arial" w:hAnsi="Source Sans Pro" w:cs="Arial"/>
      <w:sz w:val="24"/>
      <w:szCs w:val="24"/>
      <w:lang w:eastAsia="de-DE"/>
    </w:rPr>
  </w:style>
  <w:style w:type="paragraph" w:customStyle="1" w:styleId="862965E039164966AE5C1E035BCB302383">
    <w:name w:val="862965E039164966AE5C1E035BCB302383"/>
    <w:rsid w:val="00C40A62"/>
    <w:pPr>
      <w:spacing w:after="120" w:line="240" w:lineRule="auto"/>
    </w:pPr>
    <w:rPr>
      <w:rFonts w:ascii="Source Sans Pro" w:eastAsia="Arial" w:hAnsi="Source Sans Pro" w:cs="Arial"/>
      <w:sz w:val="24"/>
      <w:szCs w:val="24"/>
      <w:lang w:eastAsia="de-DE"/>
    </w:rPr>
  </w:style>
  <w:style w:type="paragraph" w:customStyle="1" w:styleId="A9EA6602896E45D89691D9C795619D3087">
    <w:name w:val="A9EA6602896E45D89691D9C795619D3087"/>
    <w:rsid w:val="00C40A62"/>
    <w:pPr>
      <w:spacing w:after="120" w:line="240" w:lineRule="auto"/>
    </w:pPr>
    <w:rPr>
      <w:rFonts w:ascii="Source Sans Pro" w:eastAsia="Arial" w:hAnsi="Source Sans Pro" w:cs="Arial"/>
      <w:sz w:val="24"/>
      <w:szCs w:val="24"/>
      <w:lang w:eastAsia="de-DE"/>
    </w:rPr>
  </w:style>
  <w:style w:type="paragraph" w:customStyle="1" w:styleId="80796FC501EE40C7ABC022DDA14AE55F87">
    <w:name w:val="80796FC501EE40C7ABC022DDA14AE55F87"/>
    <w:rsid w:val="00C40A62"/>
    <w:pPr>
      <w:spacing w:after="120" w:line="240" w:lineRule="auto"/>
    </w:pPr>
    <w:rPr>
      <w:rFonts w:ascii="Source Sans Pro" w:eastAsia="Arial" w:hAnsi="Source Sans Pro" w:cs="Arial"/>
      <w:sz w:val="24"/>
      <w:szCs w:val="24"/>
      <w:lang w:eastAsia="de-DE"/>
    </w:rPr>
  </w:style>
  <w:style w:type="paragraph" w:customStyle="1" w:styleId="E3817C2A2BD348A2BD85AEE67061CBF187">
    <w:name w:val="E3817C2A2BD348A2BD85AEE67061CBF187"/>
    <w:rsid w:val="00C40A62"/>
    <w:pPr>
      <w:spacing w:after="120" w:line="240" w:lineRule="auto"/>
    </w:pPr>
    <w:rPr>
      <w:rFonts w:ascii="Source Sans Pro" w:eastAsia="Arial" w:hAnsi="Source Sans Pro" w:cs="Arial"/>
      <w:sz w:val="24"/>
      <w:szCs w:val="24"/>
      <w:lang w:eastAsia="de-DE"/>
    </w:rPr>
  </w:style>
  <w:style w:type="paragraph" w:customStyle="1" w:styleId="C2D0971435FE45E8B64212FC42F4DF1987">
    <w:name w:val="C2D0971435FE45E8B64212FC42F4DF1987"/>
    <w:rsid w:val="00C40A62"/>
    <w:pPr>
      <w:spacing w:after="120" w:line="240" w:lineRule="auto"/>
    </w:pPr>
    <w:rPr>
      <w:rFonts w:ascii="Source Sans Pro" w:eastAsia="Arial" w:hAnsi="Source Sans Pro" w:cs="Arial"/>
      <w:sz w:val="24"/>
      <w:szCs w:val="24"/>
      <w:lang w:eastAsia="de-DE"/>
    </w:rPr>
  </w:style>
  <w:style w:type="paragraph" w:customStyle="1" w:styleId="528E6579ED4F467D944FBEF9C4352CF787">
    <w:name w:val="528E6579ED4F467D944FBEF9C4352CF787"/>
    <w:rsid w:val="00C40A62"/>
    <w:pPr>
      <w:spacing w:after="120" w:line="240" w:lineRule="auto"/>
    </w:pPr>
    <w:rPr>
      <w:rFonts w:ascii="Source Sans Pro" w:eastAsia="Arial" w:hAnsi="Source Sans Pro" w:cs="Arial"/>
      <w:sz w:val="24"/>
      <w:szCs w:val="24"/>
      <w:lang w:eastAsia="de-DE"/>
    </w:rPr>
  </w:style>
  <w:style w:type="paragraph" w:customStyle="1" w:styleId="785E165CB3004806969C4867D9E215118">
    <w:name w:val="785E165CB3004806969C4867D9E215118"/>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7">
    <w:name w:val="EDC9A1C5606D421A9788D1CE1B21EB6D87"/>
    <w:rsid w:val="00C40A62"/>
    <w:pPr>
      <w:spacing w:after="120" w:line="240" w:lineRule="auto"/>
    </w:pPr>
    <w:rPr>
      <w:rFonts w:ascii="Source Sans Pro" w:eastAsia="Arial" w:hAnsi="Source Sans Pro" w:cs="Arial"/>
      <w:sz w:val="24"/>
      <w:szCs w:val="24"/>
      <w:lang w:eastAsia="de-DE"/>
    </w:rPr>
  </w:style>
  <w:style w:type="paragraph" w:customStyle="1" w:styleId="C2FCA5592C5D49A3AD85D736B549A49681">
    <w:name w:val="C2FCA5592C5D49A3AD85D736B549A49681"/>
    <w:rsid w:val="00C40A62"/>
    <w:pPr>
      <w:spacing w:after="120" w:line="240" w:lineRule="auto"/>
    </w:pPr>
    <w:rPr>
      <w:rFonts w:ascii="Source Sans Pro" w:eastAsia="Arial" w:hAnsi="Source Sans Pro" w:cs="Arial"/>
      <w:sz w:val="24"/>
      <w:szCs w:val="24"/>
      <w:lang w:eastAsia="de-DE"/>
    </w:rPr>
  </w:style>
  <w:style w:type="paragraph" w:customStyle="1" w:styleId="CE294CF6CF8B40349A1B6DDFF63E350480">
    <w:name w:val="CE294CF6CF8B40349A1B6DDFF63E350480"/>
    <w:rsid w:val="00C40A62"/>
    <w:pPr>
      <w:spacing w:after="120" w:line="240" w:lineRule="auto"/>
    </w:pPr>
    <w:rPr>
      <w:rFonts w:ascii="Source Sans Pro" w:eastAsia="Arial" w:hAnsi="Source Sans Pro" w:cs="Arial"/>
      <w:sz w:val="24"/>
      <w:szCs w:val="24"/>
      <w:lang w:eastAsia="de-DE"/>
    </w:rPr>
  </w:style>
  <w:style w:type="paragraph" w:customStyle="1" w:styleId="595378BD578945D8982155A85A064D4080">
    <w:name w:val="595378BD578945D8982155A85A064D4080"/>
    <w:rsid w:val="00C40A62"/>
    <w:pPr>
      <w:spacing w:after="120" w:line="240" w:lineRule="auto"/>
    </w:pPr>
    <w:rPr>
      <w:rFonts w:ascii="Source Sans Pro" w:eastAsia="Arial" w:hAnsi="Source Sans Pro" w:cs="Arial"/>
      <w:sz w:val="24"/>
      <w:szCs w:val="24"/>
      <w:lang w:eastAsia="de-DE"/>
    </w:rPr>
  </w:style>
  <w:style w:type="paragraph" w:customStyle="1" w:styleId="20031E2AFC11448B85B5D23BC629732487">
    <w:name w:val="20031E2AFC11448B85B5D23BC629732487"/>
    <w:rsid w:val="00C40A62"/>
    <w:pPr>
      <w:spacing w:after="120" w:line="240" w:lineRule="auto"/>
    </w:pPr>
    <w:rPr>
      <w:rFonts w:ascii="Source Sans Pro" w:eastAsia="Arial" w:hAnsi="Source Sans Pro" w:cs="Arial"/>
      <w:sz w:val="24"/>
      <w:szCs w:val="24"/>
      <w:lang w:eastAsia="de-DE"/>
    </w:rPr>
  </w:style>
  <w:style w:type="paragraph" w:customStyle="1" w:styleId="3ACA485961114C9CA4A9127436758BC887">
    <w:name w:val="3ACA485961114C9CA4A9127436758BC887"/>
    <w:rsid w:val="00C40A62"/>
    <w:pPr>
      <w:spacing w:after="120" w:line="240" w:lineRule="auto"/>
    </w:pPr>
    <w:rPr>
      <w:rFonts w:ascii="Source Sans Pro" w:eastAsia="Arial" w:hAnsi="Source Sans Pro" w:cs="Arial"/>
      <w:sz w:val="24"/>
      <w:szCs w:val="24"/>
      <w:lang w:eastAsia="de-DE"/>
    </w:rPr>
  </w:style>
  <w:style w:type="paragraph" w:customStyle="1" w:styleId="12E253D8E552487C81E0DE1AE299511279">
    <w:name w:val="12E253D8E552487C81E0DE1AE299511279"/>
    <w:rsid w:val="00C40A62"/>
    <w:pPr>
      <w:spacing w:after="120" w:line="240" w:lineRule="auto"/>
    </w:pPr>
    <w:rPr>
      <w:rFonts w:ascii="Source Sans Pro" w:eastAsia="Arial" w:hAnsi="Source Sans Pro" w:cs="Arial"/>
      <w:sz w:val="24"/>
      <w:szCs w:val="24"/>
      <w:lang w:eastAsia="de-DE"/>
    </w:rPr>
  </w:style>
  <w:style w:type="paragraph" w:customStyle="1" w:styleId="E6AAF590BB604EAB832383D1D3C16E5E87">
    <w:name w:val="E6AAF590BB604EAB832383D1D3C16E5E87"/>
    <w:rsid w:val="00C40A62"/>
    <w:pPr>
      <w:spacing w:after="120" w:line="240" w:lineRule="auto"/>
    </w:pPr>
    <w:rPr>
      <w:rFonts w:ascii="Source Sans Pro" w:eastAsia="Arial" w:hAnsi="Source Sans Pro" w:cs="Arial"/>
      <w:sz w:val="24"/>
      <w:szCs w:val="24"/>
      <w:lang w:eastAsia="de-DE"/>
    </w:rPr>
  </w:style>
  <w:style w:type="paragraph" w:customStyle="1" w:styleId="A21E8D4E286C416E8977961F730BA5CA87">
    <w:name w:val="A21E8D4E286C416E8977961F730BA5CA87"/>
    <w:rsid w:val="00C40A62"/>
    <w:pPr>
      <w:spacing w:after="120" w:line="240" w:lineRule="auto"/>
    </w:pPr>
    <w:rPr>
      <w:rFonts w:ascii="Source Sans Pro" w:eastAsia="Arial" w:hAnsi="Source Sans Pro" w:cs="Arial"/>
      <w:sz w:val="24"/>
      <w:szCs w:val="24"/>
      <w:lang w:eastAsia="de-DE"/>
    </w:rPr>
  </w:style>
  <w:style w:type="paragraph" w:customStyle="1" w:styleId="C21814A01CD449C6B4021D0715B19C6970">
    <w:name w:val="C21814A01CD449C6B4021D0715B19C697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3">
    <w:name w:val="73BBB6CF84A74F4D9951DAE1F9AEBA0363"/>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0">
    <w:name w:val="562DFAA19F10458D91E1C15A70B102387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0">
    <w:name w:val="0857FCC0296249C896B60041C8C4A91770"/>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1">
    <w:name w:val="75B6B5C3E02D4389B6BF07DD0A3A3A2961"/>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2">
    <w:name w:val="488D916C7E6949EBA5D3911CA764C87F62"/>
    <w:rsid w:val="00C40A62"/>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3">
    <w:name w:val="78CCCF52836C4AA7A28F4B574337835213"/>
    <w:rsid w:val="00C40A62"/>
    <w:pPr>
      <w:spacing w:after="120" w:line="240" w:lineRule="auto"/>
    </w:pPr>
    <w:rPr>
      <w:rFonts w:ascii="Source Sans Pro" w:eastAsia="Arial" w:hAnsi="Source Sans Pro" w:cs="Arial"/>
      <w:sz w:val="24"/>
      <w:szCs w:val="24"/>
      <w:lang w:eastAsia="de-DE"/>
    </w:rPr>
  </w:style>
  <w:style w:type="paragraph" w:customStyle="1" w:styleId="F645F8C5E1154E1D99D721FE29AD361087">
    <w:name w:val="F645F8C5E1154E1D99D721FE29AD361087"/>
    <w:rsid w:val="00C40A62"/>
    <w:pPr>
      <w:spacing w:after="120" w:line="240" w:lineRule="auto"/>
    </w:pPr>
    <w:rPr>
      <w:rFonts w:ascii="Source Sans Pro" w:eastAsia="Arial" w:hAnsi="Source Sans Pro" w:cs="Arial"/>
      <w:sz w:val="24"/>
      <w:szCs w:val="24"/>
      <w:lang w:eastAsia="de-DE"/>
    </w:rPr>
  </w:style>
  <w:style w:type="paragraph" w:customStyle="1" w:styleId="D94BBBD6B2DB402886E7556C404C787979">
    <w:name w:val="D94BBBD6B2DB402886E7556C404C787979"/>
    <w:rsid w:val="00C40A62"/>
    <w:pPr>
      <w:spacing w:after="120" w:line="240" w:lineRule="auto"/>
    </w:pPr>
    <w:rPr>
      <w:rFonts w:ascii="Source Sans Pro" w:eastAsia="Arial" w:hAnsi="Source Sans Pro" w:cs="Arial"/>
      <w:sz w:val="24"/>
      <w:szCs w:val="24"/>
      <w:lang w:eastAsia="de-DE"/>
    </w:rPr>
  </w:style>
  <w:style w:type="paragraph" w:customStyle="1" w:styleId="0995443339AB41C3B6793841736A077187">
    <w:name w:val="0995443339AB41C3B6793841736A077187"/>
    <w:rsid w:val="00C40A62"/>
    <w:pPr>
      <w:spacing w:after="120" w:line="240" w:lineRule="auto"/>
    </w:pPr>
    <w:rPr>
      <w:rFonts w:ascii="Source Sans Pro" w:eastAsia="Arial" w:hAnsi="Source Sans Pro" w:cs="Arial"/>
      <w:sz w:val="24"/>
      <w:szCs w:val="24"/>
      <w:lang w:eastAsia="de-DE"/>
    </w:rPr>
  </w:style>
  <w:style w:type="paragraph" w:customStyle="1" w:styleId="622C3FC72907413A862EDFF2373EF9E279">
    <w:name w:val="622C3FC72907413A862EDFF2373EF9E279"/>
    <w:rsid w:val="00C40A62"/>
    <w:pPr>
      <w:spacing w:after="120" w:line="240" w:lineRule="auto"/>
    </w:pPr>
    <w:rPr>
      <w:rFonts w:ascii="Source Sans Pro" w:eastAsia="Arial" w:hAnsi="Source Sans Pro" w:cs="Arial"/>
      <w:sz w:val="24"/>
      <w:szCs w:val="24"/>
      <w:lang w:eastAsia="de-DE"/>
    </w:rPr>
  </w:style>
  <w:style w:type="paragraph" w:customStyle="1" w:styleId="6C9358F3F514443AB72CC6BFF319C44E79">
    <w:name w:val="6C9358F3F514443AB72CC6BFF319C44E79"/>
    <w:rsid w:val="00C40A62"/>
    <w:pPr>
      <w:spacing w:after="120" w:line="240" w:lineRule="auto"/>
    </w:pPr>
    <w:rPr>
      <w:rFonts w:ascii="Source Sans Pro" w:eastAsia="Arial" w:hAnsi="Source Sans Pro" w:cs="Arial"/>
      <w:sz w:val="24"/>
      <w:szCs w:val="24"/>
      <w:lang w:eastAsia="de-DE"/>
    </w:rPr>
  </w:style>
  <w:style w:type="paragraph" w:customStyle="1" w:styleId="95297231C4BE4CCB8C4621047BCBCD2B23">
    <w:name w:val="95297231C4BE4CCB8C4621047BCBCD2B23"/>
    <w:rsid w:val="00C40A62"/>
    <w:pPr>
      <w:spacing w:after="120" w:line="240" w:lineRule="auto"/>
    </w:pPr>
    <w:rPr>
      <w:rFonts w:ascii="Source Sans Pro" w:eastAsia="Arial" w:hAnsi="Source Sans Pro" w:cs="Arial"/>
      <w:sz w:val="24"/>
      <w:szCs w:val="24"/>
      <w:lang w:eastAsia="de-DE"/>
    </w:rPr>
  </w:style>
  <w:style w:type="paragraph" w:customStyle="1" w:styleId="C4D93236CEAD4CF693D784ADA8942FC779">
    <w:name w:val="C4D93236CEAD4CF693D784ADA8942FC779"/>
    <w:rsid w:val="00C40A62"/>
    <w:pPr>
      <w:spacing w:after="120" w:line="240" w:lineRule="auto"/>
    </w:pPr>
    <w:rPr>
      <w:rFonts w:ascii="Source Sans Pro" w:eastAsia="Arial" w:hAnsi="Source Sans Pro" w:cs="Arial"/>
      <w:sz w:val="24"/>
      <w:szCs w:val="24"/>
      <w:lang w:eastAsia="de-DE"/>
    </w:rPr>
  </w:style>
  <w:style w:type="paragraph" w:customStyle="1" w:styleId="E999FAA5D3B3436EBEB0914E86E48D6287">
    <w:name w:val="E999FAA5D3B3436EBEB0914E86E48D6287"/>
    <w:rsid w:val="00C40A62"/>
    <w:pPr>
      <w:spacing w:after="120" w:line="240" w:lineRule="auto"/>
    </w:pPr>
    <w:rPr>
      <w:rFonts w:ascii="Source Sans Pro" w:eastAsia="Arial" w:hAnsi="Source Sans Pro" w:cs="Arial"/>
      <w:sz w:val="24"/>
      <w:szCs w:val="24"/>
      <w:lang w:eastAsia="de-DE"/>
    </w:rPr>
  </w:style>
  <w:style w:type="paragraph" w:customStyle="1" w:styleId="D235777D64294F2F8155C0763D9D25E579">
    <w:name w:val="D235777D64294F2F8155C0763D9D25E579"/>
    <w:rsid w:val="00C40A62"/>
    <w:pPr>
      <w:spacing w:after="120" w:line="240" w:lineRule="auto"/>
    </w:pPr>
    <w:rPr>
      <w:rFonts w:ascii="Source Sans Pro" w:eastAsia="Arial" w:hAnsi="Source Sans Pro" w:cs="Arial"/>
      <w:sz w:val="24"/>
      <w:szCs w:val="24"/>
      <w:lang w:eastAsia="de-DE"/>
    </w:rPr>
  </w:style>
  <w:style w:type="paragraph" w:customStyle="1" w:styleId="004139EF79634349B7B492ED5BEDB20079">
    <w:name w:val="004139EF79634349B7B492ED5BEDB20079"/>
    <w:rsid w:val="00C40A62"/>
    <w:pPr>
      <w:spacing w:after="120" w:line="240" w:lineRule="auto"/>
    </w:pPr>
    <w:rPr>
      <w:rFonts w:ascii="Source Sans Pro" w:eastAsia="Arial" w:hAnsi="Source Sans Pro" w:cs="Arial"/>
      <w:sz w:val="24"/>
      <w:szCs w:val="24"/>
      <w:lang w:eastAsia="de-DE"/>
    </w:rPr>
  </w:style>
  <w:style w:type="paragraph" w:customStyle="1" w:styleId="7A36F2C7ADA64782850FDBA9B5881E4879">
    <w:name w:val="7A36F2C7ADA64782850FDBA9B5881E4879"/>
    <w:rsid w:val="00C40A62"/>
    <w:pPr>
      <w:spacing w:after="120" w:line="240" w:lineRule="auto"/>
    </w:pPr>
    <w:rPr>
      <w:rFonts w:ascii="Source Sans Pro" w:eastAsia="Arial" w:hAnsi="Source Sans Pro" w:cs="Arial"/>
      <w:sz w:val="24"/>
      <w:szCs w:val="24"/>
      <w:lang w:eastAsia="de-DE"/>
    </w:rPr>
  </w:style>
  <w:style w:type="paragraph" w:customStyle="1" w:styleId="B65BA25E9E8647D68CC19349973560AF87">
    <w:name w:val="B65BA25E9E8647D68CC19349973560AF87"/>
    <w:rsid w:val="00C40A62"/>
    <w:pPr>
      <w:spacing w:after="120" w:line="240" w:lineRule="auto"/>
    </w:pPr>
    <w:rPr>
      <w:rFonts w:ascii="Source Sans Pro" w:eastAsia="Arial" w:hAnsi="Source Sans Pro" w:cs="Arial"/>
      <w:sz w:val="24"/>
      <w:szCs w:val="24"/>
      <w:lang w:eastAsia="de-DE"/>
    </w:rPr>
  </w:style>
  <w:style w:type="paragraph" w:customStyle="1" w:styleId="00FD5BF47AAE4A6693427721EE6EEB9087">
    <w:name w:val="00FD5BF47AAE4A6693427721EE6EEB9087"/>
    <w:rsid w:val="00BA100B"/>
    <w:pPr>
      <w:spacing w:after="120" w:line="240" w:lineRule="auto"/>
    </w:pPr>
    <w:rPr>
      <w:rFonts w:ascii="Source Sans Pro" w:eastAsia="Arial" w:hAnsi="Source Sans Pro" w:cs="Arial"/>
      <w:sz w:val="24"/>
      <w:szCs w:val="24"/>
      <w:lang w:eastAsia="de-DE"/>
    </w:rPr>
  </w:style>
  <w:style w:type="paragraph" w:customStyle="1" w:styleId="A607E19A88A247AC97F87DF1CB59CB6885">
    <w:name w:val="A607E19A88A247AC97F87DF1CB59CB6885"/>
    <w:rsid w:val="00BA100B"/>
    <w:pPr>
      <w:spacing w:after="120" w:line="240" w:lineRule="auto"/>
    </w:pPr>
    <w:rPr>
      <w:rFonts w:ascii="Source Sans Pro" w:eastAsia="Arial" w:hAnsi="Source Sans Pro" w:cs="Arial"/>
      <w:sz w:val="24"/>
      <w:szCs w:val="24"/>
      <w:lang w:eastAsia="de-DE"/>
    </w:rPr>
  </w:style>
  <w:style w:type="paragraph" w:customStyle="1" w:styleId="862965E039164966AE5C1E035BCB302384">
    <w:name w:val="862965E039164966AE5C1E035BCB302384"/>
    <w:rsid w:val="00BA100B"/>
    <w:pPr>
      <w:spacing w:after="120" w:line="240" w:lineRule="auto"/>
    </w:pPr>
    <w:rPr>
      <w:rFonts w:ascii="Source Sans Pro" w:eastAsia="Arial" w:hAnsi="Source Sans Pro" w:cs="Arial"/>
      <w:sz w:val="24"/>
      <w:szCs w:val="24"/>
      <w:lang w:eastAsia="de-DE"/>
    </w:rPr>
  </w:style>
  <w:style w:type="paragraph" w:customStyle="1" w:styleId="A9EA6602896E45D89691D9C795619D3088">
    <w:name w:val="A9EA6602896E45D89691D9C795619D3088"/>
    <w:rsid w:val="00BA100B"/>
    <w:pPr>
      <w:spacing w:after="120" w:line="240" w:lineRule="auto"/>
    </w:pPr>
    <w:rPr>
      <w:rFonts w:ascii="Source Sans Pro" w:eastAsia="Arial" w:hAnsi="Source Sans Pro" w:cs="Arial"/>
      <w:sz w:val="24"/>
      <w:szCs w:val="24"/>
      <w:lang w:eastAsia="de-DE"/>
    </w:rPr>
  </w:style>
  <w:style w:type="paragraph" w:customStyle="1" w:styleId="80796FC501EE40C7ABC022DDA14AE55F88">
    <w:name w:val="80796FC501EE40C7ABC022DDA14AE55F88"/>
    <w:rsid w:val="00BA100B"/>
    <w:pPr>
      <w:spacing w:after="120" w:line="240" w:lineRule="auto"/>
    </w:pPr>
    <w:rPr>
      <w:rFonts w:ascii="Source Sans Pro" w:eastAsia="Arial" w:hAnsi="Source Sans Pro" w:cs="Arial"/>
      <w:sz w:val="24"/>
      <w:szCs w:val="24"/>
      <w:lang w:eastAsia="de-DE"/>
    </w:rPr>
  </w:style>
  <w:style w:type="paragraph" w:customStyle="1" w:styleId="E3817C2A2BD348A2BD85AEE67061CBF188">
    <w:name w:val="E3817C2A2BD348A2BD85AEE67061CBF188"/>
    <w:rsid w:val="00BA100B"/>
    <w:pPr>
      <w:spacing w:after="120" w:line="240" w:lineRule="auto"/>
    </w:pPr>
    <w:rPr>
      <w:rFonts w:ascii="Source Sans Pro" w:eastAsia="Arial" w:hAnsi="Source Sans Pro" w:cs="Arial"/>
      <w:sz w:val="24"/>
      <w:szCs w:val="24"/>
      <w:lang w:eastAsia="de-DE"/>
    </w:rPr>
  </w:style>
  <w:style w:type="paragraph" w:customStyle="1" w:styleId="C2D0971435FE45E8B64212FC42F4DF1988">
    <w:name w:val="C2D0971435FE45E8B64212FC42F4DF1988"/>
    <w:rsid w:val="00BA100B"/>
    <w:pPr>
      <w:spacing w:after="120" w:line="240" w:lineRule="auto"/>
    </w:pPr>
    <w:rPr>
      <w:rFonts w:ascii="Source Sans Pro" w:eastAsia="Arial" w:hAnsi="Source Sans Pro" w:cs="Arial"/>
      <w:sz w:val="24"/>
      <w:szCs w:val="24"/>
      <w:lang w:eastAsia="de-DE"/>
    </w:rPr>
  </w:style>
  <w:style w:type="paragraph" w:customStyle="1" w:styleId="528E6579ED4F467D944FBEF9C4352CF788">
    <w:name w:val="528E6579ED4F467D944FBEF9C4352CF788"/>
    <w:rsid w:val="00BA100B"/>
    <w:pPr>
      <w:spacing w:after="120" w:line="240" w:lineRule="auto"/>
    </w:pPr>
    <w:rPr>
      <w:rFonts w:ascii="Source Sans Pro" w:eastAsia="Arial" w:hAnsi="Source Sans Pro" w:cs="Arial"/>
      <w:sz w:val="24"/>
      <w:szCs w:val="24"/>
      <w:lang w:eastAsia="de-DE"/>
    </w:rPr>
  </w:style>
  <w:style w:type="paragraph" w:customStyle="1" w:styleId="785E165CB3004806969C4867D9E215119">
    <w:name w:val="785E165CB3004806969C4867D9E215119"/>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8">
    <w:name w:val="EDC9A1C5606D421A9788D1CE1B21EB6D88"/>
    <w:rsid w:val="00BA100B"/>
    <w:pPr>
      <w:spacing w:after="120" w:line="240" w:lineRule="auto"/>
    </w:pPr>
    <w:rPr>
      <w:rFonts w:ascii="Source Sans Pro" w:eastAsia="Arial" w:hAnsi="Source Sans Pro" w:cs="Arial"/>
      <w:sz w:val="24"/>
      <w:szCs w:val="24"/>
      <w:lang w:eastAsia="de-DE"/>
    </w:rPr>
  </w:style>
  <w:style w:type="paragraph" w:customStyle="1" w:styleId="C2FCA5592C5D49A3AD85D736B549A49682">
    <w:name w:val="C2FCA5592C5D49A3AD85D736B549A49682"/>
    <w:rsid w:val="00BA100B"/>
    <w:pPr>
      <w:spacing w:after="120" w:line="240" w:lineRule="auto"/>
    </w:pPr>
    <w:rPr>
      <w:rFonts w:ascii="Source Sans Pro" w:eastAsia="Arial" w:hAnsi="Source Sans Pro" w:cs="Arial"/>
      <w:sz w:val="24"/>
      <w:szCs w:val="24"/>
      <w:lang w:eastAsia="de-DE"/>
    </w:rPr>
  </w:style>
  <w:style w:type="paragraph" w:customStyle="1" w:styleId="CE294CF6CF8B40349A1B6DDFF63E350481">
    <w:name w:val="CE294CF6CF8B40349A1B6DDFF63E350481"/>
    <w:rsid w:val="00BA100B"/>
    <w:pPr>
      <w:spacing w:after="120" w:line="240" w:lineRule="auto"/>
    </w:pPr>
    <w:rPr>
      <w:rFonts w:ascii="Source Sans Pro" w:eastAsia="Arial" w:hAnsi="Source Sans Pro" w:cs="Arial"/>
      <w:sz w:val="24"/>
      <w:szCs w:val="24"/>
      <w:lang w:eastAsia="de-DE"/>
    </w:rPr>
  </w:style>
  <w:style w:type="paragraph" w:customStyle="1" w:styleId="595378BD578945D8982155A85A064D4081">
    <w:name w:val="595378BD578945D8982155A85A064D4081"/>
    <w:rsid w:val="00BA100B"/>
    <w:pPr>
      <w:spacing w:after="120" w:line="240" w:lineRule="auto"/>
    </w:pPr>
    <w:rPr>
      <w:rFonts w:ascii="Source Sans Pro" w:eastAsia="Arial" w:hAnsi="Source Sans Pro" w:cs="Arial"/>
      <w:sz w:val="24"/>
      <w:szCs w:val="24"/>
      <w:lang w:eastAsia="de-DE"/>
    </w:rPr>
  </w:style>
  <w:style w:type="paragraph" w:customStyle="1" w:styleId="20031E2AFC11448B85B5D23BC629732488">
    <w:name w:val="20031E2AFC11448B85B5D23BC629732488"/>
    <w:rsid w:val="00BA100B"/>
    <w:pPr>
      <w:spacing w:after="120" w:line="240" w:lineRule="auto"/>
    </w:pPr>
    <w:rPr>
      <w:rFonts w:ascii="Source Sans Pro" w:eastAsia="Arial" w:hAnsi="Source Sans Pro" w:cs="Arial"/>
      <w:sz w:val="24"/>
      <w:szCs w:val="24"/>
      <w:lang w:eastAsia="de-DE"/>
    </w:rPr>
  </w:style>
  <w:style w:type="paragraph" w:customStyle="1" w:styleId="3ACA485961114C9CA4A9127436758BC888">
    <w:name w:val="3ACA485961114C9CA4A9127436758BC888"/>
    <w:rsid w:val="00BA100B"/>
    <w:pPr>
      <w:spacing w:after="120" w:line="240" w:lineRule="auto"/>
    </w:pPr>
    <w:rPr>
      <w:rFonts w:ascii="Source Sans Pro" w:eastAsia="Arial" w:hAnsi="Source Sans Pro" w:cs="Arial"/>
      <w:sz w:val="24"/>
      <w:szCs w:val="24"/>
      <w:lang w:eastAsia="de-DE"/>
    </w:rPr>
  </w:style>
  <w:style w:type="paragraph" w:customStyle="1" w:styleId="12E253D8E552487C81E0DE1AE299511280">
    <w:name w:val="12E253D8E552487C81E0DE1AE299511280"/>
    <w:rsid w:val="00BA100B"/>
    <w:pPr>
      <w:spacing w:after="120" w:line="240" w:lineRule="auto"/>
    </w:pPr>
    <w:rPr>
      <w:rFonts w:ascii="Source Sans Pro" w:eastAsia="Arial" w:hAnsi="Source Sans Pro" w:cs="Arial"/>
      <w:sz w:val="24"/>
      <w:szCs w:val="24"/>
      <w:lang w:eastAsia="de-DE"/>
    </w:rPr>
  </w:style>
  <w:style w:type="paragraph" w:customStyle="1" w:styleId="E6AAF590BB604EAB832383D1D3C16E5E88">
    <w:name w:val="E6AAF590BB604EAB832383D1D3C16E5E88"/>
    <w:rsid w:val="00BA100B"/>
    <w:pPr>
      <w:spacing w:after="120" w:line="240" w:lineRule="auto"/>
    </w:pPr>
    <w:rPr>
      <w:rFonts w:ascii="Source Sans Pro" w:eastAsia="Arial" w:hAnsi="Source Sans Pro" w:cs="Arial"/>
      <w:sz w:val="24"/>
      <w:szCs w:val="24"/>
      <w:lang w:eastAsia="de-DE"/>
    </w:rPr>
  </w:style>
  <w:style w:type="paragraph" w:customStyle="1" w:styleId="A21E8D4E286C416E8977961F730BA5CA88">
    <w:name w:val="A21E8D4E286C416E8977961F730BA5CA88"/>
    <w:rsid w:val="00BA100B"/>
    <w:pPr>
      <w:spacing w:after="120" w:line="240" w:lineRule="auto"/>
    </w:pPr>
    <w:rPr>
      <w:rFonts w:ascii="Source Sans Pro" w:eastAsia="Arial" w:hAnsi="Source Sans Pro" w:cs="Arial"/>
      <w:sz w:val="24"/>
      <w:szCs w:val="24"/>
      <w:lang w:eastAsia="de-DE"/>
    </w:rPr>
  </w:style>
  <w:style w:type="paragraph" w:customStyle="1" w:styleId="C21814A01CD449C6B4021D0715B19C6971">
    <w:name w:val="C21814A01CD449C6B4021D0715B19C6971"/>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4">
    <w:name w:val="73BBB6CF84A74F4D9951DAE1F9AEBA0364"/>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1">
    <w:name w:val="562DFAA19F10458D91E1C15A70B1023871"/>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1">
    <w:name w:val="0857FCC0296249C896B60041C8C4A91771"/>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2">
    <w:name w:val="75B6B5C3E02D4389B6BF07DD0A3A3A2962"/>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3">
    <w:name w:val="488D916C7E6949EBA5D3911CA764C87F63"/>
    <w:rsid w:val="00BA100B"/>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4">
    <w:name w:val="78CCCF52836C4AA7A28F4B574337835214"/>
    <w:rsid w:val="00BA100B"/>
    <w:pPr>
      <w:spacing w:after="120" w:line="240" w:lineRule="auto"/>
    </w:pPr>
    <w:rPr>
      <w:rFonts w:ascii="Source Sans Pro" w:eastAsia="Arial" w:hAnsi="Source Sans Pro" w:cs="Arial"/>
      <w:sz w:val="24"/>
      <w:szCs w:val="24"/>
      <w:lang w:eastAsia="de-DE"/>
    </w:rPr>
  </w:style>
  <w:style w:type="paragraph" w:customStyle="1" w:styleId="F645F8C5E1154E1D99D721FE29AD361088">
    <w:name w:val="F645F8C5E1154E1D99D721FE29AD361088"/>
    <w:rsid w:val="00BA100B"/>
    <w:pPr>
      <w:spacing w:after="120" w:line="240" w:lineRule="auto"/>
    </w:pPr>
    <w:rPr>
      <w:rFonts w:ascii="Source Sans Pro" w:eastAsia="Arial" w:hAnsi="Source Sans Pro" w:cs="Arial"/>
      <w:sz w:val="24"/>
      <w:szCs w:val="24"/>
      <w:lang w:eastAsia="de-DE"/>
    </w:rPr>
  </w:style>
  <w:style w:type="paragraph" w:customStyle="1" w:styleId="D94BBBD6B2DB402886E7556C404C787980">
    <w:name w:val="D94BBBD6B2DB402886E7556C404C787980"/>
    <w:rsid w:val="00BA100B"/>
    <w:pPr>
      <w:spacing w:after="120" w:line="240" w:lineRule="auto"/>
    </w:pPr>
    <w:rPr>
      <w:rFonts w:ascii="Source Sans Pro" w:eastAsia="Arial" w:hAnsi="Source Sans Pro" w:cs="Arial"/>
      <w:sz w:val="24"/>
      <w:szCs w:val="24"/>
      <w:lang w:eastAsia="de-DE"/>
    </w:rPr>
  </w:style>
  <w:style w:type="paragraph" w:customStyle="1" w:styleId="0995443339AB41C3B6793841736A077188">
    <w:name w:val="0995443339AB41C3B6793841736A077188"/>
    <w:rsid w:val="00BA100B"/>
    <w:pPr>
      <w:spacing w:after="120" w:line="240" w:lineRule="auto"/>
    </w:pPr>
    <w:rPr>
      <w:rFonts w:ascii="Source Sans Pro" w:eastAsia="Arial" w:hAnsi="Source Sans Pro" w:cs="Arial"/>
      <w:sz w:val="24"/>
      <w:szCs w:val="24"/>
      <w:lang w:eastAsia="de-DE"/>
    </w:rPr>
  </w:style>
  <w:style w:type="paragraph" w:customStyle="1" w:styleId="622C3FC72907413A862EDFF2373EF9E280">
    <w:name w:val="622C3FC72907413A862EDFF2373EF9E280"/>
    <w:rsid w:val="00BA100B"/>
    <w:pPr>
      <w:spacing w:after="120" w:line="240" w:lineRule="auto"/>
    </w:pPr>
    <w:rPr>
      <w:rFonts w:ascii="Source Sans Pro" w:eastAsia="Arial" w:hAnsi="Source Sans Pro" w:cs="Arial"/>
      <w:sz w:val="24"/>
      <w:szCs w:val="24"/>
      <w:lang w:eastAsia="de-DE"/>
    </w:rPr>
  </w:style>
  <w:style w:type="paragraph" w:customStyle="1" w:styleId="6C9358F3F514443AB72CC6BFF319C44E80">
    <w:name w:val="6C9358F3F514443AB72CC6BFF319C44E80"/>
    <w:rsid w:val="00BA100B"/>
    <w:pPr>
      <w:spacing w:after="120" w:line="240" w:lineRule="auto"/>
    </w:pPr>
    <w:rPr>
      <w:rFonts w:ascii="Source Sans Pro" w:eastAsia="Arial" w:hAnsi="Source Sans Pro" w:cs="Arial"/>
      <w:sz w:val="24"/>
      <w:szCs w:val="24"/>
      <w:lang w:eastAsia="de-DE"/>
    </w:rPr>
  </w:style>
  <w:style w:type="paragraph" w:customStyle="1" w:styleId="95297231C4BE4CCB8C4621047BCBCD2B24">
    <w:name w:val="95297231C4BE4CCB8C4621047BCBCD2B24"/>
    <w:rsid w:val="00BA100B"/>
    <w:pPr>
      <w:spacing w:after="120" w:line="240" w:lineRule="auto"/>
    </w:pPr>
    <w:rPr>
      <w:rFonts w:ascii="Source Sans Pro" w:eastAsia="Arial" w:hAnsi="Source Sans Pro" w:cs="Arial"/>
      <w:sz w:val="24"/>
      <w:szCs w:val="24"/>
      <w:lang w:eastAsia="de-DE"/>
    </w:rPr>
  </w:style>
  <w:style w:type="paragraph" w:customStyle="1" w:styleId="C4D93236CEAD4CF693D784ADA8942FC780">
    <w:name w:val="C4D93236CEAD4CF693D784ADA8942FC780"/>
    <w:rsid w:val="00BA100B"/>
    <w:pPr>
      <w:spacing w:after="120" w:line="240" w:lineRule="auto"/>
    </w:pPr>
    <w:rPr>
      <w:rFonts w:ascii="Source Sans Pro" w:eastAsia="Arial" w:hAnsi="Source Sans Pro" w:cs="Arial"/>
      <w:sz w:val="24"/>
      <w:szCs w:val="24"/>
      <w:lang w:eastAsia="de-DE"/>
    </w:rPr>
  </w:style>
  <w:style w:type="paragraph" w:customStyle="1" w:styleId="E999FAA5D3B3436EBEB0914E86E48D6288">
    <w:name w:val="E999FAA5D3B3436EBEB0914E86E48D6288"/>
    <w:rsid w:val="00BA100B"/>
    <w:pPr>
      <w:spacing w:after="120" w:line="240" w:lineRule="auto"/>
    </w:pPr>
    <w:rPr>
      <w:rFonts w:ascii="Source Sans Pro" w:eastAsia="Arial" w:hAnsi="Source Sans Pro" w:cs="Arial"/>
      <w:sz w:val="24"/>
      <w:szCs w:val="24"/>
      <w:lang w:eastAsia="de-DE"/>
    </w:rPr>
  </w:style>
  <w:style w:type="paragraph" w:customStyle="1" w:styleId="D235777D64294F2F8155C0763D9D25E580">
    <w:name w:val="D235777D64294F2F8155C0763D9D25E580"/>
    <w:rsid w:val="00BA100B"/>
    <w:pPr>
      <w:spacing w:after="120" w:line="240" w:lineRule="auto"/>
    </w:pPr>
    <w:rPr>
      <w:rFonts w:ascii="Source Sans Pro" w:eastAsia="Arial" w:hAnsi="Source Sans Pro" w:cs="Arial"/>
      <w:sz w:val="24"/>
      <w:szCs w:val="24"/>
      <w:lang w:eastAsia="de-DE"/>
    </w:rPr>
  </w:style>
  <w:style w:type="paragraph" w:customStyle="1" w:styleId="004139EF79634349B7B492ED5BEDB20080">
    <w:name w:val="004139EF79634349B7B492ED5BEDB20080"/>
    <w:rsid w:val="00BA100B"/>
    <w:pPr>
      <w:spacing w:after="120" w:line="240" w:lineRule="auto"/>
    </w:pPr>
    <w:rPr>
      <w:rFonts w:ascii="Source Sans Pro" w:eastAsia="Arial" w:hAnsi="Source Sans Pro" w:cs="Arial"/>
      <w:sz w:val="24"/>
      <w:szCs w:val="24"/>
      <w:lang w:eastAsia="de-DE"/>
    </w:rPr>
  </w:style>
  <w:style w:type="paragraph" w:customStyle="1" w:styleId="7A36F2C7ADA64782850FDBA9B5881E4880">
    <w:name w:val="7A36F2C7ADA64782850FDBA9B5881E4880"/>
    <w:rsid w:val="00BA100B"/>
    <w:pPr>
      <w:spacing w:after="120" w:line="240" w:lineRule="auto"/>
    </w:pPr>
    <w:rPr>
      <w:rFonts w:ascii="Source Sans Pro" w:eastAsia="Arial" w:hAnsi="Source Sans Pro" w:cs="Arial"/>
      <w:sz w:val="24"/>
      <w:szCs w:val="24"/>
      <w:lang w:eastAsia="de-DE"/>
    </w:rPr>
  </w:style>
  <w:style w:type="paragraph" w:customStyle="1" w:styleId="B65BA25E9E8647D68CC19349973560AF88">
    <w:name w:val="B65BA25E9E8647D68CC19349973560AF88"/>
    <w:rsid w:val="00BA100B"/>
    <w:pPr>
      <w:spacing w:after="120" w:line="240" w:lineRule="auto"/>
    </w:pPr>
    <w:rPr>
      <w:rFonts w:ascii="Source Sans Pro" w:eastAsia="Arial" w:hAnsi="Source Sans Pro" w:cs="Arial"/>
      <w:sz w:val="24"/>
      <w:szCs w:val="24"/>
      <w:lang w:eastAsia="de-DE"/>
    </w:rPr>
  </w:style>
  <w:style w:type="paragraph" w:customStyle="1" w:styleId="00FD5BF47AAE4A6693427721EE6EEB9088">
    <w:name w:val="00FD5BF47AAE4A6693427721EE6EEB9088"/>
    <w:rsid w:val="00651EF4"/>
    <w:pPr>
      <w:spacing w:after="120" w:line="240" w:lineRule="auto"/>
    </w:pPr>
    <w:rPr>
      <w:rFonts w:ascii="Source Sans Pro" w:eastAsia="Arial" w:hAnsi="Source Sans Pro" w:cs="Arial"/>
      <w:sz w:val="24"/>
      <w:szCs w:val="24"/>
      <w:lang w:eastAsia="de-DE"/>
    </w:rPr>
  </w:style>
  <w:style w:type="paragraph" w:customStyle="1" w:styleId="A607E19A88A247AC97F87DF1CB59CB6886">
    <w:name w:val="A607E19A88A247AC97F87DF1CB59CB6886"/>
    <w:rsid w:val="00651EF4"/>
    <w:pPr>
      <w:spacing w:after="120" w:line="240" w:lineRule="auto"/>
    </w:pPr>
    <w:rPr>
      <w:rFonts w:ascii="Source Sans Pro" w:eastAsia="Arial" w:hAnsi="Source Sans Pro" w:cs="Arial"/>
      <w:sz w:val="24"/>
      <w:szCs w:val="24"/>
      <w:lang w:eastAsia="de-DE"/>
    </w:rPr>
  </w:style>
  <w:style w:type="paragraph" w:customStyle="1" w:styleId="862965E039164966AE5C1E035BCB302385">
    <w:name w:val="862965E039164966AE5C1E035BCB302385"/>
    <w:rsid w:val="00651EF4"/>
    <w:pPr>
      <w:spacing w:after="120" w:line="240" w:lineRule="auto"/>
    </w:pPr>
    <w:rPr>
      <w:rFonts w:ascii="Source Sans Pro" w:eastAsia="Arial" w:hAnsi="Source Sans Pro" w:cs="Arial"/>
      <w:sz w:val="24"/>
      <w:szCs w:val="24"/>
      <w:lang w:eastAsia="de-DE"/>
    </w:rPr>
  </w:style>
  <w:style w:type="paragraph" w:customStyle="1" w:styleId="A9EA6602896E45D89691D9C795619D3089">
    <w:name w:val="A9EA6602896E45D89691D9C795619D3089"/>
    <w:rsid w:val="00651EF4"/>
    <w:pPr>
      <w:spacing w:after="120" w:line="240" w:lineRule="auto"/>
    </w:pPr>
    <w:rPr>
      <w:rFonts w:ascii="Source Sans Pro" w:eastAsia="Arial" w:hAnsi="Source Sans Pro" w:cs="Arial"/>
      <w:sz w:val="24"/>
      <w:szCs w:val="24"/>
      <w:lang w:eastAsia="de-DE"/>
    </w:rPr>
  </w:style>
  <w:style w:type="paragraph" w:customStyle="1" w:styleId="80796FC501EE40C7ABC022DDA14AE55F89">
    <w:name w:val="80796FC501EE40C7ABC022DDA14AE55F89"/>
    <w:rsid w:val="00651EF4"/>
    <w:pPr>
      <w:spacing w:after="120" w:line="240" w:lineRule="auto"/>
    </w:pPr>
    <w:rPr>
      <w:rFonts w:ascii="Source Sans Pro" w:eastAsia="Arial" w:hAnsi="Source Sans Pro" w:cs="Arial"/>
      <w:sz w:val="24"/>
      <w:szCs w:val="24"/>
      <w:lang w:eastAsia="de-DE"/>
    </w:rPr>
  </w:style>
  <w:style w:type="paragraph" w:customStyle="1" w:styleId="E3817C2A2BD348A2BD85AEE67061CBF189">
    <w:name w:val="E3817C2A2BD348A2BD85AEE67061CBF189"/>
    <w:rsid w:val="00651EF4"/>
    <w:pPr>
      <w:spacing w:after="120" w:line="240" w:lineRule="auto"/>
    </w:pPr>
    <w:rPr>
      <w:rFonts w:ascii="Source Sans Pro" w:eastAsia="Arial" w:hAnsi="Source Sans Pro" w:cs="Arial"/>
      <w:sz w:val="24"/>
      <w:szCs w:val="24"/>
      <w:lang w:eastAsia="de-DE"/>
    </w:rPr>
  </w:style>
  <w:style w:type="paragraph" w:customStyle="1" w:styleId="C2D0971435FE45E8B64212FC42F4DF1989">
    <w:name w:val="C2D0971435FE45E8B64212FC42F4DF1989"/>
    <w:rsid w:val="00651EF4"/>
    <w:pPr>
      <w:spacing w:after="120" w:line="240" w:lineRule="auto"/>
    </w:pPr>
    <w:rPr>
      <w:rFonts w:ascii="Source Sans Pro" w:eastAsia="Arial" w:hAnsi="Source Sans Pro" w:cs="Arial"/>
      <w:sz w:val="24"/>
      <w:szCs w:val="24"/>
      <w:lang w:eastAsia="de-DE"/>
    </w:rPr>
  </w:style>
  <w:style w:type="paragraph" w:customStyle="1" w:styleId="528E6579ED4F467D944FBEF9C4352CF789">
    <w:name w:val="528E6579ED4F467D944FBEF9C4352CF789"/>
    <w:rsid w:val="00651EF4"/>
    <w:pPr>
      <w:spacing w:after="120" w:line="240" w:lineRule="auto"/>
    </w:pPr>
    <w:rPr>
      <w:rFonts w:ascii="Source Sans Pro" w:eastAsia="Arial" w:hAnsi="Source Sans Pro" w:cs="Arial"/>
      <w:sz w:val="24"/>
      <w:szCs w:val="24"/>
      <w:lang w:eastAsia="de-DE"/>
    </w:rPr>
  </w:style>
  <w:style w:type="paragraph" w:customStyle="1" w:styleId="785E165CB3004806969C4867D9E2151110">
    <w:name w:val="785E165CB3004806969C4867D9E2151110"/>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89">
    <w:name w:val="EDC9A1C5606D421A9788D1CE1B21EB6D89"/>
    <w:rsid w:val="00651EF4"/>
    <w:pPr>
      <w:spacing w:after="120" w:line="240" w:lineRule="auto"/>
    </w:pPr>
    <w:rPr>
      <w:rFonts w:ascii="Source Sans Pro" w:eastAsia="Arial" w:hAnsi="Source Sans Pro" w:cs="Arial"/>
      <w:sz w:val="24"/>
      <w:szCs w:val="24"/>
      <w:lang w:eastAsia="de-DE"/>
    </w:rPr>
  </w:style>
  <w:style w:type="paragraph" w:customStyle="1" w:styleId="C2FCA5592C5D49A3AD85D736B549A49683">
    <w:name w:val="C2FCA5592C5D49A3AD85D736B549A49683"/>
    <w:rsid w:val="00651EF4"/>
    <w:pPr>
      <w:spacing w:after="120" w:line="240" w:lineRule="auto"/>
    </w:pPr>
    <w:rPr>
      <w:rFonts w:ascii="Source Sans Pro" w:eastAsia="Arial" w:hAnsi="Source Sans Pro" w:cs="Arial"/>
      <w:sz w:val="24"/>
      <w:szCs w:val="24"/>
      <w:lang w:eastAsia="de-DE"/>
    </w:rPr>
  </w:style>
  <w:style w:type="paragraph" w:customStyle="1" w:styleId="CE294CF6CF8B40349A1B6DDFF63E350482">
    <w:name w:val="CE294CF6CF8B40349A1B6DDFF63E350482"/>
    <w:rsid w:val="00651EF4"/>
    <w:pPr>
      <w:spacing w:after="120" w:line="240" w:lineRule="auto"/>
    </w:pPr>
    <w:rPr>
      <w:rFonts w:ascii="Source Sans Pro" w:eastAsia="Arial" w:hAnsi="Source Sans Pro" w:cs="Arial"/>
      <w:sz w:val="24"/>
      <w:szCs w:val="24"/>
      <w:lang w:eastAsia="de-DE"/>
    </w:rPr>
  </w:style>
  <w:style w:type="paragraph" w:customStyle="1" w:styleId="595378BD578945D8982155A85A064D4082">
    <w:name w:val="595378BD578945D8982155A85A064D4082"/>
    <w:rsid w:val="00651EF4"/>
    <w:pPr>
      <w:spacing w:after="120" w:line="240" w:lineRule="auto"/>
    </w:pPr>
    <w:rPr>
      <w:rFonts w:ascii="Source Sans Pro" w:eastAsia="Arial" w:hAnsi="Source Sans Pro" w:cs="Arial"/>
      <w:sz w:val="24"/>
      <w:szCs w:val="24"/>
      <w:lang w:eastAsia="de-DE"/>
    </w:rPr>
  </w:style>
  <w:style w:type="paragraph" w:customStyle="1" w:styleId="20031E2AFC11448B85B5D23BC629732489">
    <w:name w:val="20031E2AFC11448B85B5D23BC629732489"/>
    <w:rsid w:val="00651EF4"/>
    <w:pPr>
      <w:spacing w:after="120" w:line="240" w:lineRule="auto"/>
    </w:pPr>
    <w:rPr>
      <w:rFonts w:ascii="Source Sans Pro" w:eastAsia="Arial" w:hAnsi="Source Sans Pro" w:cs="Arial"/>
      <w:sz w:val="24"/>
      <w:szCs w:val="24"/>
      <w:lang w:eastAsia="de-DE"/>
    </w:rPr>
  </w:style>
  <w:style w:type="paragraph" w:customStyle="1" w:styleId="3ACA485961114C9CA4A9127436758BC889">
    <w:name w:val="3ACA485961114C9CA4A9127436758BC889"/>
    <w:rsid w:val="00651EF4"/>
    <w:pPr>
      <w:spacing w:after="120" w:line="240" w:lineRule="auto"/>
    </w:pPr>
    <w:rPr>
      <w:rFonts w:ascii="Source Sans Pro" w:eastAsia="Arial" w:hAnsi="Source Sans Pro" w:cs="Arial"/>
      <w:sz w:val="24"/>
      <w:szCs w:val="24"/>
      <w:lang w:eastAsia="de-DE"/>
    </w:rPr>
  </w:style>
  <w:style w:type="paragraph" w:customStyle="1" w:styleId="12E253D8E552487C81E0DE1AE299511281">
    <w:name w:val="12E253D8E552487C81E0DE1AE299511281"/>
    <w:rsid w:val="00651EF4"/>
    <w:pPr>
      <w:spacing w:after="120" w:line="240" w:lineRule="auto"/>
    </w:pPr>
    <w:rPr>
      <w:rFonts w:ascii="Source Sans Pro" w:eastAsia="Arial" w:hAnsi="Source Sans Pro" w:cs="Arial"/>
      <w:sz w:val="24"/>
      <w:szCs w:val="24"/>
      <w:lang w:eastAsia="de-DE"/>
    </w:rPr>
  </w:style>
  <w:style w:type="paragraph" w:customStyle="1" w:styleId="E6AAF590BB604EAB832383D1D3C16E5E89">
    <w:name w:val="E6AAF590BB604EAB832383D1D3C16E5E89"/>
    <w:rsid w:val="00651EF4"/>
    <w:pPr>
      <w:spacing w:after="120" w:line="240" w:lineRule="auto"/>
    </w:pPr>
    <w:rPr>
      <w:rFonts w:ascii="Source Sans Pro" w:eastAsia="Arial" w:hAnsi="Source Sans Pro" w:cs="Arial"/>
      <w:sz w:val="24"/>
      <w:szCs w:val="24"/>
      <w:lang w:eastAsia="de-DE"/>
    </w:rPr>
  </w:style>
  <w:style w:type="paragraph" w:customStyle="1" w:styleId="A21E8D4E286C416E8977961F730BA5CA89">
    <w:name w:val="A21E8D4E286C416E8977961F730BA5CA89"/>
    <w:rsid w:val="00651EF4"/>
    <w:pPr>
      <w:spacing w:after="120" w:line="240" w:lineRule="auto"/>
    </w:pPr>
    <w:rPr>
      <w:rFonts w:ascii="Source Sans Pro" w:eastAsia="Arial" w:hAnsi="Source Sans Pro" w:cs="Arial"/>
      <w:sz w:val="24"/>
      <w:szCs w:val="24"/>
      <w:lang w:eastAsia="de-DE"/>
    </w:rPr>
  </w:style>
  <w:style w:type="paragraph" w:customStyle="1" w:styleId="C21814A01CD449C6B4021D0715B19C6972">
    <w:name w:val="C21814A01CD449C6B4021D0715B19C6972"/>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5">
    <w:name w:val="73BBB6CF84A74F4D9951DAE1F9AEBA0365"/>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2">
    <w:name w:val="562DFAA19F10458D91E1C15A70B1023872"/>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2">
    <w:name w:val="0857FCC0296249C896B60041C8C4A91772"/>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3">
    <w:name w:val="75B6B5C3E02D4389B6BF07DD0A3A3A2963"/>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4">
    <w:name w:val="488D916C7E6949EBA5D3911CA764C87F64"/>
    <w:rsid w:val="00651EF4"/>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5">
    <w:name w:val="78CCCF52836C4AA7A28F4B574337835215"/>
    <w:rsid w:val="00651EF4"/>
    <w:pPr>
      <w:spacing w:after="120" w:line="240" w:lineRule="auto"/>
    </w:pPr>
    <w:rPr>
      <w:rFonts w:ascii="Source Sans Pro" w:eastAsia="Arial" w:hAnsi="Source Sans Pro" w:cs="Arial"/>
      <w:sz w:val="24"/>
      <w:szCs w:val="24"/>
      <w:lang w:eastAsia="de-DE"/>
    </w:rPr>
  </w:style>
  <w:style w:type="paragraph" w:customStyle="1" w:styleId="F645F8C5E1154E1D99D721FE29AD361089">
    <w:name w:val="F645F8C5E1154E1D99D721FE29AD361089"/>
    <w:rsid w:val="00651EF4"/>
    <w:pPr>
      <w:spacing w:after="120" w:line="240" w:lineRule="auto"/>
    </w:pPr>
    <w:rPr>
      <w:rFonts w:ascii="Source Sans Pro" w:eastAsia="Arial" w:hAnsi="Source Sans Pro" w:cs="Arial"/>
      <w:sz w:val="24"/>
      <w:szCs w:val="24"/>
      <w:lang w:eastAsia="de-DE"/>
    </w:rPr>
  </w:style>
  <w:style w:type="paragraph" w:customStyle="1" w:styleId="D94BBBD6B2DB402886E7556C404C787981">
    <w:name w:val="D94BBBD6B2DB402886E7556C404C787981"/>
    <w:rsid w:val="00651EF4"/>
    <w:pPr>
      <w:spacing w:after="120" w:line="240" w:lineRule="auto"/>
    </w:pPr>
    <w:rPr>
      <w:rFonts w:ascii="Source Sans Pro" w:eastAsia="Arial" w:hAnsi="Source Sans Pro" w:cs="Arial"/>
      <w:sz w:val="24"/>
      <w:szCs w:val="24"/>
      <w:lang w:eastAsia="de-DE"/>
    </w:rPr>
  </w:style>
  <w:style w:type="paragraph" w:customStyle="1" w:styleId="0995443339AB41C3B6793841736A077189">
    <w:name w:val="0995443339AB41C3B6793841736A077189"/>
    <w:rsid w:val="00651EF4"/>
    <w:pPr>
      <w:spacing w:after="120" w:line="240" w:lineRule="auto"/>
    </w:pPr>
    <w:rPr>
      <w:rFonts w:ascii="Source Sans Pro" w:eastAsia="Arial" w:hAnsi="Source Sans Pro" w:cs="Arial"/>
      <w:sz w:val="24"/>
      <w:szCs w:val="24"/>
      <w:lang w:eastAsia="de-DE"/>
    </w:rPr>
  </w:style>
  <w:style w:type="paragraph" w:customStyle="1" w:styleId="622C3FC72907413A862EDFF2373EF9E281">
    <w:name w:val="622C3FC72907413A862EDFF2373EF9E281"/>
    <w:rsid w:val="00651EF4"/>
    <w:pPr>
      <w:spacing w:after="120" w:line="240" w:lineRule="auto"/>
    </w:pPr>
    <w:rPr>
      <w:rFonts w:ascii="Source Sans Pro" w:eastAsia="Arial" w:hAnsi="Source Sans Pro" w:cs="Arial"/>
      <w:sz w:val="24"/>
      <w:szCs w:val="24"/>
      <w:lang w:eastAsia="de-DE"/>
    </w:rPr>
  </w:style>
  <w:style w:type="paragraph" w:customStyle="1" w:styleId="6C9358F3F514443AB72CC6BFF319C44E81">
    <w:name w:val="6C9358F3F514443AB72CC6BFF319C44E81"/>
    <w:rsid w:val="00651EF4"/>
    <w:pPr>
      <w:spacing w:after="120" w:line="240" w:lineRule="auto"/>
    </w:pPr>
    <w:rPr>
      <w:rFonts w:ascii="Source Sans Pro" w:eastAsia="Arial" w:hAnsi="Source Sans Pro" w:cs="Arial"/>
      <w:sz w:val="24"/>
      <w:szCs w:val="24"/>
      <w:lang w:eastAsia="de-DE"/>
    </w:rPr>
  </w:style>
  <w:style w:type="paragraph" w:customStyle="1" w:styleId="95297231C4BE4CCB8C4621047BCBCD2B25">
    <w:name w:val="95297231C4BE4CCB8C4621047BCBCD2B25"/>
    <w:rsid w:val="00651EF4"/>
    <w:pPr>
      <w:spacing w:after="120" w:line="240" w:lineRule="auto"/>
    </w:pPr>
    <w:rPr>
      <w:rFonts w:ascii="Source Sans Pro" w:eastAsia="Arial" w:hAnsi="Source Sans Pro" w:cs="Arial"/>
      <w:sz w:val="24"/>
      <w:szCs w:val="24"/>
      <w:lang w:eastAsia="de-DE"/>
    </w:rPr>
  </w:style>
  <w:style w:type="paragraph" w:customStyle="1" w:styleId="C4D93236CEAD4CF693D784ADA8942FC781">
    <w:name w:val="C4D93236CEAD4CF693D784ADA8942FC781"/>
    <w:rsid w:val="00651EF4"/>
    <w:pPr>
      <w:spacing w:after="120" w:line="240" w:lineRule="auto"/>
    </w:pPr>
    <w:rPr>
      <w:rFonts w:ascii="Source Sans Pro" w:eastAsia="Arial" w:hAnsi="Source Sans Pro" w:cs="Arial"/>
      <w:sz w:val="24"/>
      <w:szCs w:val="24"/>
      <w:lang w:eastAsia="de-DE"/>
    </w:rPr>
  </w:style>
  <w:style w:type="paragraph" w:customStyle="1" w:styleId="E999FAA5D3B3436EBEB0914E86E48D6289">
    <w:name w:val="E999FAA5D3B3436EBEB0914E86E48D6289"/>
    <w:rsid w:val="00651EF4"/>
    <w:pPr>
      <w:spacing w:after="120" w:line="240" w:lineRule="auto"/>
    </w:pPr>
    <w:rPr>
      <w:rFonts w:ascii="Source Sans Pro" w:eastAsia="Arial" w:hAnsi="Source Sans Pro" w:cs="Arial"/>
      <w:sz w:val="24"/>
      <w:szCs w:val="24"/>
      <w:lang w:eastAsia="de-DE"/>
    </w:rPr>
  </w:style>
  <w:style w:type="paragraph" w:customStyle="1" w:styleId="D235777D64294F2F8155C0763D9D25E581">
    <w:name w:val="D235777D64294F2F8155C0763D9D25E581"/>
    <w:rsid w:val="00651EF4"/>
    <w:pPr>
      <w:spacing w:after="120" w:line="240" w:lineRule="auto"/>
    </w:pPr>
    <w:rPr>
      <w:rFonts w:ascii="Source Sans Pro" w:eastAsia="Arial" w:hAnsi="Source Sans Pro" w:cs="Arial"/>
      <w:sz w:val="24"/>
      <w:szCs w:val="24"/>
      <w:lang w:eastAsia="de-DE"/>
    </w:rPr>
  </w:style>
  <w:style w:type="paragraph" w:customStyle="1" w:styleId="004139EF79634349B7B492ED5BEDB20081">
    <w:name w:val="004139EF79634349B7B492ED5BEDB20081"/>
    <w:rsid w:val="00651EF4"/>
    <w:pPr>
      <w:spacing w:after="120" w:line="240" w:lineRule="auto"/>
    </w:pPr>
    <w:rPr>
      <w:rFonts w:ascii="Source Sans Pro" w:eastAsia="Arial" w:hAnsi="Source Sans Pro" w:cs="Arial"/>
      <w:sz w:val="24"/>
      <w:szCs w:val="24"/>
      <w:lang w:eastAsia="de-DE"/>
    </w:rPr>
  </w:style>
  <w:style w:type="paragraph" w:customStyle="1" w:styleId="7A36F2C7ADA64782850FDBA9B5881E4881">
    <w:name w:val="7A36F2C7ADA64782850FDBA9B5881E4881"/>
    <w:rsid w:val="00651EF4"/>
    <w:pPr>
      <w:spacing w:after="120" w:line="240" w:lineRule="auto"/>
    </w:pPr>
    <w:rPr>
      <w:rFonts w:ascii="Source Sans Pro" w:eastAsia="Arial" w:hAnsi="Source Sans Pro" w:cs="Arial"/>
      <w:sz w:val="24"/>
      <w:szCs w:val="24"/>
      <w:lang w:eastAsia="de-DE"/>
    </w:rPr>
  </w:style>
  <w:style w:type="paragraph" w:customStyle="1" w:styleId="B65BA25E9E8647D68CC19349973560AF89">
    <w:name w:val="B65BA25E9E8647D68CC19349973560AF89"/>
    <w:rsid w:val="00651EF4"/>
    <w:pPr>
      <w:spacing w:after="120" w:line="240" w:lineRule="auto"/>
    </w:pPr>
    <w:rPr>
      <w:rFonts w:ascii="Source Sans Pro" w:eastAsia="Arial" w:hAnsi="Source Sans Pro" w:cs="Arial"/>
      <w:sz w:val="24"/>
      <w:szCs w:val="24"/>
      <w:lang w:eastAsia="de-DE"/>
    </w:rPr>
  </w:style>
  <w:style w:type="paragraph" w:customStyle="1" w:styleId="4D4FCD084E4143E3B86ED8CB645E2025">
    <w:name w:val="4D4FCD084E4143E3B86ED8CB645E2025"/>
    <w:rsid w:val="008372E6"/>
  </w:style>
  <w:style w:type="paragraph" w:customStyle="1" w:styleId="D61171D12E7A424FB9F027CF3345BEF3">
    <w:name w:val="D61171D12E7A424FB9F027CF3345BEF3"/>
    <w:rsid w:val="008372E6"/>
  </w:style>
  <w:style w:type="paragraph" w:customStyle="1" w:styleId="00B7DDCA550D4DAB8539230C9EFEB1A6">
    <w:name w:val="00B7DDCA550D4DAB8539230C9EFEB1A6"/>
    <w:rsid w:val="00C90C35"/>
  </w:style>
  <w:style w:type="paragraph" w:customStyle="1" w:styleId="D3868E7721264309B2EDEC341DF45354">
    <w:name w:val="D3868E7721264309B2EDEC341DF45354"/>
    <w:rsid w:val="00C90C35"/>
  </w:style>
  <w:style w:type="paragraph" w:customStyle="1" w:styleId="EA43A95E1EE34C92B144F889A05E46BF">
    <w:name w:val="EA43A95E1EE34C92B144F889A05E46BF"/>
    <w:rsid w:val="00C90C35"/>
  </w:style>
  <w:style w:type="paragraph" w:customStyle="1" w:styleId="318DD3E1BE334AC19CD6C9B4830C1959">
    <w:name w:val="318DD3E1BE334AC19CD6C9B4830C1959"/>
    <w:rsid w:val="00C90C35"/>
  </w:style>
  <w:style w:type="paragraph" w:customStyle="1" w:styleId="91CF5B9644E1471FA83E1E38DAFE57C3">
    <w:name w:val="91CF5B9644E1471FA83E1E38DAFE57C3"/>
    <w:rsid w:val="00C90C35"/>
  </w:style>
  <w:style w:type="paragraph" w:customStyle="1" w:styleId="B9DD980C4A244E489B76EA7A4BFF2C87">
    <w:name w:val="B9DD980C4A244E489B76EA7A4BFF2C87"/>
    <w:rsid w:val="00C90C35"/>
  </w:style>
  <w:style w:type="paragraph" w:customStyle="1" w:styleId="A607E19A88A247AC97F87DF1CB59CB6887">
    <w:name w:val="A607E19A88A247AC97F87DF1CB59CB6887"/>
    <w:rsid w:val="006461B1"/>
    <w:pPr>
      <w:spacing w:after="120" w:line="240" w:lineRule="auto"/>
    </w:pPr>
    <w:rPr>
      <w:rFonts w:ascii="Source Sans Pro" w:eastAsia="Arial" w:hAnsi="Source Sans Pro" w:cs="Arial"/>
      <w:sz w:val="24"/>
      <w:szCs w:val="24"/>
      <w:lang w:eastAsia="de-DE"/>
    </w:rPr>
  </w:style>
  <w:style w:type="paragraph" w:customStyle="1" w:styleId="862965E039164966AE5C1E035BCB302386">
    <w:name w:val="862965E039164966AE5C1E035BCB302386"/>
    <w:rsid w:val="006461B1"/>
    <w:pPr>
      <w:spacing w:after="120" w:line="240" w:lineRule="auto"/>
    </w:pPr>
    <w:rPr>
      <w:rFonts w:ascii="Source Sans Pro" w:eastAsia="Arial" w:hAnsi="Source Sans Pro" w:cs="Arial"/>
      <w:sz w:val="24"/>
      <w:szCs w:val="24"/>
      <w:lang w:eastAsia="de-DE"/>
    </w:rPr>
  </w:style>
  <w:style w:type="paragraph" w:customStyle="1" w:styleId="A9EA6602896E45D89691D9C795619D3090">
    <w:name w:val="A9EA6602896E45D89691D9C795619D3090"/>
    <w:rsid w:val="006461B1"/>
    <w:pPr>
      <w:spacing w:after="120" w:line="240" w:lineRule="auto"/>
    </w:pPr>
    <w:rPr>
      <w:rFonts w:ascii="Source Sans Pro" w:eastAsia="Arial" w:hAnsi="Source Sans Pro" w:cs="Arial"/>
      <w:sz w:val="24"/>
      <w:szCs w:val="24"/>
      <w:lang w:eastAsia="de-DE"/>
    </w:rPr>
  </w:style>
  <w:style w:type="paragraph" w:customStyle="1" w:styleId="80796FC501EE40C7ABC022DDA14AE55F90">
    <w:name w:val="80796FC501EE40C7ABC022DDA14AE55F90"/>
    <w:rsid w:val="006461B1"/>
    <w:pPr>
      <w:spacing w:after="120" w:line="240" w:lineRule="auto"/>
    </w:pPr>
    <w:rPr>
      <w:rFonts w:ascii="Source Sans Pro" w:eastAsia="Arial" w:hAnsi="Source Sans Pro" w:cs="Arial"/>
      <w:sz w:val="24"/>
      <w:szCs w:val="24"/>
      <w:lang w:eastAsia="de-DE"/>
    </w:rPr>
  </w:style>
  <w:style w:type="paragraph" w:customStyle="1" w:styleId="E3817C2A2BD348A2BD85AEE67061CBF190">
    <w:name w:val="E3817C2A2BD348A2BD85AEE67061CBF190"/>
    <w:rsid w:val="006461B1"/>
    <w:pPr>
      <w:spacing w:after="120" w:line="240" w:lineRule="auto"/>
    </w:pPr>
    <w:rPr>
      <w:rFonts w:ascii="Source Sans Pro" w:eastAsia="Arial" w:hAnsi="Source Sans Pro" w:cs="Arial"/>
      <w:sz w:val="24"/>
      <w:szCs w:val="24"/>
      <w:lang w:eastAsia="de-DE"/>
    </w:rPr>
  </w:style>
  <w:style w:type="paragraph" w:customStyle="1" w:styleId="C2D0971435FE45E8B64212FC42F4DF1990">
    <w:name w:val="C2D0971435FE45E8B64212FC42F4DF1990"/>
    <w:rsid w:val="006461B1"/>
    <w:pPr>
      <w:spacing w:after="120" w:line="240" w:lineRule="auto"/>
    </w:pPr>
    <w:rPr>
      <w:rFonts w:ascii="Source Sans Pro" w:eastAsia="Arial" w:hAnsi="Source Sans Pro" w:cs="Arial"/>
      <w:sz w:val="24"/>
      <w:szCs w:val="24"/>
      <w:lang w:eastAsia="de-DE"/>
    </w:rPr>
  </w:style>
  <w:style w:type="paragraph" w:customStyle="1" w:styleId="528E6579ED4F467D944FBEF9C4352CF790">
    <w:name w:val="528E6579ED4F467D944FBEF9C4352CF790"/>
    <w:rsid w:val="006461B1"/>
    <w:pPr>
      <w:spacing w:after="120" w:line="240" w:lineRule="auto"/>
    </w:pPr>
    <w:rPr>
      <w:rFonts w:ascii="Source Sans Pro" w:eastAsia="Arial" w:hAnsi="Source Sans Pro" w:cs="Arial"/>
      <w:sz w:val="24"/>
      <w:szCs w:val="24"/>
      <w:lang w:eastAsia="de-DE"/>
    </w:rPr>
  </w:style>
  <w:style w:type="paragraph" w:customStyle="1" w:styleId="785E165CB3004806969C4867D9E2151111">
    <w:name w:val="785E165CB3004806969C4867D9E2151111"/>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0">
    <w:name w:val="EDC9A1C5606D421A9788D1CE1B21EB6D90"/>
    <w:rsid w:val="006461B1"/>
    <w:pPr>
      <w:spacing w:after="120" w:line="240" w:lineRule="auto"/>
    </w:pPr>
    <w:rPr>
      <w:rFonts w:ascii="Source Sans Pro" w:eastAsia="Arial" w:hAnsi="Source Sans Pro" w:cs="Arial"/>
      <w:sz w:val="24"/>
      <w:szCs w:val="24"/>
      <w:lang w:eastAsia="de-DE"/>
    </w:rPr>
  </w:style>
  <w:style w:type="paragraph" w:customStyle="1" w:styleId="C2FCA5592C5D49A3AD85D736B549A49684">
    <w:name w:val="C2FCA5592C5D49A3AD85D736B549A49684"/>
    <w:rsid w:val="006461B1"/>
    <w:pPr>
      <w:spacing w:after="120" w:line="240" w:lineRule="auto"/>
    </w:pPr>
    <w:rPr>
      <w:rFonts w:ascii="Source Sans Pro" w:eastAsia="Arial" w:hAnsi="Source Sans Pro" w:cs="Arial"/>
      <w:sz w:val="24"/>
      <w:szCs w:val="24"/>
      <w:lang w:eastAsia="de-DE"/>
    </w:rPr>
  </w:style>
  <w:style w:type="paragraph" w:customStyle="1" w:styleId="CE294CF6CF8B40349A1B6DDFF63E350483">
    <w:name w:val="CE294CF6CF8B40349A1B6DDFF63E350483"/>
    <w:rsid w:val="006461B1"/>
    <w:pPr>
      <w:spacing w:after="120" w:line="240" w:lineRule="auto"/>
    </w:pPr>
    <w:rPr>
      <w:rFonts w:ascii="Source Sans Pro" w:eastAsia="Arial" w:hAnsi="Source Sans Pro" w:cs="Arial"/>
      <w:sz w:val="24"/>
      <w:szCs w:val="24"/>
      <w:lang w:eastAsia="de-DE"/>
    </w:rPr>
  </w:style>
  <w:style w:type="paragraph" w:customStyle="1" w:styleId="595378BD578945D8982155A85A064D4083">
    <w:name w:val="595378BD578945D8982155A85A064D4083"/>
    <w:rsid w:val="006461B1"/>
    <w:pPr>
      <w:spacing w:after="120" w:line="240" w:lineRule="auto"/>
    </w:pPr>
    <w:rPr>
      <w:rFonts w:ascii="Source Sans Pro" w:eastAsia="Arial" w:hAnsi="Source Sans Pro" w:cs="Arial"/>
      <w:sz w:val="24"/>
      <w:szCs w:val="24"/>
      <w:lang w:eastAsia="de-DE"/>
    </w:rPr>
  </w:style>
  <w:style w:type="paragraph" w:customStyle="1" w:styleId="20031E2AFC11448B85B5D23BC629732490">
    <w:name w:val="20031E2AFC11448B85B5D23BC629732490"/>
    <w:rsid w:val="006461B1"/>
    <w:pPr>
      <w:spacing w:after="120" w:line="240" w:lineRule="auto"/>
    </w:pPr>
    <w:rPr>
      <w:rFonts w:ascii="Source Sans Pro" w:eastAsia="Arial" w:hAnsi="Source Sans Pro" w:cs="Arial"/>
      <w:sz w:val="24"/>
      <w:szCs w:val="24"/>
      <w:lang w:eastAsia="de-DE"/>
    </w:rPr>
  </w:style>
  <w:style w:type="paragraph" w:customStyle="1" w:styleId="3ACA485961114C9CA4A9127436758BC890">
    <w:name w:val="3ACA485961114C9CA4A9127436758BC890"/>
    <w:rsid w:val="006461B1"/>
    <w:pPr>
      <w:spacing w:after="120" w:line="240" w:lineRule="auto"/>
    </w:pPr>
    <w:rPr>
      <w:rFonts w:ascii="Source Sans Pro" w:eastAsia="Arial" w:hAnsi="Source Sans Pro" w:cs="Arial"/>
      <w:sz w:val="24"/>
      <w:szCs w:val="24"/>
      <w:lang w:eastAsia="de-DE"/>
    </w:rPr>
  </w:style>
  <w:style w:type="paragraph" w:customStyle="1" w:styleId="12E253D8E552487C81E0DE1AE299511282">
    <w:name w:val="12E253D8E552487C81E0DE1AE299511282"/>
    <w:rsid w:val="006461B1"/>
    <w:pPr>
      <w:spacing w:after="120" w:line="240" w:lineRule="auto"/>
    </w:pPr>
    <w:rPr>
      <w:rFonts w:ascii="Source Sans Pro" w:eastAsia="Arial" w:hAnsi="Source Sans Pro" w:cs="Arial"/>
      <w:sz w:val="24"/>
      <w:szCs w:val="24"/>
      <w:lang w:eastAsia="de-DE"/>
    </w:rPr>
  </w:style>
  <w:style w:type="paragraph" w:customStyle="1" w:styleId="E6AAF590BB604EAB832383D1D3C16E5E90">
    <w:name w:val="E6AAF590BB604EAB832383D1D3C16E5E90"/>
    <w:rsid w:val="006461B1"/>
    <w:pPr>
      <w:spacing w:after="120" w:line="240" w:lineRule="auto"/>
    </w:pPr>
    <w:rPr>
      <w:rFonts w:ascii="Source Sans Pro" w:eastAsia="Arial" w:hAnsi="Source Sans Pro" w:cs="Arial"/>
      <w:sz w:val="24"/>
      <w:szCs w:val="24"/>
      <w:lang w:eastAsia="de-DE"/>
    </w:rPr>
  </w:style>
  <w:style w:type="paragraph" w:customStyle="1" w:styleId="A21E8D4E286C416E8977961F730BA5CA90">
    <w:name w:val="A21E8D4E286C416E8977961F730BA5CA90"/>
    <w:rsid w:val="006461B1"/>
    <w:pPr>
      <w:spacing w:after="120" w:line="240" w:lineRule="auto"/>
    </w:pPr>
    <w:rPr>
      <w:rFonts w:ascii="Source Sans Pro" w:eastAsia="Arial" w:hAnsi="Source Sans Pro" w:cs="Arial"/>
      <w:sz w:val="24"/>
      <w:szCs w:val="24"/>
      <w:lang w:eastAsia="de-DE"/>
    </w:rPr>
  </w:style>
  <w:style w:type="paragraph" w:customStyle="1" w:styleId="C21814A01CD449C6B4021D0715B19C6973">
    <w:name w:val="C21814A01CD449C6B4021D0715B19C6973"/>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6">
    <w:name w:val="73BBB6CF84A74F4D9951DAE1F9AEBA0366"/>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3">
    <w:name w:val="562DFAA19F10458D91E1C15A70B1023873"/>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3">
    <w:name w:val="0857FCC0296249C896B60041C8C4A91773"/>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4">
    <w:name w:val="75B6B5C3E02D4389B6BF07DD0A3A3A2964"/>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5">
    <w:name w:val="488D916C7E6949EBA5D3911CA764C87F65"/>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6">
    <w:name w:val="78CCCF52836C4AA7A28F4B574337835216"/>
    <w:rsid w:val="006461B1"/>
    <w:pPr>
      <w:spacing w:after="120" w:line="240" w:lineRule="auto"/>
    </w:pPr>
    <w:rPr>
      <w:rFonts w:ascii="Source Sans Pro" w:eastAsia="Arial" w:hAnsi="Source Sans Pro" w:cs="Arial"/>
      <w:sz w:val="24"/>
      <w:szCs w:val="24"/>
      <w:lang w:eastAsia="de-DE"/>
    </w:rPr>
  </w:style>
  <w:style w:type="paragraph" w:customStyle="1" w:styleId="F645F8C5E1154E1D99D721FE29AD361090">
    <w:name w:val="F645F8C5E1154E1D99D721FE29AD361090"/>
    <w:rsid w:val="006461B1"/>
    <w:pPr>
      <w:spacing w:after="120" w:line="240" w:lineRule="auto"/>
    </w:pPr>
    <w:rPr>
      <w:rFonts w:ascii="Source Sans Pro" w:eastAsia="Arial" w:hAnsi="Source Sans Pro" w:cs="Arial"/>
      <w:sz w:val="24"/>
      <w:szCs w:val="24"/>
      <w:lang w:eastAsia="de-DE"/>
    </w:rPr>
  </w:style>
  <w:style w:type="paragraph" w:customStyle="1" w:styleId="D94BBBD6B2DB402886E7556C404C787982">
    <w:name w:val="D94BBBD6B2DB402886E7556C404C787982"/>
    <w:rsid w:val="006461B1"/>
    <w:pPr>
      <w:spacing w:after="120" w:line="240" w:lineRule="auto"/>
    </w:pPr>
    <w:rPr>
      <w:rFonts w:ascii="Source Sans Pro" w:eastAsia="Arial" w:hAnsi="Source Sans Pro" w:cs="Arial"/>
      <w:sz w:val="24"/>
      <w:szCs w:val="24"/>
      <w:lang w:eastAsia="de-DE"/>
    </w:rPr>
  </w:style>
  <w:style w:type="paragraph" w:customStyle="1" w:styleId="0995443339AB41C3B6793841736A077190">
    <w:name w:val="0995443339AB41C3B6793841736A077190"/>
    <w:rsid w:val="006461B1"/>
    <w:pPr>
      <w:spacing w:after="120" w:line="240" w:lineRule="auto"/>
    </w:pPr>
    <w:rPr>
      <w:rFonts w:ascii="Source Sans Pro" w:eastAsia="Arial" w:hAnsi="Source Sans Pro" w:cs="Arial"/>
      <w:sz w:val="24"/>
      <w:szCs w:val="24"/>
      <w:lang w:eastAsia="de-DE"/>
    </w:rPr>
  </w:style>
  <w:style w:type="paragraph" w:customStyle="1" w:styleId="622C3FC72907413A862EDFF2373EF9E282">
    <w:name w:val="622C3FC72907413A862EDFF2373EF9E282"/>
    <w:rsid w:val="006461B1"/>
    <w:pPr>
      <w:spacing w:after="120" w:line="240" w:lineRule="auto"/>
    </w:pPr>
    <w:rPr>
      <w:rFonts w:ascii="Source Sans Pro" w:eastAsia="Arial" w:hAnsi="Source Sans Pro" w:cs="Arial"/>
      <w:sz w:val="24"/>
      <w:szCs w:val="24"/>
      <w:lang w:eastAsia="de-DE"/>
    </w:rPr>
  </w:style>
  <w:style w:type="paragraph" w:customStyle="1" w:styleId="6C9358F3F514443AB72CC6BFF319C44E82">
    <w:name w:val="6C9358F3F514443AB72CC6BFF319C44E82"/>
    <w:rsid w:val="006461B1"/>
    <w:pPr>
      <w:spacing w:after="120" w:line="240" w:lineRule="auto"/>
    </w:pPr>
    <w:rPr>
      <w:rFonts w:ascii="Source Sans Pro" w:eastAsia="Arial" w:hAnsi="Source Sans Pro" w:cs="Arial"/>
      <w:sz w:val="24"/>
      <w:szCs w:val="24"/>
      <w:lang w:eastAsia="de-DE"/>
    </w:rPr>
  </w:style>
  <w:style w:type="paragraph" w:customStyle="1" w:styleId="95297231C4BE4CCB8C4621047BCBCD2B26">
    <w:name w:val="95297231C4BE4CCB8C4621047BCBCD2B26"/>
    <w:rsid w:val="006461B1"/>
    <w:pPr>
      <w:spacing w:after="120" w:line="240" w:lineRule="auto"/>
    </w:pPr>
    <w:rPr>
      <w:rFonts w:ascii="Source Sans Pro" w:eastAsia="Arial" w:hAnsi="Source Sans Pro" w:cs="Arial"/>
      <w:sz w:val="24"/>
      <w:szCs w:val="24"/>
      <w:lang w:eastAsia="de-DE"/>
    </w:rPr>
  </w:style>
  <w:style w:type="paragraph" w:customStyle="1" w:styleId="C4D93236CEAD4CF693D784ADA8942FC782">
    <w:name w:val="C4D93236CEAD4CF693D784ADA8942FC782"/>
    <w:rsid w:val="006461B1"/>
    <w:pPr>
      <w:spacing w:after="120" w:line="240" w:lineRule="auto"/>
    </w:pPr>
    <w:rPr>
      <w:rFonts w:ascii="Source Sans Pro" w:eastAsia="Arial" w:hAnsi="Source Sans Pro" w:cs="Arial"/>
      <w:sz w:val="24"/>
      <w:szCs w:val="24"/>
      <w:lang w:eastAsia="de-DE"/>
    </w:rPr>
  </w:style>
  <w:style w:type="paragraph" w:customStyle="1" w:styleId="E999FAA5D3B3436EBEB0914E86E48D6290">
    <w:name w:val="E999FAA5D3B3436EBEB0914E86E48D6290"/>
    <w:rsid w:val="006461B1"/>
    <w:pPr>
      <w:spacing w:after="120" w:line="240" w:lineRule="auto"/>
    </w:pPr>
    <w:rPr>
      <w:rFonts w:ascii="Source Sans Pro" w:eastAsia="Arial" w:hAnsi="Source Sans Pro" w:cs="Arial"/>
      <w:sz w:val="24"/>
      <w:szCs w:val="24"/>
      <w:lang w:eastAsia="de-DE"/>
    </w:rPr>
  </w:style>
  <w:style w:type="paragraph" w:customStyle="1" w:styleId="D235777D64294F2F8155C0763D9D25E582">
    <w:name w:val="D235777D64294F2F8155C0763D9D25E582"/>
    <w:rsid w:val="006461B1"/>
    <w:pPr>
      <w:spacing w:after="120" w:line="240" w:lineRule="auto"/>
    </w:pPr>
    <w:rPr>
      <w:rFonts w:ascii="Source Sans Pro" w:eastAsia="Arial" w:hAnsi="Source Sans Pro" w:cs="Arial"/>
      <w:sz w:val="24"/>
      <w:szCs w:val="24"/>
      <w:lang w:eastAsia="de-DE"/>
    </w:rPr>
  </w:style>
  <w:style w:type="paragraph" w:customStyle="1" w:styleId="004139EF79634349B7B492ED5BEDB20082">
    <w:name w:val="004139EF79634349B7B492ED5BEDB20082"/>
    <w:rsid w:val="006461B1"/>
    <w:pPr>
      <w:spacing w:after="120" w:line="240" w:lineRule="auto"/>
    </w:pPr>
    <w:rPr>
      <w:rFonts w:ascii="Source Sans Pro" w:eastAsia="Arial" w:hAnsi="Source Sans Pro" w:cs="Arial"/>
      <w:sz w:val="24"/>
      <w:szCs w:val="24"/>
      <w:lang w:eastAsia="de-DE"/>
    </w:rPr>
  </w:style>
  <w:style w:type="paragraph" w:customStyle="1" w:styleId="7A36F2C7ADA64782850FDBA9B5881E4882">
    <w:name w:val="7A36F2C7ADA64782850FDBA9B5881E4882"/>
    <w:rsid w:val="006461B1"/>
    <w:pPr>
      <w:spacing w:after="120" w:line="240" w:lineRule="auto"/>
    </w:pPr>
    <w:rPr>
      <w:rFonts w:ascii="Source Sans Pro" w:eastAsia="Arial" w:hAnsi="Source Sans Pro" w:cs="Arial"/>
      <w:sz w:val="24"/>
      <w:szCs w:val="24"/>
      <w:lang w:eastAsia="de-DE"/>
    </w:rPr>
  </w:style>
  <w:style w:type="paragraph" w:customStyle="1" w:styleId="B65BA25E9E8647D68CC19349973560AF90">
    <w:name w:val="B65BA25E9E8647D68CC19349973560AF90"/>
    <w:rsid w:val="006461B1"/>
    <w:pPr>
      <w:spacing w:after="120" w:line="240" w:lineRule="auto"/>
    </w:pPr>
    <w:rPr>
      <w:rFonts w:ascii="Source Sans Pro" w:eastAsia="Arial" w:hAnsi="Source Sans Pro" w:cs="Arial"/>
      <w:sz w:val="24"/>
      <w:szCs w:val="24"/>
      <w:lang w:eastAsia="de-DE"/>
    </w:rPr>
  </w:style>
  <w:style w:type="paragraph" w:customStyle="1" w:styleId="A607E19A88A247AC97F87DF1CB59CB6888">
    <w:name w:val="A607E19A88A247AC97F87DF1CB59CB6888"/>
    <w:rsid w:val="006461B1"/>
    <w:pPr>
      <w:spacing w:after="120" w:line="240" w:lineRule="auto"/>
    </w:pPr>
    <w:rPr>
      <w:rFonts w:ascii="Source Sans Pro" w:eastAsia="Arial" w:hAnsi="Source Sans Pro" w:cs="Arial"/>
      <w:sz w:val="24"/>
      <w:szCs w:val="24"/>
      <w:lang w:eastAsia="de-DE"/>
    </w:rPr>
  </w:style>
  <w:style w:type="paragraph" w:customStyle="1" w:styleId="862965E039164966AE5C1E035BCB302387">
    <w:name w:val="862965E039164966AE5C1E035BCB302387"/>
    <w:rsid w:val="006461B1"/>
    <w:pPr>
      <w:spacing w:after="120" w:line="240" w:lineRule="auto"/>
    </w:pPr>
    <w:rPr>
      <w:rFonts w:ascii="Source Sans Pro" w:eastAsia="Arial" w:hAnsi="Source Sans Pro" w:cs="Arial"/>
      <w:sz w:val="24"/>
      <w:szCs w:val="24"/>
      <w:lang w:eastAsia="de-DE"/>
    </w:rPr>
  </w:style>
  <w:style w:type="paragraph" w:customStyle="1" w:styleId="A9EA6602896E45D89691D9C795619D3091">
    <w:name w:val="A9EA6602896E45D89691D9C795619D3091"/>
    <w:rsid w:val="006461B1"/>
    <w:pPr>
      <w:spacing w:after="120" w:line="240" w:lineRule="auto"/>
    </w:pPr>
    <w:rPr>
      <w:rFonts w:ascii="Source Sans Pro" w:eastAsia="Arial" w:hAnsi="Source Sans Pro" w:cs="Arial"/>
      <w:sz w:val="24"/>
      <w:szCs w:val="24"/>
      <w:lang w:eastAsia="de-DE"/>
    </w:rPr>
  </w:style>
  <w:style w:type="paragraph" w:customStyle="1" w:styleId="80796FC501EE40C7ABC022DDA14AE55F91">
    <w:name w:val="80796FC501EE40C7ABC022DDA14AE55F91"/>
    <w:rsid w:val="006461B1"/>
    <w:pPr>
      <w:spacing w:after="120" w:line="240" w:lineRule="auto"/>
    </w:pPr>
    <w:rPr>
      <w:rFonts w:ascii="Source Sans Pro" w:eastAsia="Arial" w:hAnsi="Source Sans Pro" w:cs="Arial"/>
      <w:sz w:val="24"/>
      <w:szCs w:val="24"/>
      <w:lang w:eastAsia="de-DE"/>
    </w:rPr>
  </w:style>
  <w:style w:type="paragraph" w:customStyle="1" w:styleId="E3817C2A2BD348A2BD85AEE67061CBF191">
    <w:name w:val="E3817C2A2BD348A2BD85AEE67061CBF191"/>
    <w:rsid w:val="006461B1"/>
    <w:pPr>
      <w:spacing w:after="120" w:line="240" w:lineRule="auto"/>
    </w:pPr>
    <w:rPr>
      <w:rFonts w:ascii="Source Sans Pro" w:eastAsia="Arial" w:hAnsi="Source Sans Pro" w:cs="Arial"/>
      <w:sz w:val="24"/>
      <w:szCs w:val="24"/>
      <w:lang w:eastAsia="de-DE"/>
    </w:rPr>
  </w:style>
  <w:style w:type="paragraph" w:customStyle="1" w:styleId="C2D0971435FE45E8B64212FC42F4DF1991">
    <w:name w:val="C2D0971435FE45E8B64212FC42F4DF1991"/>
    <w:rsid w:val="006461B1"/>
    <w:pPr>
      <w:spacing w:after="120" w:line="240" w:lineRule="auto"/>
    </w:pPr>
    <w:rPr>
      <w:rFonts w:ascii="Source Sans Pro" w:eastAsia="Arial" w:hAnsi="Source Sans Pro" w:cs="Arial"/>
      <w:sz w:val="24"/>
      <w:szCs w:val="24"/>
      <w:lang w:eastAsia="de-DE"/>
    </w:rPr>
  </w:style>
  <w:style w:type="paragraph" w:customStyle="1" w:styleId="528E6579ED4F467D944FBEF9C4352CF791">
    <w:name w:val="528E6579ED4F467D944FBEF9C4352CF791"/>
    <w:rsid w:val="006461B1"/>
    <w:pPr>
      <w:spacing w:after="120" w:line="240" w:lineRule="auto"/>
    </w:pPr>
    <w:rPr>
      <w:rFonts w:ascii="Source Sans Pro" w:eastAsia="Arial" w:hAnsi="Source Sans Pro" w:cs="Arial"/>
      <w:sz w:val="24"/>
      <w:szCs w:val="24"/>
      <w:lang w:eastAsia="de-DE"/>
    </w:rPr>
  </w:style>
  <w:style w:type="paragraph" w:customStyle="1" w:styleId="785E165CB3004806969C4867D9E2151112">
    <w:name w:val="785E165CB3004806969C4867D9E2151112"/>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1">
    <w:name w:val="EDC9A1C5606D421A9788D1CE1B21EB6D91"/>
    <w:rsid w:val="006461B1"/>
    <w:pPr>
      <w:spacing w:after="120" w:line="240" w:lineRule="auto"/>
    </w:pPr>
    <w:rPr>
      <w:rFonts w:ascii="Source Sans Pro" w:eastAsia="Arial" w:hAnsi="Source Sans Pro" w:cs="Arial"/>
      <w:sz w:val="24"/>
      <w:szCs w:val="24"/>
      <w:lang w:eastAsia="de-DE"/>
    </w:rPr>
  </w:style>
  <w:style w:type="paragraph" w:customStyle="1" w:styleId="C2FCA5592C5D49A3AD85D736B549A49685">
    <w:name w:val="C2FCA5592C5D49A3AD85D736B549A49685"/>
    <w:rsid w:val="006461B1"/>
    <w:pPr>
      <w:spacing w:after="120" w:line="240" w:lineRule="auto"/>
    </w:pPr>
    <w:rPr>
      <w:rFonts w:ascii="Source Sans Pro" w:eastAsia="Arial" w:hAnsi="Source Sans Pro" w:cs="Arial"/>
      <w:sz w:val="24"/>
      <w:szCs w:val="24"/>
      <w:lang w:eastAsia="de-DE"/>
    </w:rPr>
  </w:style>
  <w:style w:type="paragraph" w:customStyle="1" w:styleId="CE294CF6CF8B40349A1B6DDFF63E350484">
    <w:name w:val="CE294CF6CF8B40349A1B6DDFF63E350484"/>
    <w:rsid w:val="006461B1"/>
    <w:pPr>
      <w:spacing w:after="120" w:line="240" w:lineRule="auto"/>
    </w:pPr>
    <w:rPr>
      <w:rFonts w:ascii="Source Sans Pro" w:eastAsia="Arial" w:hAnsi="Source Sans Pro" w:cs="Arial"/>
      <w:sz w:val="24"/>
      <w:szCs w:val="24"/>
      <w:lang w:eastAsia="de-DE"/>
    </w:rPr>
  </w:style>
  <w:style w:type="paragraph" w:customStyle="1" w:styleId="595378BD578945D8982155A85A064D4084">
    <w:name w:val="595378BD578945D8982155A85A064D4084"/>
    <w:rsid w:val="006461B1"/>
    <w:pPr>
      <w:spacing w:after="120" w:line="240" w:lineRule="auto"/>
    </w:pPr>
    <w:rPr>
      <w:rFonts w:ascii="Source Sans Pro" w:eastAsia="Arial" w:hAnsi="Source Sans Pro" w:cs="Arial"/>
      <w:sz w:val="24"/>
      <w:szCs w:val="24"/>
      <w:lang w:eastAsia="de-DE"/>
    </w:rPr>
  </w:style>
  <w:style w:type="paragraph" w:customStyle="1" w:styleId="20031E2AFC11448B85B5D23BC629732491">
    <w:name w:val="20031E2AFC11448B85B5D23BC629732491"/>
    <w:rsid w:val="006461B1"/>
    <w:pPr>
      <w:spacing w:after="120" w:line="240" w:lineRule="auto"/>
    </w:pPr>
    <w:rPr>
      <w:rFonts w:ascii="Source Sans Pro" w:eastAsia="Arial" w:hAnsi="Source Sans Pro" w:cs="Arial"/>
      <w:sz w:val="24"/>
      <w:szCs w:val="24"/>
      <w:lang w:eastAsia="de-DE"/>
    </w:rPr>
  </w:style>
  <w:style w:type="paragraph" w:customStyle="1" w:styleId="3ACA485961114C9CA4A9127436758BC891">
    <w:name w:val="3ACA485961114C9CA4A9127436758BC891"/>
    <w:rsid w:val="006461B1"/>
    <w:pPr>
      <w:spacing w:after="120" w:line="240" w:lineRule="auto"/>
    </w:pPr>
    <w:rPr>
      <w:rFonts w:ascii="Source Sans Pro" w:eastAsia="Arial" w:hAnsi="Source Sans Pro" w:cs="Arial"/>
      <w:sz w:val="24"/>
      <w:szCs w:val="24"/>
      <w:lang w:eastAsia="de-DE"/>
    </w:rPr>
  </w:style>
  <w:style w:type="paragraph" w:customStyle="1" w:styleId="12E253D8E552487C81E0DE1AE299511283">
    <w:name w:val="12E253D8E552487C81E0DE1AE299511283"/>
    <w:rsid w:val="006461B1"/>
    <w:pPr>
      <w:spacing w:after="120" w:line="240" w:lineRule="auto"/>
    </w:pPr>
    <w:rPr>
      <w:rFonts w:ascii="Source Sans Pro" w:eastAsia="Arial" w:hAnsi="Source Sans Pro" w:cs="Arial"/>
      <w:sz w:val="24"/>
      <w:szCs w:val="24"/>
      <w:lang w:eastAsia="de-DE"/>
    </w:rPr>
  </w:style>
  <w:style w:type="paragraph" w:customStyle="1" w:styleId="E6AAF590BB604EAB832383D1D3C16E5E91">
    <w:name w:val="E6AAF590BB604EAB832383D1D3C16E5E91"/>
    <w:rsid w:val="006461B1"/>
    <w:pPr>
      <w:spacing w:after="120" w:line="240" w:lineRule="auto"/>
    </w:pPr>
    <w:rPr>
      <w:rFonts w:ascii="Source Sans Pro" w:eastAsia="Arial" w:hAnsi="Source Sans Pro" w:cs="Arial"/>
      <w:sz w:val="24"/>
      <w:szCs w:val="24"/>
      <w:lang w:eastAsia="de-DE"/>
    </w:rPr>
  </w:style>
  <w:style w:type="paragraph" w:customStyle="1" w:styleId="A21E8D4E286C416E8977961F730BA5CA91">
    <w:name w:val="A21E8D4E286C416E8977961F730BA5CA91"/>
    <w:rsid w:val="006461B1"/>
    <w:pPr>
      <w:spacing w:after="120" w:line="240" w:lineRule="auto"/>
    </w:pPr>
    <w:rPr>
      <w:rFonts w:ascii="Source Sans Pro" w:eastAsia="Arial" w:hAnsi="Source Sans Pro" w:cs="Arial"/>
      <w:sz w:val="24"/>
      <w:szCs w:val="24"/>
      <w:lang w:eastAsia="de-DE"/>
    </w:rPr>
  </w:style>
  <w:style w:type="paragraph" w:customStyle="1" w:styleId="C21814A01CD449C6B4021D0715B19C6974">
    <w:name w:val="C21814A01CD449C6B4021D0715B19C6974"/>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7">
    <w:name w:val="73BBB6CF84A74F4D9951DAE1F9AEBA0367"/>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4">
    <w:name w:val="562DFAA19F10458D91E1C15A70B1023874"/>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4">
    <w:name w:val="0857FCC0296249C896B60041C8C4A91774"/>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5">
    <w:name w:val="75B6B5C3E02D4389B6BF07DD0A3A3A2965"/>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6">
    <w:name w:val="488D916C7E6949EBA5D3911CA764C87F66"/>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7">
    <w:name w:val="78CCCF52836C4AA7A28F4B574337835217"/>
    <w:rsid w:val="006461B1"/>
    <w:pPr>
      <w:spacing w:after="120" w:line="240" w:lineRule="auto"/>
    </w:pPr>
    <w:rPr>
      <w:rFonts w:ascii="Source Sans Pro" w:eastAsia="Arial" w:hAnsi="Source Sans Pro" w:cs="Arial"/>
      <w:sz w:val="24"/>
      <w:szCs w:val="24"/>
      <w:lang w:eastAsia="de-DE"/>
    </w:rPr>
  </w:style>
  <w:style w:type="paragraph" w:customStyle="1" w:styleId="F645F8C5E1154E1D99D721FE29AD361091">
    <w:name w:val="F645F8C5E1154E1D99D721FE29AD361091"/>
    <w:rsid w:val="006461B1"/>
    <w:pPr>
      <w:spacing w:after="120" w:line="240" w:lineRule="auto"/>
    </w:pPr>
    <w:rPr>
      <w:rFonts w:ascii="Source Sans Pro" w:eastAsia="Arial" w:hAnsi="Source Sans Pro" w:cs="Arial"/>
      <w:sz w:val="24"/>
      <w:szCs w:val="24"/>
      <w:lang w:eastAsia="de-DE"/>
    </w:rPr>
  </w:style>
  <w:style w:type="paragraph" w:customStyle="1" w:styleId="D94BBBD6B2DB402886E7556C404C787983">
    <w:name w:val="D94BBBD6B2DB402886E7556C404C787983"/>
    <w:rsid w:val="006461B1"/>
    <w:pPr>
      <w:spacing w:after="120" w:line="240" w:lineRule="auto"/>
    </w:pPr>
    <w:rPr>
      <w:rFonts w:ascii="Source Sans Pro" w:eastAsia="Arial" w:hAnsi="Source Sans Pro" w:cs="Arial"/>
      <w:sz w:val="24"/>
      <w:szCs w:val="24"/>
      <w:lang w:eastAsia="de-DE"/>
    </w:rPr>
  </w:style>
  <w:style w:type="paragraph" w:customStyle="1" w:styleId="0995443339AB41C3B6793841736A077191">
    <w:name w:val="0995443339AB41C3B6793841736A077191"/>
    <w:rsid w:val="006461B1"/>
    <w:pPr>
      <w:spacing w:after="120" w:line="240" w:lineRule="auto"/>
    </w:pPr>
    <w:rPr>
      <w:rFonts w:ascii="Source Sans Pro" w:eastAsia="Arial" w:hAnsi="Source Sans Pro" w:cs="Arial"/>
      <w:sz w:val="24"/>
      <w:szCs w:val="24"/>
      <w:lang w:eastAsia="de-DE"/>
    </w:rPr>
  </w:style>
  <w:style w:type="paragraph" w:customStyle="1" w:styleId="622C3FC72907413A862EDFF2373EF9E283">
    <w:name w:val="622C3FC72907413A862EDFF2373EF9E283"/>
    <w:rsid w:val="006461B1"/>
    <w:pPr>
      <w:spacing w:after="120" w:line="240" w:lineRule="auto"/>
    </w:pPr>
    <w:rPr>
      <w:rFonts w:ascii="Source Sans Pro" w:eastAsia="Arial" w:hAnsi="Source Sans Pro" w:cs="Arial"/>
      <w:sz w:val="24"/>
      <w:szCs w:val="24"/>
      <w:lang w:eastAsia="de-DE"/>
    </w:rPr>
  </w:style>
  <w:style w:type="paragraph" w:customStyle="1" w:styleId="6C9358F3F514443AB72CC6BFF319C44E83">
    <w:name w:val="6C9358F3F514443AB72CC6BFF319C44E83"/>
    <w:rsid w:val="006461B1"/>
    <w:pPr>
      <w:spacing w:after="120" w:line="240" w:lineRule="auto"/>
    </w:pPr>
    <w:rPr>
      <w:rFonts w:ascii="Source Sans Pro" w:eastAsia="Arial" w:hAnsi="Source Sans Pro" w:cs="Arial"/>
      <w:sz w:val="24"/>
      <w:szCs w:val="24"/>
      <w:lang w:eastAsia="de-DE"/>
    </w:rPr>
  </w:style>
  <w:style w:type="paragraph" w:customStyle="1" w:styleId="95297231C4BE4CCB8C4621047BCBCD2B27">
    <w:name w:val="95297231C4BE4CCB8C4621047BCBCD2B27"/>
    <w:rsid w:val="006461B1"/>
    <w:pPr>
      <w:spacing w:after="120" w:line="240" w:lineRule="auto"/>
    </w:pPr>
    <w:rPr>
      <w:rFonts w:ascii="Source Sans Pro" w:eastAsia="Arial" w:hAnsi="Source Sans Pro" w:cs="Arial"/>
      <w:sz w:val="24"/>
      <w:szCs w:val="24"/>
      <w:lang w:eastAsia="de-DE"/>
    </w:rPr>
  </w:style>
  <w:style w:type="paragraph" w:customStyle="1" w:styleId="C4D93236CEAD4CF693D784ADA8942FC783">
    <w:name w:val="C4D93236CEAD4CF693D784ADA8942FC783"/>
    <w:rsid w:val="006461B1"/>
    <w:pPr>
      <w:spacing w:after="120" w:line="240" w:lineRule="auto"/>
    </w:pPr>
    <w:rPr>
      <w:rFonts w:ascii="Source Sans Pro" w:eastAsia="Arial" w:hAnsi="Source Sans Pro" w:cs="Arial"/>
      <w:sz w:val="24"/>
      <w:szCs w:val="24"/>
      <w:lang w:eastAsia="de-DE"/>
    </w:rPr>
  </w:style>
  <w:style w:type="paragraph" w:customStyle="1" w:styleId="E999FAA5D3B3436EBEB0914E86E48D6291">
    <w:name w:val="E999FAA5D3B3436EBEB0914E86E48D6291"/>
    <w:rsid w:val="006461B1"/>
    <w:pPr>
      <w:spacing w:after="120" w:line="240" w:lineRule="auto"/>
    </w:pPr>
    <w:rPr>
      <w:rFonts w:ascii="Source Sans Pro" w:eastAsia="Arial" w:hAnsi="Source Sans Pro" w:cs="Arial"/>
      <w:sz w:val="24"/>
      <w:szCs w:val="24"/>
      <w:lang w:eastAsia="de-DE"/>
    </w:rPr>
  </w:style>
  <w:style w:type="paragraph" w:customStyle="1" w:styleId="D235777D64294F2F8155C0763D9D25E583">
    <w:name w:val="D235777D64294F2F8155C0763D9D25E583"/>
    <w:rsid w:val="006461B1"/>
    <w:pPr>
      <w:spacing w:after="120" w:line="240" w:lineRule="auto"/>
    </w:pPr>
    <w:rPr>
      <w:rFonts w:ascii="Source Sans Pro" w:eastAsia="Arial" w:hAnsi="Source Sans Pro" w:cs="Arial"/>
      <w:sz w:val="24"/>
      <w:szCs w:val="24"/>
      <w:lang w:eastAsia="de-DE"/>
    </w:rPr>
  </w:style>
  <w:style w:type="paragraph" w:customStyle="1" w:styleId="004139EF79634349B7B492ED5BEDB20083">
    <w:name w:val="004139EF79634349B7B492ED5BEDB20083"/>
    <w:rsid w:val="006461B1"/>
    <w:pPr>
      <w:spacing w:after="120" w:line="240" w:lineRule="auto"/>
    </w:pPr>
    <w:rPr>
      <w:rFonts w:ascii="Source Sans Pro" w:eastAsia="Arial" w:hAnsi="Source Sans Pro" w:cs="Arial"/>
      <w:sz w:val="24"/>
      <w:szCs w:val="24"/>
      <w:lang w:eastAsia="de-DE"/>
    </w:rPr>
  </w:style>
  <w:style w:type="paragraph" w:customStyle="1" w:styleId="7A36F2C7ADA64782850FDBA9B5881E4883">
    <w:name w:val="7A36F2C7ADA64782850FDBA9B5881E4883"/>
    <w:rsid w:val="006461B1"/>
    <w:pPr>
      <w:spacing w:after="120" w:line="240" w:lineRule="auto"/>
    </w:pPr>
    <w:rPr>
      <w:rFonts w:ascii="Source Sans Pro" w:eastAsia="Arial" w:hAnsi="Source Sans Pro" w:cs="Arial"/>
      <w:sz w:val="24"/>
      <w:szCs w:val="24"/>
      <w:lang w:eastAsia="de-DE"/>
    </w:rPr>
  </w:style>
  <w:style w:type="paragraph" w:customStyle="1" w:styleId="B65BA25E9E8647D68CC19349973560AF91">
    <w:name w:val="B65BA25E9E8647D68CC19349973560AF91"/>
    <w:rsid w:val="006461B1"/>
    <w:pPr>
      <w:spacing w:after="120" w:line="240" w:lineRule="auto"/>
    </w:pPr>
    <w:rPr>
      <w:rFonts w:ascii="Source Sans Pro" w:eastAsia="Arial" w:hAnsi="Source Sans Pro" w:cs="Arial"/>
      <w:sz w:val="24"/>
      <w:szCs w:val="24"/>
      <w:lang w:eastAsia="de-DE"/>
    </w:rPr>
  </w:style>
  <w:style w:type="paragraph" w:customStyle="1" w:styleId="A607E19A88A247AC97F87DF1CB59CB6889">
    <w:name w:val="A607E19A88A247AC97F87DF1CB59CB6889"/>
    <w:rsid w:val="006461B1"/>
    <w:pPr>
      <w:spacing w:after="120" w:line="240" w:lineRule="auto"/>
    </w:pPr>
    <w:rPr>
      <w:rFonts w:ascii="Source Sans Pro" w:eastAsia="Arial" w:hAnsi="Source Sans Pro" w:cs="Arial"/>
      <w:sz w:val="24"/>
      <w:szCs w:val="24"/>
      <w:lang w:eastAsia="de-DE"/>
    </w:rPr>
  </w:style>
  <w:style w:type="paragraph" w:customStyle="1" w:styleId="862965E039164966AE5C1E035BCB302388">
    <w:name w:val="862965E039164966AE5C1E035BCB302388"/>
    <w:rsid w:val="006461B1"/>
    <w:pPr>
      <w:spacing w:after="120" w:line="240" w:lineRule="auto"/>
    </w:pPr>
    <w:rPr>
      <w:rFonts w:ascii="Source Sans Pro" w:eastAsia="Arial" w:hAnsi="Source Sans Pro" w:cs="Arial"/>
      <w:sz w:val="24"/>
      <w:szCs w:val="24"/>
      <w:lang w:eastAsia="de-DE"/>
    </w:rPr>
  </w:style>
  <w:style w:type="paragraph" w:customStyle="1" w:styleId="A9EA6602896E45D89691D9C795619D3092">
    <w:name w:val="A9EA6602896E45D89691D9C795619D3092"/>
    <w:rsid w:val="006461B1"/>
    <w:pPr>
      <w:spacing w:after="120" w:line="240" w:lineRule="auto"/>
    </w:pPr>
    <w:rPr>
      <w:rFonts w:ascii="Source Sans Pro" w:eastAsia="Arial" w:hAnsi="Source Sans Pro" w:cs="Arial"/>
      <w:sz w:val="24"/>
      <w:szCs w:val="24"/>
      <w:lang w:eastAsia="de-DE"/>
    </w:rPr>
  </w:style>
  <w:style w:type="paragraph" w:customStyle="1" w:styleId="80796FC501EE40C7ABC022DDA14AE55F92">
    <w:name w:val="80796FC501EE40C7ABC022DDA14AE55F92"/>
    <w:rsid w:val="006461B1"/>
    <w:pPr>
      <w:spacing w:after="120" w:line="240" w:lineRule="auto"/>
    </w:pPr>
    <w:rPr>
      <w:rFonts w:ascii="Source Sans Pro" w:eastAsia="Arial" w:hAnsi="Source Sans Pro" w:cs="Arial"/>
      <w:sz w:val="24"/>
      <w:szCs w:val="24"/>
      <w:lang w:eastAsia="de-DE"/>
    </w:rPr>
  </w:style>
  <w:style w:type="paragraph" w:customStyle="1" w:styleId="E3817C2A2BD348A2BD85AEE67061CBF192">
    <w:name w:val="E3817C2A2BD348A2BD85AEE67061CBF192"/>
    <w:rsid w:val="006461B1"/>
    <w:pPr>
      <w:spacing w:after="120" w:line="240" w:lineRule="auto"/>
    </w:pPr>
    <w:rPr>
      <w:rFonts w:ascii="Source Sans Pro" w:eastAsia="Arial" w:hAnsi="Source Sans Pro" w:cs="Arial"/>
      <w:sz w:val="24"/>
      <w:szCs w:val="24"/>
      <w:lang w:eastAsia="de-DE"/>
    </w:rPr>
  </w:style>
  <w:style w:type="paragraph" w:customStyle="1" w:styleId="C2D0971435FE45E8B64212FC42F4DF1992">
    <w:name w:val="C2D0971435FE45E8B64212FC42F4DF1992"/>
    <w:rsid w:val="006461B1"/>
    <w:pPr>
      <w:spacing w:after="120" w:line="240" w:lineRule="auto"/>
    </w:pPr>
    <w:rPr>
      <w:rFonts w:ascii="Source Sans Pro" w:eastAsia="Arial" w:hAnsi="Source Sans Pro" w:cs="Arial"/>
      <w:sz w:val="24"/>
      <w:szCs w:val="24"/>
      <w:lang w:eastAsia="de-DE"/>
    </w:rPr>
  </w:style>
  <w:style w:type="paragraph" w:customStyle="1" w:styleId="528E6579ED4F467D944FBEF9C4352CF792">
    <w:name w:val="528E6579ED4F467D944FBEF9C4352CF792"/>
    <w:rsid w:val="006461B1"/>
    <w:pPr>
      <w:spacing w:after="120" w:line="240" w:lineRule="auto"/>
    </w:pPr>
    <w:rPr>
      <w:rFonts w:ascii="Source Sans Pro" w:eastAsia="Arial" w:hAnsi="Source Sans Pro" w:cs="Arial"/>
      <w:sz w:val="24"/>
      <w:szCs w:val="24"/>
      <w:lang w:eastAsia="de-DE"/>
    </w:rPr>
  </w:style>
  <w:style w:type="paragraph" w:customStyle="1" w:styleId="785E165CB3004806969C4867D9E2151113">
    <w:name w:val="785E165CB3004806969C4867D9E2151113"/>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2">
    <w:name w:val="EDC9A1C5606D421A9788D1CE1B21EB6D92"/>
    <w:rsid w:val="006461B1"/>
    <w:pPr>
      <w:spacing w:after="120" w:line="240" w:lineRule="auto"/>
    </w:pPr>
    <w:rPr>
      <w:rFonts w:ascii="Source Sans Pro" w:eastAsia="Arial" w:hAnsi="Source Sans Pro" w:cs="Arial"/>
      <w:sz w:val="24"/>
      <w:szCs w:val="24"/>
      <w:lang w:eastAsia="de-DE"/>
    </w:rPr>
  </w:style>
  <w:style w:type="paragraph" w:customStyle="1" w:styleId="C2FCA5592C5D49A3AD85D736B549A49686">
    <w:name w:val="C2FCA5592C5D49A3AD85D736B549A49686"/>
    <w:rsid w:val="006461B1"/>
    <w:pPr>
      <w:spacing w:after="120" w:line="240" w:lineRule="auto"/>
    </w:pPr>
    <w:rPr>
      <w:rFonts w:ascii="Source Sans Pro" w:eastAsia="Arial" w:hAnsi="Source Sans Pro" w:cs="Arial"/>
      <w:sz w:val="24"/>
      <w:szCs w:val="24"/>
      <w:lang w:eastAsia="de-DE"/>
    </w:rPr>
  </w:style>
  <w:style w:type="paragraph" w:customStyle="1" w:styleId="CE294CF6CF8B40349A1B6DDFF63E350485">
    <w:name w:val="CE294CF6CF8B40349A1B6DDFF63E350485"/>
    <w:rsid w:val="006461B1"/>
    <w:pPr>
      <w:spacing w:after="120" w:line="240" w:lineRule="auto"/>
    </w:pPr>
    <w:rPr>
      <w:rFonts w:ascii="Source Sans Pro" w:eastAsia="Arial" w:hAnsi="Source Sans Pro" w:cs="Arial"/>
      <w:sz w:val="24"/>
      <w:szCs w:val="24"/>
      <w:lang w:eastAsia="de-DE"/>
    </w:rPr>
  </w:style>
  <w:style w:type="paragraph" w:customStyle="1" w:styleId="595378BD578945D8982155A85A064D4085">
    <w:name w:val="595378BD578945D8982155A85A064D4085"/>
    <w:rsid w:val="006461B1"/>
    <w:pPr>
      <w:spacing w:after="120" w:line="240" w:lineRule="auto"/>
    </w:pPr>
    <w:rPr>
      <w:rFonts w:ascii="Source Sans Pro" w:eastAsia="Arial" w:hAnsi="Source Sans Pro" w:cs="Arial"/>
      <w:sz w:val="24"/>
      <w:szCs w:val="24"/>
      <w:lang w:eastAsia="de-DE"/>
    </w:rPr>
  </w:style>
  <w:style w:type="paragraph" w:customStyle="1" w:styleId="20031E2AFC11448B85B5D23BC629732492">
    <w:name w:val="20031E2AFC11448B85B5D23BC629732492"/>
    <w:rsid w:val="006461B1"/>
    <w:pPr>
      <w:spacing w:after="120" w:line="240" w:lineRule="auto"/>
    </w:pPr>
    <w:rPr>
      <w:rFonts w:ascii="Source Sans Pro" w:eastAsia="Arial" w:hAnsi="Source Sans Pro" w:cs="Arial"/>
      <w:sz w:val="24"/>
      <w:szCs w:val="24"/>
      <w:lang w:eastAsia="de-DE"/>
    </w:rPr>
  </w:style>
  <w:style w:type="paragraph" w:customStyle="1" w:styleId="3ACA485961114C9CA4A9127436758BC892">
    <w:name w:val="3ACA485961114C9CA4A9127436758BC892"/>
    <w:rsid w:val="006461B1"/>
    <w:pPr>
      <w:spacing w:after="120" w:line="240" w:lineRule="auto"/>
    </w:pPr>
    <w:rPr>
      <w:rFonts w:ascii="Source Sans Pro" w:eastAsia="Arial" w:hAnsi="Source Sans Pro" w:cs="Arial"/>
      <w:sz w:val="24"/>
      <w:szCs w:val="24"/>
      <w:lang w:eastAsia="de-DE"/>
    </w:rPr>
  </w:style>
  <w:style w:type="paragraph" w:customStyle="1" w:styleId="12E253D8E552487C81E0DE1AE299511284">
    <w:name w:val="12E253D8E552487C81E0DE1AE299511284"/>
    <w:rsid w:val="006461B1"/>
    <w:pPr>
      <w:spacing w:after="120" w:line="240" w:lineRule="auto"/>
    </w:pPr>
    <w:rPr>
      <w:rFonts w:ascii="Source Sans Pro" w:eastAsia="Arial" w:hAnsi="Source Sans Pro" w:cs="Arial"/>
      <w:sz w:val="24"/>
      <w:szCs w:val="24"/>
      <w:lang w:eastAsia="de-DE"/>
    </w:rPr>
  </w:style>
  <w:style w:type="paragraph" w:customStyle="1" w:styleId="E6AAF590BB604EAB832383D1D3C16E5E92">
    <w:name w:val="E6AAF590BB604EAB832383D1D3C16E5E92"/>
    <w:rsid w:val="006461B1"/>
    <w:pPr>
      <w:spacing w:after="120" w:line="240" w:lineRule="auto"/>
    </w:pPr>
    <w:rPr>
      <w:rFonts w:ascii="Source Sans Pro" w:eastAsia="Arial" w:hAnsi="Source Sans Pro" w:cs="Arial"/>
      <w:sz w:val="24"/>
      <w:szCs w:val="24"/>
      <w:lang w:eastAsia="de-DE"/>
    </w:rPr>
  </w:style>
  <w:style w:type="paragraph" w:customStyle="1" w:styleId="A21E8D4E286C416E8977961F730BA5CA92">
    <w:name w:val="A21E8D4E286C416E8977961F730BA5CA92"/>
    <w:rsid w:val="006461B1"/>
    <w:pPr>
      <w:spacing w:after="120" w:line="240" w:lineRule="auto"/>
    </w:pPr>
    <w:rPr>
      <w:rFonts w:ascii="Source Sans Pro" w:eastAsia="Arial" w:hAnsi="Source Sans Pro" w:cs="Arial"/>
      <w:sz w:val="24"/>
      <w:szCs w:val="24"/>
      <w:lang w:eastAsia="de-DE"/>
    </w:rPr>
  </w:style>
  <w:style w:type="paragraph" w:customStyle="1" w:styleId="C21814A01CD449C6B4021D0715B19C6975">
    <w:name w:val="C21814A01CD449C6B4021D0715B19C6975"/>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8">
    <w:name w:val="73BBB6CF84A74F4D9951DAE1F9AEBA0368"/>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5">
    <w:name w:val="562DFAA19F10458D91E1C15A70B1023875"/>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5">
    <w:name w:val="0857FCC0296249C896B60041C8C4A91775"/>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6">
    <w:name w:val="75B6B5C3E02D4389B6BF07DD0A3A3A2966"/>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7">
    <w:name w:val="488D916C7E6949EBA5D3911CA764C87F67"/>
    <w:rsid w:val="006461B1"/>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8">
    <w:name w:val="78CCCF52836C4AA7A28F4B574337835218"/>
    <w:rsid w:val="006461B1"/>
    <w:pPr>
      <w:spacing w:after="120" w:line="240" w:lineRule="auto"/>
    </w:pPr>
    <w:rPr>
      <w:rFonts w:ascii="Source Sans Pro" w:eastAsia="Arial" w:hAnsi="Source Sans Pro" w:cs="Arial"/>
      <w:sz w:val="24"/>
      <w:szCs w:val="24"/>
      <w:lang w:eastAsia="de-DE"/>
    </w:rPr>
  </w:style>
  <w:style w:type="paragraph" w:customStyle="1" w:styleId="F645F8C5E1154E1D99D721FE29AD361092">
    <w:name w:val="F645F8C5E1154E1D99D721FE29AD361092"/>
    <w:rsid w:val="006461B1"/>
    <w:pPr>
      <w:spacing w:after="120" w:line="240" w:lineRule="auto"/>
    </w:pPr>
    <w:rPr>
      <w:rFonts w:ascii="Source Sans Pro" w:eastAsia="Arial" w:hAnsi="Source Sans Pro" w:cs="Arial"/>
      <w:sz w:val="24"/>
      <w:szCs w:val="24"/>
      <w:lang w:eastAsia="de-DE"/>
    </w:rPr>
  </w:style>
  <w:style w:type="paragraph" w:customStyle="1" w:styleId="D94BBBD6B2DB402886E7556C404C787984">
    <w:name w:val="D94BBBD6B2DB402886E7556C404C787984"/>
    <w:rsid w:val="006461B1"/>
    <w:pPr>
      <w:spacing w:after="120" w:line="240" w:lineRule="auto"/>
    </w:pPr>
    <w:rPr>
      <w:rFonts w:ascii="Source Sans Pro" w:eastAsia="Arial" w:hAnsi="Source Sans Pro" w:cs="Arial"/>
      <w:sz w:val="24"/>
      <w:szCs w:val="24"/>
      <w:lang w:eastAsia="de-DE"/>
    </w:rPr>
  </w:style>
  <w:style w:type="paragraph" w:customStyle="1" w:styleId="0995443339AB41C3B6793841736A077192">
    <w:name w:val="0995443339AB41C3B6793841736A077192"/>
    <w:rsid w:val="006461B1"/>
    <w:pPr>
      <w:spacing w:after="120" w:line="240" w:lineRule="auto"/>
    </w:pPr>
    <w:rPr>
      <w:rFonts w:ascii="Source Sans Pro" w:eastAsia="Arial" w:hAnsi="Source Sans Pro" w:cs="Arial"/>
      <w:sz w:val="24"/>
      <w:szCs w:val="24"/>
      <w:lang w:eastAsia="de-DE"/>
    </w:rPr>
  </w:style>
  <w:style w:type="paragraph" w:customStyle="1" w:styleId="622C3FC72907413A862EDFF2373EF9E284">
    <w:name w:val="622C3FC72907413A862EDFF2373EF9E284"/>
    <w:rsid w:val="006461B1"/>
    <w:pPr>
      <w:spacing w:after="120" w:line="240" w:lineRule="auto"/>
    </w:pPr>
    <w:rPr>
      <w:rFonts w:ascii="Source Sans Pro" w:eastAsia="Arial" w:hAnsi="Source Sans Pro" w:cs="Arial"/>
      <w:sz w:val="24"/>
      <w:szCs w:val="24"/>
      <w:lang w:eastAsia="de-DE"/>
    </w:rPr>
  </w:style>
  <w:style w:type="paragraph" w:customStyle="1" w:styleId="6C9358F3F514443AB72CC6BFF319C44E84">
    <w:name w:val="6C9358F3F514443AB72CC6BFF319C44E84"/>
    <w:rsid w:val="006461B1"/>
    <w:pPr>
      <w:spacing w:after="120" w:line="240" w:lineRule="auto"/>
    </w:pPr>
    <w:rPr>
      <w:rFonts w:ascii="Source Sans Pro" w:eastAsia="Arial" w:hAnsi="Source Sans Pro" w:cs="Arial"/>
      <w:sz w:val="24"/>
      <w:szCs w:val="24"/>
      <w:lang w:eastAsia="de-DE"/>
    </w:rPr>
  </w:style>
  <w:style w:type="paragraph" w:customStyle="1" w:styleId="95297231C4BE4CCB8C4621047BCBCD2B28">
    <w:name w:val="95297231C4BE4CCB8C4621047BCBCD2B28"/>
    <w:rsid w:val="006461B1"/>
    <w:pPr>
      <w:spacing w:after="120" w:line="240" w:lineRule="auto"/>
    </w:pPr>
    <w:rPr>
      <w:rFonts w:ascii="Source Sans Pro" w:eastAsia="Arial" w:hAnsi="Source Sans Pro" w:cs="Arial"/>
      <w:sz w:val="24"/>
      <w:szCs w:val="24"/>
      <w:lang w:eastAsia="de-DE"/>
    </w:rPr>
  </w:style>
  <w:style w:type="paragraph" w:customStyle="1" w:styleId="C4D93236CEAD4CF693D784ADA8942FC784">
    <w:name w:val="C4D93236CEAD4CF693D784ADA8942FC784"/>
    <w:rsid w:val="006461B1"/>
    <w:pPr>
      <w:spacing w:after="120" w:line="240" w:lineRule="auto"/>
    </w:pPr>
    <w:rPr>
      <w:rFonts w:ascii="Source Sans Pro" w:eastAsia="Arial" w:hAnsi="Source Sans Pro" w:cs="Arial"/>
      <w:sz w:val="24"/>
      <w:szCs w:val="24"/>
      <w:lang w:eastAsia="de-DE"/>
    </w:rPr>
  </w:style>
  <w:style w:type="paragraph" w:customStyle="1" w:styleId="E999FAA5D3B3436EBEB0914E86E48D6292">
    <w:name w:val="E999FAA5D3B3436EBEB0914E86E48D6292"/>
    <w:rsid w:val="006461B1"/>
    <w:pPr>
      <w:spacing w:after="120" w:line="240" w:lineRule="auto"/>
    </w:pPr>
    <w:rPr>
      <w:rFonts w:ascii="Source Sans Pro" w:eastAsia="Arial" w:hAnsi="Source Sans Pro" w:cs="Arial"/>
      <w:sz w:val="24"/>
      <w:szCs w:val="24"/>
      <w:lang w:eastAsia="de-DE"/>
    </w:rPr>
  </w:style>
  <w:style w:type="paragraph" w:customStyle="1" w:styleId="D235777D64294F2F8155C0763D9D25E584">
    <w:name w:val="D235777D64294F2F8155C0763D9D25E584"/>
    <w:rsid w:val="006461B1"/>
    <w:pPr>
      <w:spacing w:after="120" w:line="240" w:lineRule="auto"/>
    </w:pPr>
    <w:rPr>
      <w:rFonts w:ascii="Source Sans Pro" w:eastAsia="Arial" w:hAnsi="Source Sans Pro" w:cs="Arial"/>
      <w:sz w:val="24"/>
      <w:szCs w:val="24"/>
      <w:lang w:eastAsia="de-DE"/>
    </w:rPr>
  </w:style>
  <w:style w:type="paragraph" w:customStyle="1" w:styleId="004139EF79634349B7B492ED5BEDB20084">
    <w:name w:val="004139EF79634349B7B492ED5BEDB20084"/>
    <w:rsid w:val="006461B1"/>
    <w:pPr>
      <w:spacing w:after="120" w:line="240" w:lineRule="auto"/>
    </w:pPr>
    <w:rPr>
      <w:rFonts w:ascii="Source Sans Pro" w:eastAsia="Arial" w:hAnsi="Source Sans Pro" w:cs="Arial"/>
      <w:sz w:val="24"/>
      <w:szCs w:val="24"/>
      <w:lang w:eastAsia="de-DE"/>
    </w:rPr>
  </w:style>
  <w:style w:type="paragraph" w:customStyle="1" w:styleId="7A36F2C7ADA64782850FDBA9B5881E4884">
    <w:name w:val="7A36F2C7ADA64782850FDBA9B5881E4884"/>
    <w:rsid w:val="006461B1"/>
    <w:pPr>
      <w:spacing w:after="120" w:line="240" w:lineRule="auto"/>
    </w:pPr>
    <w:rPr>
      <w:rFonts w:ascii="Source Sans Pro" w:eastAsia="Arial" w:hAnsi="Source Sans Pro" w:cs="Arial"/>
      <w:sz w:val="24"/>
      <w:szCs w:val="24"/>
      <w:lang w:eastAsia="de-DE"/>
    </w:rPr>
  </w:style>
  <w:style w:type="paragraph" w:customStyle="1" w:styleId="B65BA25E9E8647D68CC19349973560AF92">
    <w:name w:val="B65BA25E9E8647D68CC19349973560AF92"/>
    <w:rsid w:val="006461B1"/>
    <w:pPr>
      <w:spacing w:after="120" w:line="240" w:lineRule="auto"/>
    </w:pPr>
    <w:rPr>
      <w:rFonts w:ascii="Source Sans Pro" w:eastAsia="Arial" w:hAnsi="Source Sans Pro" w:cs="Arial"/>
      <w:sz w:val="24"/>
      <w:szCs w:val="24"/>
      <w:lang w:eastAsia="de-DE"/>
    </w:rPr>
  </w:style>
  <w:style w:type="paragraph" w:customStyle="1" w:styleId="A607E19A88A247AC97F87DF1CB59CB6890">
    <w:name w:val="A607E19A88A247AC97F87DF1CB59CB6890"/>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89">
    <w:name w:val="862965E039164966AE5C1E035BCB302389"/>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3">
    <w:name w:val="A9EA6602896E45D89691D9C795619D3093"/>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3">
    <w:name w:val="80796FC501EE40C7ABC022DDA14AE55F93"/>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3">
    <w:name w:val="E3817C2A2BD348A2BD85AEE67061CBF193"/>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3">
    <w:name w:val="C2D0971435FE45E8B64212FC42F4DF1993"/>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3">
    <w:name w:val="528E6579ED4F467D944FBEF9C4352CF793"/>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14">
    <w:name w:val="785E165CB3004806969C4867D9E215111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3">
    <w:name w:val="EDC9A1C5606D421A9788D1CE1B21EB6D93"/>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87">
    <w:name w:val="C2FCA5592C5D49A3AD85D736B549A49687"/>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86">
    <w:name w:val="CE294CF6CF8B40349A1B6DDFF63E350486"/>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86">
    <w:name w:val="595378BD578945D8982155A85A064D4086"/>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3">
    <w:name w:val="20031E2AFC11448B85B5D23BC629732493"/>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3">
    <w:name w:val="3ACA485961114C9CA4A9127436758BC893"/>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85">
    <w:name w:val="12E253D8E552487C81E0DE1AE299511285"/>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3">
    <w:name w:val="E6AAF590BB604EAB832383D1D3C16E5E93"/>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3">
    <w:name w:val="A21E8D4E286C416E8977961F730BA5CA93"/>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76">
    <w:name w:val="C21814A01CD449C6B4021D0715B19C697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69">
    <w:name w:val="73BBB6CF84A74F4D9951DAE1F9AEBA036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6">
    <w:name w:val="562DFAA19F10458D91E1C15A70B102387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6">
    <w:name w:val="0857FCC0296249C896B60041C8C4A9177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7">
    <w:name w:val="75B6B5C3E02D4389B6BF07DD0A3A3A296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8">
    <w:name w:val="488D916C7E6949EBA5D3911CA764C87F6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19">
    <w:name w:val="78CCCF52836C4AA7A28F4B574337835219"/>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3">
    <w:name w:val="F645F8C5E1154E1D99D721FE29AD361093"/>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85">
    <w:name w:val="D94BBBD6B2DB402886E7556C404C787985"/>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3">
    <w:name w:val="0995443339AB41C3B6793841736A077193"/>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85">
    <w:name w:val="622C3FC72907413A862EDFF2373EF9E285"/>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85">
    <w:name w:val="6C9358F3F514443AB72CC6BFF319C44E85"/>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29">
    <w:name w:val="95297231C4BE4CCB8C4621047BCBCD2B29"/>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85">
    <w:name w:val="C4D93236CEAD4CF693D784ADA8942FC785"/>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3">
    <w:name w:val="E999FAA5D3B3436EBEB0914E86E48D6293"/>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85">
    <w:name w:val="D235777D64294F2F8155C0763D9D25E585"/>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85">
    <w:name w:val="004139EF79634349B7B492ED5BEDB20085"/>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85">
    <w:name w:val="7A36F2C7ADA64782850FDBA9B5881E4885"/>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3">
    <w:name w:val="B65BA25E9E8647D68CC19349973560AF93"/>
    <w:rsid w:val="00B95699"/>
    <w:pPr>
      <w:spacing w:after="120" w:line="240" w:lineRule="auto"/>
    </w:pPr>
    <w:rPr>
      <w:rFonts w:ascii="Source Sans Pro" w:eastAsia="Arial" w:hAnsi="Source Sans Pro" w:cs="Arial"/>
      <w:sz w:val="24"/>
      <w:szCs w:val="24"/>
      <w:lang w:eastAsia="de-DE"/>
    </w:rPr>
  </w:style>
  <w:style w:type="paragraph" w:customStyle="1" w:styleId="DCBB6324E3C44159997E8ECB101C9EFA">
    <w:name w:val="DCBB6324E3C44159997E8ECB101C9EFA"/>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1">
    <w:name w:val="A607E19A88A247AC97F87DF1CB59CB6891"/>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0">
    <w:name w:val="862965E039164966AE5C1E035BCB302390"/>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4">
    <w:name w:val="A9EA6602896E45D89691D9C795619D3094"/>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4">
    <w:name w:val="80796FC501EE40C7ABC022DDA14AE55F94"/>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4">
    <w:name w:val="E3817C2A2BD348A2BD85AEE67061CBF194"/>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4">
    <w:name w:val="C2D0971435FE45E8B64212FC42F4DF1994"/>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4">
    <w:name w:val="528E6579ED4F467D944FBEF9C4352CF794"/>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15">
    <w:name w:val="785E165CB3004806969C4867D9E215111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4">
    <w:name w:val="EDC9A1C5606D421A9788D1CE1B21EB6D94"/>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88">
    <w:name w:val="C2FCA5592C5D49A3AD85D736B549A49688"/>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87">
    <w:name w:val="CE294CF6CF8B40349A1B6DDFF63E350487"/>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87">
    <w:name w:val="595378BD578945D8982155A85A064D4087"/>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4">
    <w:name w:val="20031E2AFC11448B85B5D23BC629732494"/>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4">
    <w:name w:val="3ACA485961114C9CA4A9127436758BC894"/>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86">
    <w:name w:val="12E253D8E552487C81E0DE1AE299511286"/>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4">
    <w:name w:val="E6AAF590BB604EAB832383D1D3C16E5E94"/>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4">
    <w:name w:val="A21E8D4E286C416E8977961F730BA5CA94"/>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77">
    <w:name w:val="C21814A01CD449C6B4021D0715B19C697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0">
    <w:name w:val="73BBB6CF84A74F4D9951DAE1F9AEBA037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7">
    <w:name w:val="562DFAA19F10458D91E1C15A70B102387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7">
    <w:name w:val="0857FCC0296249C896B60041C8C4A9177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8">
    <w:name w:val="75B6B5C3E02D4389B6BF07DD0A3A3A296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69">
    <w:name w:val="488D916C7E6949EBA5D3911CA764C87F6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0">
    <w:name w:val="78CCCF52836C4AA7A28F4B574337835220"/>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4">
    <w:name w:val="F645F8C5E1154E1D99D721FE29AD361094"/>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86">
    <w:name w:val="D94BBBD6B2DB402886E7556C404C787986"/>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4">
    <w:name w:val="0995443339AB41C3B6793841736A077194"/>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86">
    <w:name w:val="622C3FC72907413A862EDFF2373EF9E286"/>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86">
    <w:name w:val="6C9358F3F514443AB72CC6BFF319C44E86"/>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0">
    <w:name w:val="95297231C4BE4CCB8C4621047BCBCD2B30"/>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86">
    <w:name w:val="C4D93236CEAD4CF693D784ADA8942FC786"/>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4">
    <w:name w:val="E999FAA5D3B3436EBEB0914E86E48D6294"/>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86">
    <w:name w:val="D235777D64294F2F8155C0763D9D25E586"/>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86">
    <w:name w:val="004139EF79634349B7B492ED5BEDB20086"/>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86">
    <w:name w:val="7A36F2C7ADA64782850FDBA9B5881E4886"/>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4">
    <w:name w:val="B65BA25E9E8647D68CC19349973560AF94"/>
    <w:rsid w:val="00B95699"/>
    <w:pPr>
      <w:spacing w:after="120" w:line="240" w:lineRule="auto"/>
    </w:pPr>
    <w:rPr>
      <w:rFonts w:ascii="Source Sans Pro" w:eastAsia="Arial" w:hAnsi="Source Sans Pro" w:cs="Arial"/>
      <w:sz w:val="24"/>
      <w:szCs w:val="24"/>
      <w:lang w:eastAsia="de-DE"/>
    </w:rPr>
  </w:style>
  <w:style w:type="paragraph" w:customStyle="1" w:styleId="DCBB6324E3C44159997E8ECB101C9EFA1">
    <w:name w:val="DCBB6324E3C44159997E8ECB101C9EFA1"/>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2">
    <w:name w:val="A607E19A88A247AC97F87DF1CB59CB6892"/>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1">
    <w:name w:val="862965E039164966AE5C1E035BCB302391"/>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5">
    <w:name w:val="A9EA6602896E45D89691D9C795619D3095"/>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5">
    <w:name w:val="80796FC501EE40C7ABC022DDA14AE55F95"/>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5">
    <w:name w:val="E3817C2A2BD348A2BD85AEE67061CBF195"/>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5">
    <w:name w:val="C2D0971435FE45E8B64212FC42F4DF1995"/>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5">
    <w:name w:val="528E6579ED4F467D944FBEF9C4352CF795"/>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16">
    <w:name w:val="785E165CB3004806969C4867D9E215111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5">
    <w:name w:val="EDC9A1C5606D421A9788D1CE1B21EB6D95"/>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89">
    <w:name w:val="C2FCA5592C5D49A3AD85D736B549A49689"/>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88">
    <w:name w:val="CE294CF6CF8B40349A1B6DDFF63E350488"/>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88">
    <w:name w:val="595378BD578945D8982155A85A064D4088"/>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5">
    <w:name w:val="20031E2AFC11448B85B5D23BC629732495"/>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5">
    <w:name w:val="3ACA485961114C9CA4A9127436758BC895"/>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87">
    <w:name w:val="12E253D8E552487C81E0DE1AE299511287"/>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5">
    <w:name w:val="E6AAF590BB604EAB832383D1D3C16E5E95"/>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5">
    <w:name w:val="A21E8D4E286C416E8977961F730BA5CA95"/>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78">
    <w:name w:val="C21814A01CD449C6B4021D0715B19C697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1">
    <w:name w:val="73BBB6CF84A74F4D9951DAE1F9AEBA037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8">
    <w:name w:val="562DFAA19F10458D91E1C15A70B102387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8">
    <w:name w:val="0857FCC0296249C896B60041C8C4A9177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69">
    <w:name w:val="75B6B5C3E02D4389B6BF07DD0A3A3A296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0">
    <w:name w:val="488D916C7E6949EBA5D3911CA764C87F7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1">
    <w:name w:val="78CCCF52836C4AA7A28F4B574337835221"/>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5">
    <w:name w:val="F645F8C5E1154E1D99D721FE29AD361095"/>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87">
    <w:name w:val="D94BBBD6B2DB402886E7556C404C787987"/>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5">
    <w:name w:val="0995443339AB41C3B6793841736A077195"/>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87">
    <w:name w:val="622C3FC72907413A862EDFF2373EF9E287"/>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87">
    <w:name w:val="6C9358F3F514443AB72CC6BFF319C44E87"/>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1">
    <w:name w:val="95297231C4BE4CCB8C4621047BCBCD2B31"/>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87">
    <w:name w:val="C4D93236CEAD4CF693D784ADA8942FC787"/>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5">
    <w:name w:val="E999FAA5D3B3436EBEB0914E86E48D6295"/>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87">
    <w:name w:val="D235777D64294F2F8155C0763D9D25E587"/>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87">
    <w:name w:val="004139EF79634349B7B492ED5BEDB20087"/>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87">
    <w:name w:val="7A36F2C7ADA64782850FDBA9B5881E4887"/>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5">
    <w:name w:val="B65BA25E9E8647D68CC19349973560AF95"/>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
    <w:name w:val="87DEBAF78FF04B2D86D2535C8D780790"/>
    <w:rsid w:val="00B95699"/>
  </w:style>
  <w:style w:type="paragraph" w:customStyle="1" w:styleId="C1C2D1436773407BBB8CA51EB864A21D">
    <w:name w:val="C1C2D1436773407BBB8CA51EB864A21D"/>
    <w:rsid w:val="00B95699"/>
  </w:style>
  <w:style w:type="paragraph" w:customStyle="1" w:styleId="7869566288BA46B1B29F1F6A732F50A3">
    <w:name w:val="7869566288BA46B1B29F1F6A732F50A3"/>
    <w:rsid w:val="00B95699"/>
  </w:style>
  <w:style w:type="paragraph" w:customStyle="1" w:styleId="87DEBAF78FF04B2D86D2535C8D7807901">
    <w:name w:val="87DEBAF78FF04B2D86D2535C8D7807901"/>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3">
    <w:name w:val="A607E19A88A247AC97F87DF1CB59CB6893"/>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2">
    <w:name w:val="862965E039164966AE5C1E035BCB302392"/>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6">
    <w:name w:val="A9EA6602896E45D89691D9C795619D3096"/>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6">
    <w:name w:val="80796FC501EE40C7ABC022DDA14AE55F96"/>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6">
    <w:name w:val="E3817C2A2BD348A2BD85AEE67061CBF196"/>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6">
    <w:name w:val="C2D0971435FE45E8B64212FC42F4DF1996"/>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6">
    <w:name w:val="528E6579ED4F467D944FBEF9C4352CF796"/>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17">
    <w:name w:val="785E165CB3004806969C4867D9E215111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6">
    <w:name w:val="EDC9A1C5606D421A9788D1CE1B21EB6D96"/>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0">
    <w:name w:val="C2FCA5592C5D49A3AD85D736B549A49690"/>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89">
    <w:name w:val="CE294CF6CF8B40349A1B6DDFF63E350489"/>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89">
    <w:name w:val="595378BD578945D8982155A85A064D4089"/>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6">
    <w:name w:val="20031E2AFC11448B85B5D23BC629732496"/>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6">
    <w:name w:val="3ACA485961114C9CA4A9127436758BC896"/>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88">
    <w:name w:val="12E253D8E552487C81E0DE1AE299511288"/>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6">
    <w:name w:val="E6AAF590BB604EAB832383D1D3C16E5E96"/>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6">
    <w:name w:val="A21E8D4E286C416E8977961F730BA5CA96"/>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79">
    <w:name w:val="C21814A01CD449C6B4021D0715B19C697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2">
    <w:name w:val="73BBB6CF84A74F4D9951DAE1F9AEBA037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79">
    <w:name w:val="562DFAA19F10458D91E1C15A70B102387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79">
    <w:name w:val="0857FCC0296249C896B60041C8C4A9177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0">
    <w:name w:val="75B6B5C3E02D4389B6BF07DD0A3A3A297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1">
    <w:name w:val="488D916C7E6949EBA5D3911CA764C87F7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2">
    <w:name w:val="78CCCF52836C4AA7A28F4B574337835222"/>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6">
    <w:name w:val="F645F8C5E1154E1D99D721FE29AD361096"/>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88">
    <w:name w:val="D94BBBD6B2DB402886E7556C404C787988"/>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6">
    <w:name w:val="0995443339AB41C3B6793841736A077196"/>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88">
    <w:name w:val="622C3FC72907413A862EDFF2373EF9E288"/>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88">
    <w:name w:val="6C9358F3F514443AB72CC6BFF319C44E88"/>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2">
    <w:name w:val="95297231C4BE4CCB8C4621047BCBCD2B32"/>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88">
    <w:name w:val="C4D93236CEAD4CF693D784ADA8942FC788"/>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6">
    <w:name w:val="E999FAA5D3B3436EBEB0914E86E48D6296"/>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88">
    <w:name w:val="D235777D64294F2F8155C0763D9D25E588"/>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88">
    <w:name w:val="004139EF79634349B7B492ED5BEDB20088"/>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88">
    <w:name w:val="7A36F2C7ADA64782850FDBA9B5881E4888"/>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6">
    <w:name w:val="B65BA25E9E8647D68CC19349973560AF96"/>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2">
    <w:name w:val="87DEBAF78FF04B2D86D2535C8D7807902"/>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4">
    <w:name w:val="A607E19A88A247AC97F87DF1CB59CB6894"/>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3">
    <w:name w:val="862965E039164966AE5C1E035BCB302393"/>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7">
    <w:name w:val="A9EA6602896E45D89691D9C795619D3097"/>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7">
    <w:name w:val="80796FC501EE40C7ABC022DDA14AE55F97"/>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7">
    <w:name w:val="E3817C2A2BD348A2BD85AEE67061CBF197"/>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7">
    <w:name w:val="C2D0971435FE45E8B64212FC42F4DF1997"/>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7">
    <w:name w:val="528E6579ED4F467D944FBEF9C4352CF797"/>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18">
    <w:name w:val="785E165CB3004806969C4867D9E215111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7">
    <w:name w:val="EDC9A1C5606D421A9788D1CE1B21EB6D97"/>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1">
    <w:name w:val="C2FCA5592C5D49A3AD85D736B549A49691"/>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0">
    <w:name w:val="CE294CF6CF8B40349A1B6DDFF63E350490"/>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0">
    <w:name w:val="595378BD578945D8982155A85A064D4090"/>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7">
    <w:name w:val="20031E2AFC11448B85B5D23BC629732497"/>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7">
    <w:name w:val="3ACA485961114C9CA4A9127436758BC897"/>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89">
    <w:name w:val="12E253D8E552487C81E0DE1AE299511289"/>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7">
    <w:name w:val="E6AAF590BB604EAB832383D1D3C16E5E97"/>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7">
    <w:name w:val="A21E8D4E286C416E8977961F730BA5CA97"/>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0">
    <w:name w:val="C21814A01CD449C6B4021D0715B19C698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3">
    <w:name w:val="73BBB6CF84A74F4D9951DAE1F9AEBA037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0">
    <w:name w:val="562DFAA19F10458D91E1C15A70B102388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0">
    <w:name w:val="0857FCC0296249C896B60041C8C4A9178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1">
    <w:name w:val="75B6B5C3E02D4389B6BF07DD0A3A3A297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2">
    <w:name w:val="488D916C7E6949EBA5D3911CA764C87F7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3">
    <w:name w:val="78CCCF52836C4AA7A28F4B574337835223"/>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7">
    <w:name w:val="F645F8C5E1154E1D99D721FE29AD361097"/>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89">
    <w:name w:val="D94BBBD6B2DB402886E7556C404C787989"/>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7">
    <w:name w:val="0995443339AB41C3B6793841736A077197"/>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89">
    <w:name w:val="622C3FC72907413A862EDFF2373EF9E289"/>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89">
    <w:name w:val="6C9358F3F514443AB72CC6BFF319C44E89"/>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3">
    <w:name w:val="95297231C4BE4CCB8C4621047BCBCD2B33"/>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89">
    <w:name w:val="C4D93236CEAD4CF693D784ADA8942FC789"/>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7">
    <w:name w:val="E999FAA5D3B3436EBEB0914E86E48D6297"/>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89">
    <w:name w:val="D235777D64294F2F8155C0763D9D25E589"/>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89">
    <w:name w:val="004139EF79634349B7B492ED5BEDB20089"/>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89">
    <w:name w:val="7A36F2C7ADA64782850FDBA9B5881E4889"/>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7">
    <w:name w:val="B65BA25E9E8647D68CC19349973560AF97"/>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3">
    <w:name w:val="87DEBAF78FF04B2D86D2535C8D7807903"/>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5">
    <w:name w:val="A607E19A88A247AC97F87DF1CB59CB6895"/>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4">
    <w:name w:val="862965E039164966AE5C1E035BCB302394"/>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8">
    <w:name w:val="A9EA6602896E45D89691D9C795619D3098"/>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8">
    <w:name w:val="80796FC501EE40C7ABC022DDA14AE55F98"/>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8">
    <w:name w:val="E3817C2A2BD348A2BD85AEE67061CBF198"/>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8">
    <w:name w:val="C2D0971435FE45E8B64212FC42F4DF1998"/>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8">
    <w:name w:val="528E6579ED4F467D944FBEF9C4352CF798"/>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19">
    <w:name w:val="785E165CB3004806969C4867D9E215111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8">
    <w:name w:val="EDC9A1C5606D421A9788D1CE1B21EB6D98"/>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2">
    <w:name w:val="C2FCA5592C5D49A3AD85D736B549A49692"/>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1">
    <w:name w:val="CE294CF6CF8B40349A1B6DDFF63E350491"/>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1">
    <w:name w:val="595378BD578945D8982155A85A064D4091"/>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8">
    <w:name w:val="20031E2AFC11448B85B5D23BC629732498"/>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8">
    <w:name w:val="3ACA485961114C9CA4A9127436758BC898"/>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0">
    <w:name w:val="12E253D8E552487C81E0DE1AE299511290"/>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8">
    <w:name w:val="E6AAF590BB604EAB832383D1D3C16E5E98"/>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8">
    <w:name w:val="A21E8D4E286C416E8977961F730BA5CA98"/>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1">
    <w:name w:val="C21814A01CD449C6B4021D0715B19C698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4">
    <w:name w:val="73BBB6CF84A74F4D9951DAE1F9AEBA037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1">
    <w:name w:val="562DFAA19F10458D91E1C15A70B102388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1">
    <w:name w:val="0857FCC0296249C896B60041C8C4A9178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2">
    <w:name w:val="75B6B5C3E02D4389B6BF07DD0A3A3A297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3">
    <w:name w:val="488D916C7E6949EBA5D3911CA764C87F7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4">
    <w:name w:val="78CCCF52836C4AA7A28F4B574337835224"/>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8">
    <w:name w:val="F645F8C5E1154E1D99D721FE29AD361098"/>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0">
    <w:name w:val="D94BBBD6B2DB402886E7556C404C787990"/>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8">
    <w:name w:val="0995443339AB41C3B6793841736A077198"/>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0">
    <w:name w:val="622C3FC72907413A862EDFF2373EF9E290"/>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0">
    <w:name w:val="6C9358F3F514443AB72CC6BFF319C44E90"/>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4">
    <w:name w:val="95297231C4BE4CCB8C4621047BCBCD2B34"/>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0">
    <w:name w:val="C4D93236CEAD4CF693D784ADA8942FC790"/>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8">
    <w:name w:val="E999FAA5D3B3436EBEB0914E86E48D6298"/>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0">
    <w:name w:val="D235777D64294F2F8155C0763D9D25E590"/>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0">
    <w:name w:val="004139EF79634349B7B492ED5BEDB20090"/>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0">
    <w:name w:val="7A36F2C7ADA64782850FDBA9B5881E4890"/>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8">
    <w:name w:val="B65BA25E9E8647D68CC19349973560AF98"/>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4">
    <w:name w:val="87DEBAF78FF04B2D86D2535C8D7807904"/>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6">
    <w:name w:val="A607E19A88A247AC97F87DF1CB59CB6896"/>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5">
    <w:name w:val="862965E039164966AE5C1E035BCB302395"/>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99">
    <w:name w:val="A9EA6602896E45D89691D9C795619D3099"/>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99">
    <w:name w:val="80796FC501EE40C7ABC022DDA14AE55F99"/>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99">
    <w:name w:val="E3817C2A2BD348A2BD85AEE67061CBF199"/>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99">
    <w:name w:val="C2D0971435FE45E8B64212FC42F4DF1999"/>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99">
    <w:name w:val="528E6579ED4F467D944FBEF9C4352CF799"/>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0">
    <w:name w:val="785E165CB3004806969C4867D9E215112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99">
    <w:name w:val="EDC9A1C5606D421A9788D1CE1B21EB6D99"/>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3">
    <w:name w:val="C2FCA5592C5D49A3AD85D736B549A49693"/>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2">
    <w:name w:val="CE294CF6CF8B40349A1B6DDFF63E350492"/>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2">
    <w:name w:val="595378BD578945D8982155A85A064D4092"/>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99">
    <w:name w:val="20031E2AFC11448B85B5D23BC629732499"/>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99">
    <w:name w:val="3ACA485961114C9CA4A9127436758BC899"/>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1">
    <w:name w:val="12E253D8E552487C81E0DE1AE299511291"/>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99">
    <w:name w:val="E6AAF590BB604EAB832383D1D3C16E5E99"/>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99">
    <w:name w:val="A21E8D4E286C416E8977961F730BA5CA99"/>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2">
    <w:name w:val="C21814A01CD449C6B4021D0715B19C698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5">
    <w:name w:val="73BBB6CF84A74F4D9951DAE1F9AEBA037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2">
    <w:name w:val="562DFAA19F10458D91E1C15A70B102388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2">
    <w:name w:val="0857FCC0296249C896B60041C8C4A9178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3">
    <w:name w:val="75B6B5C3E02D4389B6BF07DD0A3A3A297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4">
    <w:name w:val="488D916C7E6949EBA5D3911CA764C87F7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5">
    <w:name w:val="78CCCF52836C4AA7A28F4B574337835225"/>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99">
    <w:name w:val="F645F8C5E1154E1D99D721FE29AD361099"/>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1">
    <w:name w:val="D94BBBD6B2DB402886E7556C404C787991"/>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99">
    <w:name w:val="0995443339AB41C3B6793841736A077199"/>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1">
    <w:name w:val="622C3FC72907413A862EDFF2373EF9E291"/>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1">
    <w:name w:val="6C9358F3F514443AB72CC6BFF319C44E91"/>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5">
    <w:name w:val="95297231C4BE4CCB8C4621047BCBCD2B35"/>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1">
    <w:name w:val="C4D93236CEAD4CF693D784ADA8942FC791"/>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99">
    <w:name w:val="E999FAA5D3B3436EBEB0914E86E48D6299"/>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1">
    <w:name w:val="D235777D64294F2F8155C0763D9D25E591"/>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1">
    <w:name w:val="004139EF79634349B7B492ED5BEDB20091"/>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1">
    <w:name w:val="7A36F2C7ADA64782850FDBA9B5881E4891"/>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99">
    <w:name w:val="B65BA25E9E8647D68CC19349973560AF99"/>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5">
    <w:name w:val="87DEBAF78FF04B2D86D2535C8D7807905"/>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7">
    <w:name w:val="A607E19A88A247AC97F87DF1CB59CB6897"/>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6">
    <w:name w:val="862965E039164966AE5C1E035BCB302396"/>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0">
    <w:name w:val="A9EA6602896E45D89691D9C795619D30100"/>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0">
    <w:name w:val="80796FC501EE40C7ABC022DDA14AE55F100"/>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0">
    <w:name w:val="E3817C2A2BD348A2BD85AEE67061CBF1100"/>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0">
    <w:name w:val="C2D0971435FE45E8B64212FC42F4DF19100"/>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0">
    <w:name w:val="528E6579ED4F467D944FBEF9C4352CF7100"/>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1">
    <w:name w:val="785E165CB3004806969C4867D9E215112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0">
    <w:name w:val="EDC9A1C5606D421A9788D1CE1B21EB6D100"/>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4">
    <w:name w:val="C2FCA5592C5D49A3AD85D736B549A49694"/>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3">
    <w:name w:val="CE294CF6CF8B40349A1B6DDFF63E350493"/>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3">
    <w:name w:val="595378BD578945D8982155A85A064D4093"/>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0">
    <w:name w:val="20031E2AFC11448B85B5D23BC6297324100"/>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0">
    <w:name w:val="3ACA485961114C9CA4A9127436758BC8100"/>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2">
    <w:name w:val="12E253D8E552487C81E0DE1AE299511292"/>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0">
    <w:name w:val="E6AAF590BB604EAB832383D1D3C16E5E100"/>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0">
    <w:name w:val="A21E8D4E286C416E8977961F730BA5CA100"/>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3">
    <w:name w:val="C21814A01CD449C6B4021D0715B19C698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6">
    <w:name w:val="73BBB6CF84A74F4D9951DAE1F9AEBA037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3">
    <w:name w:val="562DFAA19F10458D91E1C15A70B102388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3">
    <w:name w:val="0857FCC0296249C896B60041C8C4A9178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4">
    <w:name w:val="75B6B5C3E02D4389B6BF07DD0A3A3A297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5">
    <w:name w:val="488D916C7E6949EBA5D3911CA764C87F7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6">
    <w:name w:val="78CCCF52836C4AA7A28F4B574337835226"/>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0">
    <w:name w:val="F645F8C5E1154E1D99D721FE29AD3610100"/>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2">
    <w:name w:val="D94BBBD6B2DB402886E7556C404C787992"/>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0">
    <w:name w:val="0995443339AB41C3B6793841736A0771100"/>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2">
    <w:name w:val="622C3FC72907413A862EDFF2373EF9E292"/>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2">
    <w:name w:val="6C9358F3F514443AB72CC6BFF319C44E92"/>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6">
    <w:name w:val="95297231C4BE4CCB8C4621047BCBCD2B36"/>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2">
    <w:name w:val="C4D93236CEAD4CF693D784ADA8942FC792"/>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0">
    <w:name w:val="E999FAA5D3B3436EBEB0914E86E48D62100"/>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2">
    <w:name w:val="D235777D64294F2F8155C0763D9D25E592"/>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2">
    <w:name w:val="004139EF79634349B7B492ED5BEDB20092"/>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2">
    <w:name w:val="7A36F2C7ADA64782850FDBA9B5881E4892"/>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0">
    <w:name w:val="B65BA25E9E8647D68CC19349973560AF100"/>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6">
    <w:name w:val="87DEBAF78FF04B2D86D2535C8D7807906"/>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8">
    <w:name w:val="A607E19A88A247AC97F87DF1CB59CB6898"/>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7">
    <w:name w:val="862965E039164966AE5C1E035BCB302397"/>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1">
    <w:name w:val="A9EA6602896E45D89691D9C795619D30101"/>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1">
    <w:name w:val="80796FC501EE40C7ABC022DDA14AE55F101"/>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1">
    <w:name w:val="E3817C2A2BD348A2BD85AEE67061CBF1101"/>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1">
    <w:name w:val="C2D0971435FE45E8B64212FC42F4DF19101"/>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1">
    <w:name w:val="528E6579ED4F467D944FBEF9C4352CF7101"/>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2">
    <w:name w:val="785E165CB3004806969C4867D9E215112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1">
    <w:name w:val="EDC9A1C5606D421A9788D1CE1B21EB6D101"/>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5">
    <w:name w:val="C2FCA5592C5D49A3AD85D736B549A49695"/>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4">
    <w:name w:val="CE294CF6CF8B40349A1B6DDFF63E350494"/>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4">
    <w:name w:val="595378BD578945D8982155A85A064D4094"/>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1">
    <w:name w:val="20031E2AFC11448B85B5D23BC6297324101"/>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1">
    <w:name w:val="3ACA485961114C9CA4A9127436758BC8101"/>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3">
    <w:name w:val="12E253D8E552487C81E0DE1AE299511293"/>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1">
    <w:name w:val="E6AAF590BB604EAB832383D1D3C16E5E101"/>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1">
    <w:name w:val="A21E8D4E286C416E8977961F730BA5CA101"/>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4">
    <w:name w:val="C21814A01CD449C6B4021D0715B19C698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7">
    <w:name w:val="73BBB6CF84A74F4D9951DAE1F9AEBA037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4">
    <w:name w:val="562DFAA19F10458D91E1C15A70B102388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4">
    <w:name w:val="0857FCC0296249C896B60041C8C4A9178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5">
    <w:name w:val="75B6B5C3E02D4389B6BF07DD0A3A3A297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6">
    <w:name w:val="488D916C7E6949EBA5D3911CA764C87F7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7">
    <w:name w:val="78CCCF52836C4AA7A28F4B574337835227"/>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1">
    <w:name w:val="F645F8C5E1154E1D99D721FE29AD3610101"/>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3">
    <w:name w:val="D94BBBD6B2DB402886E7556C404C787993"/>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1">
    <w:name w:val="0995443339AB41C3B6793841736A0771101"/>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3">
    <w:name w:val="622C3FC72907413A862EDFF2373EF9E293"/>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3">
    <w:name w:val="6C9358F3F514443AB72CC6BFF319C44E93"/>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7">
    <w:name w:val="95297231C4BE4CCB8C4621047BCBCD2B37"/>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3">
    <w:name w:val="C4D93236CEAD4CF693D784ADA8942FC793"/>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1">
    <w:name w:val="E999FAA5D3B3436EBEB0914E86E48D62101"/>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3">
    <w:name w:val="D235777D64294F2F8155C0763D9D25E593"/>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3">
    <w:name w:val="004139EF79634349B7B492ED5BEDB20093"/>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3">
    <w:name w:val="7A36F2C7ADA64782850FDBA9B5881E4893"/>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1">
    <w:name w:val="B65BA25E9E8647D68CC19349973560AF101"/>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7">
    <w:name w:val="87DEBAF78FF04B2D86D2535C8D7807907"/>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99">
    <w:name w:val="A607E19A88A247AC97F87DF1CB59CB6899"/>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8">
    <w:name w:val="862965E039164966AE5C1E035BCB302398"/>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2">
    <w:name w:val="A9EA6602896E45D89691D9C795619D30102"/>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2">
    <w:name w:val="80796FC501EE40C7ABC022DDA14AE55F102"/>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2">
    <w:name w:val="E3817C2A2BD348A2BD85AEE67061CBF1102"/>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2">
    <w:name w:val="C2D0971435FE45E8B64212FC42F4DF19102"/>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2">
    <w:name w:val="528E6579ED4F467D944FBEF9C4352CF7102"/>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3">
    <w:name w:val="785E165CB3004806969C4867D9E215112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2">
    <w:name w:val="EDC9A1C5606D421A9788D1CE1B21EB6D102"/>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6">
    <w:name w:val="C2FCA5592C5D49A3AD85D736B549A49696"/>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5">
    <w:name w:val="CE294CF6CF8B40349A1B6DDFF63E350495"/>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5">
    <w:name w:val="595378BD578945D8982155A85A064D4095"/>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2">
    <w:name w:val="20031E2AFC11448B85B5D23BC6297324102"/>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2">
    <w:name w:val="3ACA485961114C9CA4A9127436758BC8102"/>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4">
    <w:name w:val="12E253D8E552487C81E0DE1AE299511294"/>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2">
    <w:name w:val="E6AAF590BB604EAB832383D1D3C16E5E102"/>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2">
    <w:name w:val="A21E8D4E286C416E8977961F730BA5CA102"/>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5">
    <w:name w:val="C21814A01CD449C6B4021D0715B19C698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8">
    <w:name w:val="73BBB6CF84A74F4D9951DAE1F9AEBA037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5">
    <w:name w:val="562DFAA19F10458D91E1C15A70B102388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5">
    <w:name w:val="0857FCC0296249C896B60041C8C4A9178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6">
    <w:name w:val="75B6B5C3E02D4389B6BF07DD0A3A3A297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7">
    <w:name w:val="488D916C7E6949EBA5D3911CA764C87F7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8">
    <w:name w:val="78CCCF52836C4AA7A28F4B574337835228"/>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2">
    <w:name w:val="F645F8C5E1154E1D99D721FE29AD3610102"/>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4">
    <w:name w:val="D94BBBD6B2DB402886E7556C404C787994"/>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2">
    <w:name w:val="0995443339AB41C3B6793841736A0771102"/>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4">
    <w:name w:val="622C3FC72907413A862EDFF2373EF9E294"/>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4">
    <w:name w:val="6C9358F3F514443AB72CC6BFF319C44E94"/>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8">
    <w:name w:val="95297231C4BE4CCB8C4621047BCBCD2B38"/>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4">
    <w:name w:val="C4D93236CEAD4CF693D784ADA8942FC794"/>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2">
    <w:name w:val="E999FAA5D3B3436EBEB0914E86E48D62102"/>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4">
    <w:name w:val="D235777D64294F2F8155C0763D9D25E594"/>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4">
    <w:name w:val="004139EF79634349B7B492ED5BEDB20094"/>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4">
    <w:name w:val="7A36F2C7ADA64782850FDBA9B5881E4894"/>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2">
    <w:name w:val="B65BA25E9E8647D68CC19349973560AF102"/>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8">
    <w:name w:val="87DEBAF78FF04B2D86D2535C8D7807908"/>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0">
    <w:name w:val="A607E19A88A247AC97F87DF1CB59CB68100"/>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99">
    <w:name w:val="862965E039164966AE5C1E035BCB302399"/>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3">
    <w:name w:val="A9EA6602896E45D89691D9C795619D30103"/>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3">
    <w:name w:val="80796FC501EE40C7ABC022DDA14AE55F103"/>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3">
    <w:name w:val="E3817C2A2BD348A2BD85AEE67061CBF1103"/>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3">
    <w:name w:val="C2D0971435FE45E8B64212FC42F4DF19103"/>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3">
    <w:name w:val="528E6579ED4F467D944FBEF9C4352CF7103"/>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4">
    <w:name w:val="785E165CB3004806969C4867D9E215112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3">
    <w:name w:val="EDC9A1C5606D421A9788D1CE1B21EB6D103"/>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7">
    <w:name w:val="C2FCA5592C5D49A3AD85D736B549A49697"/>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6">
    <w:name w:val="CE294CF6CF8B40349A1B6DDFF63E350496"/>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6">
    <w:name w:val="595378BD578945D8982155A85A064D4096"/>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3">
    <w:name w:val="20031E2AFC11448B85B5D23BC6297324103"/>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3">
    <w:name w:val="3ACA485961114C9CA4A9127436758BC8103"/>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5">
    <w:name w:val="12E253D8E552487C81E0DE1AE299511295"/>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3">
    <w:name w:val="E6AAF590BB604EAB832383D1D3C16E5E103"/>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3">
    <w:name w:val="A21E8D4E286C416E8977961F730BA5CA103"/>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6">
    <w:name w:val="C21814A01CD449C6B4021D0715B19C698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79">
    <w:name w:val="73BBB6CF84A74F4D9951DAE1F9AEBA037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6">
    <w:name w:val="562DFAA19F10458D91E1C15A70B102388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6">
    <w:name w:val="0857FCC0296249C896B60041C8C4A9178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7">
    <w:name w:val="75B6B5C3E02D4389B6BF07DD0A3A3A297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8">
    <w:name w:val="488D916C7E6949EBA5D3911CA764C87F7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29">
    <w:name w:val="78CCCF52836C4AA7A28F4B574337835229"/>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3">
    <w:name w:val="F645F8C5E1154E1D99D721FE29AD3610103"/>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5">
    <w:name w:val="D94BBBD6B2DB402886E7556C404C787995"/>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3">
    <w:name w:val="0995443339AB41C3B6793841736A0771103"/>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5">
    <w:name w:val="622C3FC72907413A862EDFF2373EF9E295"/>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5">
    <w:name w:val="6C9358F3F514443AB72CC6BFF319C44E95"/>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39">
    <w:name w:val="95297231C4BE4CCB8C4621047BCBCD2B39"/>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5">
    <w:name w:val="C4D93236CEAD4CF693D784ADA8942FC795"/>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3">
    <w:name w:val="E999FAA5D3B3436EBEB0914E86E48D62103"/>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5">
    <w:name w:val="D235777D64294F2F8155C0763D9D25E595"/>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5">
    <w:name w:val="004139EF79634349B7B492ED5BEDB20095"/>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5">
    <w:name w:val="7A36F2C7ADA64782850FDBA9B5881E4895"/>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3">
    <w:name w:val="B65BA25E9E8647D68CC19349973560AF103"/>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9">
    <w:name w:val="87DEBAF78FF04B2D86D2535C8D7807909"/>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1">
    <w:name w:val="A607E19A88A247AC97F87DF1CB59CB68101"/>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0">
    <w:name w:val="862965E039164966AE5C1E035BCB3023100"/>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4">
    <w:name w:val="A9EA6602896E45D89691D9C795619D30104"/>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4">
    <w:name w:val="80796FC501EE40C7ABC022DDA14AE55F104"/>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4">
    <w:name w:val="E3817C2A2BD348A2BD85AEE67061CBF1104"/>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4">
    <w:name w:val="C2D0971435FE45E8B64212FC42F4DF19104"/>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4">
    <w:name w:val="528E6579ED4F467D944FBEF9C4352CF7104"/>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5">
    <w:name w:val="785E165CB3004806969C4867D9E215112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4">
    <w:name w:val="EDC9A1C5606D421A9788D1CE1B21EB6D104"/>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8">
    <w:name w:val="C2FCA5592C5D49A3AD85D736B549A49698"/>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7">
    <w:name w:val="CE294CF6CF8B40349A1B6DDFF63E350497"/>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7">
    <w:name w:val="595378BD578945D8982155A85A064D4097"/>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4">
    <w:name w:val="20031E2AFC11448B85B5D23BC6297324104"/>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4">
    <w:name w:val="3ACA485961114C9CA4A9127436758BC8104"/>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6">
    <w:name w:val="12E253D8E552487C81E0DE1AE299511296"/>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4">
    <w:name w:val="E6AAF590BB604EAB832383D1D3C16E5E104"/>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4">
    <w:name w:val="A21E8D4E286C416E8977961F730BA5CA104"/>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7">
    <w:name w:val="C21814A01CD449C6B4021D0715B19C698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0">
    <w:name w:val="73BBB6CF84A74F4D9951DAE1F9AEBA038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7">
    <w:name w:val="562DFAA19F10458D91E1C15A70B102388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7">
    <w:name w:val="0857FCC0296249C896B60041C8C4A9178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8">
    <w:name w:val="75B6B5C3E02D4389B6BF07DD0A3A3A297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79">
    <w:name w:val="488D916C7E6949EBA5D3911CA764C87F7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0">
    <w:name w:val="78CCCF52836C4AA7A28F4B574337835230"/>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4">
    <w:name w:val="F645F8C5E1154E1D99D721FE29AD3610104"/>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6">
    <w:name w:val="D94BBBD6B2DB402886E7556C404C787996"/>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4">
    <w:name w:val="0995443339AB41C3B6793841736A0771104"/>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6">
    <w:name w:val="622C3FC72907413A862EDFF2373EF9E296"/>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6">
    <w:name w:val="6C9358F3F514443AB72CC6BFF319C44E96"/>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0">
    <w:name w:val="95297231C4BE4CCB8C4621047BCBCD2B40"/>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6">
    <w:name w:val="C4D93236CEAD4CF693D784ADA8942FC796"/>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4">
    <w:name w:val="E999FAA5D3B3436EBEB0914E86E48D62104"/>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6">
    <w:name w:val="D235777D64294F2F8155C0763D9D25E596"/>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6">
    <w:name w:val="004139EF79634349B7B492ED5BEDB20096"/>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6">
    <w:name w:val="7A36F2C7ADA64782850FDBA9B5881E4896"/>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4">
    <w:name w:val="B65BA25E9E8647D68CC19349973560AF104"/>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0">
    <w:name w:val="87DEBAF78FF04B2D86D2535C8D78079010"/>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2">
    <w:name w:val="A607E19A88A247AC97F87DF1CB59CB68102"/>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1">
    <w:name w:val="862965E039164966AE5C1E035BCB3023101"/>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5">
    <w:name w:val="A9EA6602896E45D89691D9C795619D30105"/>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5">
    <w:name w:val="80796FC501EE40C7ABC022DDA14AE55F105"/>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5">
    <w:name w:val="E3817C2A2BD348A2BD85AEE67061CBF1105"/>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5">
    <w:name w:val="C2D0971435FE45E8B64212FC42F4DF19105"/>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5">
    <w:name w:val="528E6579ED4F467D944FBEF9C4352CF7105"/>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6">
    <w:name w:val="785E165CB3004806969C4867D9E215112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5">
    <w:name w:val="EDC9A1C5606D421A9788D1CE1B21EB6D105"/>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99">
    <w:name w:val="C2FCA5592C5D49A3AD85D736B549A49699"/>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8">
    <w:name w:val="CE294CF6CF8B40349A1B6DDFF63E350498"/>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8">
    <w:name w:val="595378BD578945D8982155A85A064D4098"/>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5">
    <w:name w:val="20031E2AFC11448B85B5D23BC6297324105"/>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5">
    <w:name w:val="3ACA485961114C9CA4A9127436758BC8105"/>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7">
    <w:name w:val="12E253D8E552487C81E0DE1AE299511297"/>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5">
    <w:name w:val="E6AAF590BB604EAB832383D1D3C16E5E105"/>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5">
    <w:name w:val="A21E8D4E286C416E8977961F730BA5CA105"/>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8">
    <w:name w:val="C21814A01CD449C6B4021D0715B19C698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1">
    <w:name w:val="73BBB6CF84A74F4D9951DAE1F9AEBA038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8">
    <w:name w:val="562DFAA19F10458D91E1C15A70B102388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8">
    <w:name w:val="0857FCC0296249C896B60041C8C4A9178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79">
    <w:name w:val="75B6B5C3E02D4389B6BF07DD0A3A3A297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0">
    <w:name w:val="488D916C7E6949EBA5D3911CA764C87F8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1">
    <w:name w:val="78CCCF52836C4AA7A28F4B574337835231"/>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5">
    <w:name w:val="F645F8C5E1154E1D99D721FE29AD3610105"/>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7">
    <w:name w:val="D94BBBD6B2DB402886E7556C404C787997"/>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5">
    <w:name w:val="0995443339AB41C3B6793841736A0771105"/>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7">
    <w:name w:val="622C3FC72907413A862EDFF2373EF9E297"/>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7">
    <w:name w:val="6C9358F3F514443AB72CC6BFF319C44E97"/>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1">
    <w:name w:val="95297231C4BE4CCB8C4621047BCBCD2B41"/>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7">
    <w:name w:val="C4D93236CEAD4CF693D784ADA8942FC797"/>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5">
    <w:name w:val="E999FAA5D3B3436EBEB0914E86E48D62105"/>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7">
    <w:name w:val="D235777D64294F2F8155C0763D9D25E597"/>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7">
    <w:name w:val="004139EF79634349B7B492ED5BEDB20097"/>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7">
    <w:name w:val="7A36F2C7ADA64782850FDBA9B5881E4897"/>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5">
    <w:name w:val="B65BA25E9E8647D68CC19349973560AF105"/>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1">
    <w:name w:val="87DEBAF78FF04B2D86D2535C8D78079011"/>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3">
    <w:name w:val="A607E19A88A247AC97F87DF1CB59CB68103"/>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2">
    <w:name w:val="862965E039164966AE5C1E035BCB3023102"/>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6">
    <w:name w:val="A9EA6602896E45D89691D9C795619D30106"/>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6">
    <w:name w:val="80796FC501EE40C7ABC022DDA14AE55F106"/>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6">
    <w:name w:val="E3817C2A2BD348A2BD85AEE67061CBF1106"/>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6">
    <w:name w:val="C2D0971435FE45E8B64212FC42F4DF19106"/>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6">
    <w:name w:val="528E6579ED4F467D944FBEF9C4352CF7106"/>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7">
    <w:name w:val="785E165CB3004806969C4867D9E2151127"/>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6">
    <w:name w:val="EDC9A1C5606D421A9788D1CE1B21EB6D106"/>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100">
    <w:name w:val="C2FCA5592C5D49A3AD85D736B549A496100"/>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99">
    <w:name w:val="CE294CF6CF8B40349A1B6DDFF63E350499"/>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99">
    <w:name w:val="595378BD578945D8982155A85A064D4099"/>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6">
    <w:name w:val="20031E2AFC11448B85B5D23BC6297324106"/>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6">
    <w:name w:val="3ACA485961114C9CA4A9127436758BC8106"/>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8">
    <w:name w:val="12E253D8E552487C81E0DE1AE299511298"/>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6">
    <w:name w:val="E6AAF590BB604EAB832383D1D3C16E5E106"/>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6">
    <w:name w:val="A21E8D4E286C416E8977961F730BA5CA106"/>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89">
    <w:name w:val="C21814A01CD449C6B4021D0715B19C698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2">
    <w:name w:val="73BBB6CF84A74F4D9951DAE1F9AEBA038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89">
    <w:name w:val="562DFAA19F10458D91E1C15A70B102388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89">
    <w:name w:val="0857FCC0296249C896B60041C8C4A9178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0">
    <w:name w:val="75B6B5C3E02D4389B6BF07DD0A3A3A298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1">
    <w:name w:val="488D916C7E6949EBA5D3911CA764C87F8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2">
    <w:name w:val="78CCCF52836C4AA7A28F4B574337835232"/>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6">
    <w:name w:val="F645F8C5E1154E1D99D721FE29AD3610106"/>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8">
    <w:name w:val="D94BBBD6B2DB402886E7556C404C787998"/>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6">
    <w:name w:val="0995443339AB41C3B6793841736A0771106"/>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8">
    <w:name w:val="622C3FC72907413A862EDFF2373EF9E298"/>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8">
    <w:name w:val="6C9358F3F514443AB72CC6BFF319C44E98"/>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2">
    <w:name w:val="95297231C4BE4CCB8C4621047BCBCD2B42"/>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8">
    <w:name w:val="C4D93236CEAD4CF693D784ADA8942FC798"/>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6">
    <w:name w:val="E999FAA5D3B3436EBEB0914E86E48D62106"/>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8">
    <w:name w:val="D235777D64294F2F8155C0763D9D25E598"/>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8">
    <w:name w:val="004139EF79634349B7B492ED5BEDB20098"/>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8">
    <w:name w:val="7A36F2C7ADA64782850FDBA9B5881E4898"/>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6">
    <w:name w:val="B65BA25E9E8647D68CC19349973560AF106"/>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2">
    <w:name w:val="87DEBAF78FF04B2D86D2535C8D78079012"/>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4">
    <w:name w:val="A607E19A88A247AC97F87DF1CB59CB68104"/>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3">
    <w:name w:val="862965E039164966AE5C1E035BCB3023103"/>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7">
    <w:name w:val="A9EA6602896E45D89691D9C795619D30107"/>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7">
    <w:name w:val="80796FC501EE40C7ABC022DDA14AE55F107"/>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7">
    <w:name w:val="E3817C2A2BD348A2BD85AEE67061CBF1107"/>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7">
    <w:name w:val="C2D0971435FE45E8B64212FC42F4DF19107"/>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7">
    <w:name w:val="528E6579ED4F467D944FBEF9C4352CF7107"/>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8">
    <w:name w:val="785E165CB3004806969C4867D9E2151128"/>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7">
    <w:name w:val="EDC9A1C5606D421A9788D1CE1B21EB6D107"/>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101">
    <w:name w:val="C2FCA5592C5D49A3AD85D736B549A496101"/>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100">
    <w:name w:val="CE294CF6CF8B40349A1B6DDFF63E3504100"/>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100">
    <w:name w:val="595378BD578945D8982155A85A064D40100"/>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7">
    <w:name w:val="20031E2AFC11448B85B5D23BC6297324107"/>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7">
    <w:name w:val="3ACA485961114C9CA4A9127436758BC8107"/>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99">
    <w:name w:val="12E253D8E552487C81E0DE1AE299511299"/>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7">
    <w:name w:val="E6AAF590BB604EAB832383D1D3C16E5E107"/>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7">
    <w:name w:val="A21E8D4E286C416E8977961F730BA5CA107"/>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90">
    <w:name w:val="C21814A01CD449C6B4021D0715B19C699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3">
    <w:name w:val="73BBB6CF84A74F4D9951DAE1F9AEBA038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90">
    <w:name w:val="562DFAA19F10458D91E1C15A70B102389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90">
    <w:name w:val="0857FCC0296249C896B60041C8C4A9179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1">
    <w:name w:val="75B6B5C3E02D4389B6BF07DD0A3A3A298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2">
    <w:name w:val="488D916C7E6949EBA5D3911CA764C87F8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3">
    <w:name w:val="78CCCF52836C4AA7A28F4B574337835233"/>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7">
    <w:name w:val="F645F8C5E1154E1D99D721FE29AD3610107"/>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99">
    <w:name w:val="D94BBBD6B2DB402886E7556C404C787999"/>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7">
    <w:name w:val="0995443339AB41C3B6793841736A0771107"/>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99">
    <w:name w:val="622C3FC72907413A862EDFF2373EF9E299"/>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99">
    <w:name w:val="6C9358F3F514443AB72CC6BFF319C44E99"/>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3">
    <w:name w:val="95297231C4BE4CCB8C4621047BCBCD2B43"/>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99">
    <w:name w:val="C4D93236CEAD4CF693D784ADA8942FC799"/>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7">
    <w:name w:val="E999FAA5D3B3436EBEB0914E86E48D62107"/>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99">
    <w:name w:val="D235777D64294F2F8155C0763D9D25E599"/>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99">
    <w:name w:val="004139EF79634349B7B492ED5BEDB20099"/>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99">
    <w:name w:val="7A36F2C7ADA64782850FDBA9B5881E4899"/>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7">
    <w:name w:val="B65BA25E9E8647D68CC19349973560AF107"/>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3">
    <w:name w:val="87DEBAF78FF04B2D86D2535C8D78079013"/>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5">
    <w:name w:val="A607E19A88A247AC97F87DF1CB59CB68105"/>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4">
    <w:name w:val="862965E039164966AE5C1E035BCB3023104"/>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8">
    <w:name w:val="A9EA6602896E45D89691D9C795619D30108"/>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8">
    <w:name w:val="80796FC501EE40C7ABC022DDA14AE55F108"/>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8">
    <w:name w:val="E3817C2A2BD348A2BD85AEE67061CBF1108"/>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8">
    <w:name w:val="C2D0971435FE45E8B64212FC42F4DF19108"/>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8">
    <w:name w:val="528E6579ED4F467D944FBEF9C4352CF7108"/>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29">
    <w:name w:val="785E165CB3004806969C4867D9E2151129"/>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8">
    <w:name w:val="EDC9A1C5606D421A9788D1CE1B21EB6D108"/>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102">
    <w:name w:val="C2FCA5592C5D49A3AD85D736B549A496102"/>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101">
    <w:name w:val="CE294CF6CF8B40349A1B6DDFF63E3504101"/>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101">
    <w:name w:val="595378BD578945D8982155A85A064D40101"/>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8">
    <w:name w:val="20031E2AFC11448B85B5D23BC6297324108"/>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8">
    <w:name w:val="3ACA485961114C9CA4A9127436758BC8108"/>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100">
    <w:name w:val="12E253D8E552487C81E0DE1AE2995112100"/>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8">
    <w:name w:val="E6AAF590BB604EAB832383D1D3C16E5E108"/>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8">
    <w:name w:val="A21E8D4E286C416E8977961F730BA5CA108"/>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91">
    <w:name w:val="C21814A01CD449C6B4021D0715B19C699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4">
    <w:name w:val="73BBB6CF84A74F4D9951DAE1F9AEBA038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91">
    <w:name w:val="562DFAA19F10458D91E1C15A70B102389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91">
    <w:name w:val="0857FCC0296249C896B60041C8C4A9179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2">
    <w:name w:val="75B6B5C3E02D4389B6BF07DD0A3A3A298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3">
    <w:name w:val="488D916C7E6949EBA5D3911CA764C87F8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4">
    <w:name w:val="78CCCF52836C4AA7A28F4B574337835234"/>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8">
    <w:name w:val="F645F8C5E1154E1D99D721FE29AD3610108"/>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100">
    <w:name w:val="D94BBBD6B2DB402886E7556C404C7879100"/>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8">
    <w:name w:val="0995443339AB41C3B6793841736A0771108"/>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100">
    <w:name w:val="622C3FC72907413A862EDFF2373EF9E2100"/>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100">
    <w:name w:val="6C9358F3F514443AB72CC6BFF319C44E100"/>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4">
    <w:name w:val="95297231C4BE4CCB8C4621047BCBCD2B44"/>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100">
    <w:name w:val="C4D93236CEAD4CF693D784ADA8942FC7100"/>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8">
    <w:name w:val="E999FAA5D3B3436EBEB0914E86E48D62108"/>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100">
    <w:name w:val="D235777D64294F2F8155C0763D9D25E5100"/>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100">
    <w:name w:val="004139EF79634349B7B492ED5BEDB200100"/>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100">
    <w:name w:val="7A36F2C7ADA64782850FDBA9B5881E48100"/>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8">
    <w:name w:val="B65BA25E9E8647D68CC19349973560AF108"/>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4">
    <w:name w:val="87DEBAF78FF04B2D86D2535C8D78079014"/>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6">
    <w:name w:val="A607E19A88A247AC97F87DF1CB59CB68106"/>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5">
    <w:name w:val="862965E039164966AE5C1E035BCB3023105"/>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09">
    <w:name w:val="A9EA6602896E45D89691D9C795619D30109"/>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09">
    <w:name w:val="80796FC501EE40C7ABC022DDA14AE55F109"/>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09">
    <w:name w:val="E3817C2A2BD348A2BD85AEE67061CBF1109"/>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09">
    <w:name w:val="C2D0971435FE45E8B64212FC42F4DF19109"/>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09">
    <w:name w:val="528E6579ED4F467D944FBEF9C4352CF7109"/>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30">
    <w:name w:val="785E165CB3004806969C4867D9E2151130"/>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09">
    <w:name w:val="EDC9A1C5606D421A9788D1CE1B21EB6D109"/>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103">
    <w:name w:val="C2FCA5592C5D49A3AD85D736B549A496103"/>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102">
    <w:name w:val="CE294CF6CF8B40349A1B6DDFF63E3504102"/>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102">
    <w:name w:val="595378BD578945D8982155A85A064D40102"/>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09">
    <w:name w:val="20031E2AFC11448B85B5D23BC6297324109"/>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09">
    <w:name w:val="3ACA485961114C9CA4A9127436758BC8109"/>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101">
    <w:name w:val="12E253D8E552487C81E0DE1AE2995112101"/>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09">
    <w:name w:val="E6AAF590BB604EAB832383D1D3C16E5E109"/>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09">
    <w:name w:val="A21E8D4E286C416E8977961F730BA5CA109"/>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92">
    <w:name w:val="C21814A01CD449C6B4021D0715B19C699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5">
    <w:name w:val="73BBB6CF84A74F4D9951DAE1F9AEBA038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92">
    <w:name w:val="562DFAA19F10458D91E1C15A70B102389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92">
    <w:name w:val="0857FCC0296249C896B60041C8C4A91792"/>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3">
    <w:name w:val="75B6B5C3E02D4389B6BF07DD0A3A3A298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4">
    <w:name w:val="488D916C7E6949EBA5D3911CA764C87F8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5">
    <w:name w:val="78CCCF52836C4AA7A28F4B574337835235"/>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09">
    <w:name w:val="F645F8C5E1154E1D99D721FE29AD3610109"/>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101">
    <w:name w:val="D94BBBD6B2DB402886E7556C404C7879101"/>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09">
    <w:name w:val="0995443339AB41C3B6793841736A0771109"/>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101">
    <w:name w:val="622C3FC72907413A862EDFF2373EF9E2101"/>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101">
    <w:name w:val="6C9358F3F514443AB72CC6BFF319C44E101"/>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5">
    <w:name w:val="95297231C4BE4CCB8C4621047BCBCD2B45"/>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101">
    <w:name w:val="C4D93236CEAD4CF693D784ADA8942FC7101"/>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09">
    <w:name w:val="E999FAA5D3B3436EBEB0914E86E48D62109"/>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101">
    <w:name w:val="D235777D64294F2F8155C0763D9D25E5101"/>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101">
    <w:name w:val="004139EF79634349B7B492ED5BEDB200101"/>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101">
    <w:name w:val="7A36F2C7ADA64782850FDBA9B5881E48101"/>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09">
    <w:name w:val="B65BA25E9E8647D68CC19349973560AF109"/>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5">
    <w:name w:val="87DEBAF78FF04B2D86D2535C8D78079015"/>
    <w:rsid w:val="00B95699"/>
    <w:pPr>
      <w:spacing w:after="120" w:line="240" w:lineRule="auto"/>
    </w:pPr>
    <w:rPr>
      <w:rFonts w:ascii="Source Sans Pro" w:eastAsia="Arial" w:hAnsi="Source Sans Pro" w:cs="Arial"/>
      <w:sz w:val="24"/>
      <w:szCs w:val="24"/>
      <w:lang w:eastAsia="de-DE"/>
    </w:rPr>
  </w:style>
  <w:style w:type="paragraph" w:customStyle="1" w:styleId="A607E19A88A247AC97F87DF1CB59CB68107">
    <w:name w:val="A607E19A88A247AC97F87DF1CB59CB68107"/>
    <w:rsid w:val="00B95699"/>
    <w:pPr>
      <w:spacing w:after="120" w:line="240" w:lineRule="auto"/>
    </w:pPr>
    <w:rPr>
      <w:rFonts w:ascii="Source Sans Pro" w:eastAsia="Arial" w:hAnsi="Source Sans Pro" w:cs="Arial"/>
      <w:sz w:val="24"/>
      <w:szCs w:val="24"/>
      <w:lang w:eastAsia="de-DE"/>
    </w:rPr>
  </w:style>
  <w:style w:type="paragraph" w:customStyle="1" w:styleId="862965E039164966AE5C1E035BCB3023106">
    <w:name w:val="862965E039164966AE5C1E035BCB3023106"/>
    <w:rsid w:val="00B95699"/>
    <w:pPr>
      <w:spacing w:after="120" w:line="240" w:lineRule="auto"/>
    </w:pPr>
    <w:rPr>
      <w:rFonts w:ascii="Source Sans Pro" w:eastAsia="Arial" w:hAnsi="Source Sans Pro" w:cs="Arial"/>
      <w:sz w:val="24"/>
      <w:szCs w:val="24"/>
      <w:lang w:eastAsia="de-DE"/>
    </w:rPr>
  </w:style>
  <w:style w:type="paragraph" w:customStyle="1" w:styleId="A9EA6602896E45D89691D9C795619D30110">
    <w:name w:val="A9EA6602896E45D89691D9C795619D30110"/>
    <w:rsid w:val="00B95699"/>
    <w:pPr>
      <w:spacing w:after="120" w:line="240" w:lineRule="auto"/>
    </w:pPr>
    <w:rPr>
      <w:rFonts w:ascii="Source Sans Pro" w:eastAsia="Arial" w:hAnsi="Source Sans Pro" w:cs="Arial"/>
      <w:sz w:val="24"/>
      <w:szCs w:val="24"/>
      <w:lang w:eastAsia="de-DE"/>
    </w:rPr>
  </w:style>
  <w:style w:type="paragraph" w:customStyle="1" w:styleId="80796FC501EE40C7ABC022DDA14AE55F110">
    <w:name w:val="80796FC501EE40C7ABC022DDA14AE55F110"/>
    <w:rsid w:val="00B95699"/>
    <w:pPr>
      <w:spacing w:after="120" w:line="240" w:lineRule="auto"/>
    </w:pPr>
    <w:rPr>
      <w:rFonts w:ascii="Source Sans Pro" w:eastAsia="Arial" w:hAnsi="Source Sans Pro" w:cs="Arial"/>
      <w:sz w:val="24"/>
      <w:szCs w:val="24"/>
      <w:lang w:eastAsia="de-DE"/>
    </w:rPr>
  </w:style>
  <w:style w:type="paragraph" w:customStyle="1" w:styleId="E3817C2A2BD348A2BD85AEE67061CBF1110">
    <w:name w:val="E3817C2A2BD348A2BD85AEE67061CBF1110"/>
    <w:rsid w:val="00B95699"/>
    <w:pPr>
      <w:spacing w:after="120" w:line="240" w:lineRule="auto"/>
    </w:pPr>
    <w:rPr>
      <w:rFonts w:ascii="Source Sans Pro" w:eastAsia="Arial" w:hAnsi="Source Sans Pro" w:cs="Arial"/>
      <w:sz w:val="24"/>
      <w:szCs w:val="24"/>
      <w:lang w:eastAsia="de-DE"/>
    </w:rPr>
  </w:style>
  <w:style w:type="paragraph" w:customStyle="1" w:styleId="C2D0971435FE45E8B64212FC42F4DF19110">
    <w:name w:val="C2D0971435FE45E8B64212FC42F4DF19110"/>
    <w:rsid w:val="00B95699"/>
    <w:pPr>
      <w:spacing w:after="120" w:line="240" w:lineRule="auto"/>
    </w:pPr>
    <w:rPr>
      <w:rFonts w:ascii="Source Sans Pro" w:eastAsia="Arial" w:hAnsi="Source Sans Pro" w:cs="Arial"/>
      <w:sz w:val="24"/>
      <w:szCs w:val="24"/>
      <w:lang w:eastAsia="de-DE"/>
    </w:rPr>
  </w:style>
  <w:style w:type="paragraph" w:customStyle="1" w:styleId="528E6579ED4F467D944FBEF9C4352CF7110">
    <w:name w:val="528E6579ED4F467D944FBEF9C4352CF7110"/>
    <w:rsid w:val="00B95699"/>
    <w:pPr>
      <w:spacing w:after="120" w:line="240" w:lineRule="auto"/>
    </w:pPr>
    <w:rPr>
      <w:rFonts w:ascii="Source Sans Pro" w:eastAsia="Arial" w:hAnsi="Source Sans Pro" w:cs="Arial"/>
      <w:sz w:val="24"/>
      <w:szCs w:val="24"/>
      <w:lang w:eastAsia="de-DE"/>
    </w:rPr>
  </w:style>
  <w:style w:type="paragraph" w:customStyle="1" w:styleId="785E165CB3004806969C4867D9E2151131">
    <w:name w:val="785E165CB3004806969C4867D9E2151131"/>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EDC9A1C5606D421A9788D1CE1B21EB6D110">
    <w:name w:val="EDC9A1C5606D421A9788D1CE1B21EB6D110"/>
    <w:rsid w:val="00B95699"/>
    <w:pPr>
      <w:spacing w:after="120" w:line="240" w:lineRule="auto"/>
    </w:pPr>
    <w:rPr>
      <w:rFonts w:ascii="Source Sans Pro" w:eastAsia="Arial" w:hAnsi="Source Sans Pro" w:cs="Arial"/>
      <w:sz w:val="24"/>
      <w:szCs w:val="24"/>
      <w:lang w:eastAsia="de-DE"/>
    </w:rPr>
  </w:style>
  <w:style w:type="paragraph" w:customStyle="1" w:styleId="C2FCA5592C5D49A3AD85D736B549A496104">
    <w:name w:val="C2FCA5592C5D49A3AD85D736B549A496104"/>
    <w:rsid w:val="00B95699"/>
    <w:pPr>
      <w:spacing w:after="120" w:line="240" w:lineRule="auto"/>
    </w:pPr>
    <w:rPr>
      <w:rFonts w:ascii="Source Sans Pro" w:eastAsia="Arial" w:hAnsi="Source Sans Pro" w:cs="Arial"/>
      <w:sz w:val="24"/>
      <w:szCs w:val="24"/>
      <w:lang w:eastAsia="de-DE"/>
    </w:rPr>
  </w:style>
  <w:style w:type="paragraph" w:customStyle="1" w:styleId="CE294CF6CF8B40349A1B6DDFF63E3504103">
    <w:name w:val="CE294CF6CF8B40349A1B6DDFF63E3504103"/>
    <w:rsid w:val="00B95699"/>
    <w:pPr>
      <w:spacing w:after="120" w:line="240" w:lineRule="auto"/>
    </w:pPr>
    <w:rPr>
      <w:rFonts w:ascii="Source Sans Pro" w:eastAsia="Arial" w:hAnsi="Source Sans Pro" w:cs="Arial"/>
      <w:sz w:val="24"/>
      <w:szCs w:val="24"/>
      <w:lang w:eastAsia="de-DE"/>
    </w:rPr>
  </w:style>
  <w:style w:type="paragraph" w:customStyle="1" w:styleId="595378BD578945D8982155A85A064D40103">
    <w:name w:val="595378BD578945D8982155A85A064D40103"/>
    <w:rsid w:val="00B95699"/>
    <w:pPr>
      <w:spacing w:after="120" w:line="240" w:lineRule="auto"/>
    </w:pPr>
    <w:rPr>
      <w:rFonts w:ascii="Source Sans Pro" w:eastAsia="Arial" w:hAnsi="Source Sans Pro" w:cs="Arial"/>
      <w:sz w:val="24"/>
      <w:szCs w:val="24"/>
      <w:lang w:eastAsia="de-DE"/>
    </w:rPr>
  </w:style>
  <w:style w:type="paragraph" w:customStyle="1" w:styleId="20031E2AFC11448B85B5D23BC6297324110">
    <w:name w:val="20031E2AFC11448B85B5D23BC6297324110"/>
    <w:rsid w:val="00B95699"/>
    <w:pPr>
      <w:spacing w:after="120" w:line="240" w:lineRule="auto"/>
    </w:pPr>
    <w:rPr>
      <w:rFonts w:ascii="Source Sans Pro" w:eastAsia="Arial" w:hAnsi="Source Sans Pro" w:cs="Arial"/>
      <w:sz w:val="24"/>
      <w:szCs w:val="24"/>
      <w:lang w:eastAsia="de-DE"/>
    </w:rPr>
  </w:style>
  <w:style w:type="paragraph" w:customStyle="1" w:styleId="3ACA485961114C9CA4A9127436758BC8110">
    <w:name w:val="3ACA485961114C9CA4A9127436758BC8110"/>
    <w:rsid w:val="00B95699"/>
    <w:pPr>
      <w:spacing w:after="120" w:line="240" w:lineRule="auto"/>
    </w:pPr>
    <w:rPr>
      <w:rFonts w:ascii="Source Sans Pro" w:eastAsia="Arial" w:hAnsi="Source Sans Pro" w:cs="Arial"/>
      <w:sz w:val="24"/>
      <w:szCs w:val="24"/>
      <w:lang w:eastAsia="de-DE"/>
    </w:rPr>
  </w:style>
  <w:style w:type="paragraph" w:customStyle="1" w:styleId="12E253D8E552487C81E0DE1AE2995112102">
    <w:name w:val="12E253D8E552487C81E0DE1AE2995112102"/>
    <w:rsid w:val="00B95699"/>
    <w:pPr>
      <w:spacing w:after="120" w:line="240" w:lineRule="auto"/>
    </w:pPr>
    <w:rPr>
      <w:rFonts w:ascii="Source Sans Pro" w:eastAsia="Arial" w:hAnsi="Source Sans Pro" w:cs="Arial"/>
      <w:sz w:val="24"/>
      <w:szCs w:val="24"/>
      <w:lang w:eastAsia="de-DE"/>
    </w:rPr>
  </w:style>
  <w:style w:type="paragraph" w:customStyle="1" w:styleId="E6AAF590BB604EAB832383D1D3C16E5E110">
    <w:name w:val="E6AAF590BB604EAB832383D1D3C16E5E110"/>
    <w:rsid w:val="00B95699"/>
    <w:pPr>
      <w:spacing w:after="120" w:line="240" w:lineRule="auto"/>
    </w:pPr>
    <w:rPr>
      <w:rFonts w:ascii="Source Sans Pro" w:eastAsia="Arial" w:hAnsi="Source Sans Pro" w:cs="Arial"/>
      <w:sz w:val="24"/>
      <w:szCs w:val="24"/>
      <w:lang w:eastAsia="de-DE"/>
    </w:rPr>
  </w:style>
  <w:style w:type="paragraph" w:customStyle="1" w:styleId="A21E8D4E286C416E8977961F730BA5CA110">
    <w:name w:val="A21E8D4E286C416E8977961F730BA5CA110"/>
    <w:rsid w:val="00B95699"/>
    <w:pPr>
      <w:spacing w:after="120" w:line="240" w:lineRule="auto"/>
    </w:pPr>
    <w:rPr>
      <w:rFonts w:ascii="Source Sans Pro" w:eastAsia="Arial" w:hAnsi="Source Sans Pro" w:cs="Arial"/>
      <w:sz w:val="24"/>
      <w:szCs w:val="24"/>
      <w:lang w:eastAsia="de-DE"/>
    </w:rPr>
  </w:style>
  <w:style w:type="paragraph" w:customStyle="1" w:styleId="C21814A01CD449C6B4021D0715B19C6993">
    <w:name w:val="C21814A01CD449C6B4021D0715B19C699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3BBB6CF84A74F4D9951DAE1F9AEBA0386">
    <w:name w:val="73BBB6CF84A74F4D9951DAE1F9AEBA0386"/>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562DFAA19F10458D91E1C15A70B1023893">
    <w:name w:val="562DFAA19F10458D91E1C15A70B102389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0857FCC0296249C896B60041C8C4A91793">
    <w:name w:val="0857FCC0296249C896B60041C8C4A91793"/>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5B6B5C3E02D4389B6BF07DD0A3A3A2984">
    <w:name w:val="75B6B5C3E02D4389B6BF07DD0A3A3A2984"/>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488D916C7E6949EBA5D3911CA764C87F85">
    <w:name w:val="488D916C7E6949EBA5D3911CA764C87F85"/>
    <w:rsid w:val="00B95699"/>
    <w:pPr>
      <w:spacing w:before="120" w:after="120" w:line="240" w:lineRule="auto"/>
    </w:pPr>
    <w:rPr>
      <w:rFonts w:ascii="Source Sans Pro" w:eastAsia="Arial" w:hAnsi="Source Sans Pro" w:cs="Arial"/>
      <w:color w:val="000000" w:themeColor="text1"/>
      <w:szCs w:val="24"/>
      <w:lang w:eastAsia="de-DE"/>
    </w:rPr>
  </w:style>
  <w:style w:type="paragraph" w:customStyle="1" w:styleId="78CCCF52836C4AA7A28F4B574337835236">
    <w:name w:val="78CCCF52836C4AA7A28F4B574337835236"/>
    <w:rsid w:val="00B95699"/>
    <w:pPr>
      <w:spacing w:after="120" w:line="240" w:lineRule="auto"/>
    </w:pPr>
    <w:rPr>
      <w:rFonts w:ascii="Source Sans Pro" w:eastAsia="Arial" w:hAnsi="Source Sans Pro" w:cs="Arial"/>
      <w:sz w:val="24"/>
      <w:szCs w:val="24"/>
      <w:lang w:eastAsia="de-DE"/>
    </w:rPr>
  </w:style>
  <w:style w:type="paragraph" w:customStyle="1" w:styleId="F645F8C5E1154E1D99D721FE29AD3610110">
    <w:name w:val="F645F8C5E1154E1D99D721FE29AD3610110"/>
    <w:rsid w:val="00B95699"/>
    <w:pPr>
      <w:spacing w:after="120" w:line="240" w:lineRule="auto"/>
    </w:pPr>
    <w:rPr>
      <w:rFonts w:ascii="Source Sans Pro" w:eastAsia="Arial" w:hAnsi="Source Sans Pro" w:cs="Arial"/>
      <w:sz w:val="24"/>
      <w:szCs w:val="24"/>
      <w:lang w:eastAsia="de-DE"/>
    </w:rPr>
  </w:style>
  <w:style w:type="paragraph" w:customStyle="1" w:styleId="D94BBBD6B2DB402886E7556C404C7879102">
    <w:name w:val="D94BBBD6B2DB402886E7556C404C7879102"/>
    <w:rsid w:val="00B95699"/>
    <w:pPr>
      <w:spacing w:after="120" w:line="240" w:lineRule="auto"/>
    </w:pPr>
    <w:rPr>
      <w:rFonts w:ascii="Source Sans Pro" w:eastAsia="Arial" w:hAnsi="Source Sans Pro" w:cs="Arial"/>
      <w:sz w:val="24"/>
      <w:szCs w:val="24"/>
      <w:lang w:eastAsia="de-DE"/>
    </w:rPr>
  </w:style>
  <w:style w:type="paragraph" w:customStyle="1" w:styleId="0995443339AB41C3B6793841736A0771110">
    <w:name w:val="0995443339AB41C3B6793841736A0771110"/>
    <w:rsid w:val="00B95699"/>
    <w:pPr>
      <w:spacing w:after="120" w:line="240" w:lineRule="auto"/>
    </w:pPr>
    <w:rPr>
      <w:rFonts w:ascii="Source Sans Pro" w:eastAsia="Arial" w:hAnsi="Source Sans Pro" w:cs="Arial"/>
      <w:sz w:val="24"/>
      <w:szCs w:val="24"/>
      <w:lang w:eastAsia="de-DE"/>
    </w:rPr>
  </w:style>
  <w:style w:type="paragraph" w:customStyle="1" w:styleId="622C3FC72907413A862EDFF2373EF9E2102">
    <w:name w:val="622C3FC72907413A862EDFF2373EF9E2102"/>
    <w:rsid w:val="00B95699"/>
    <w:pPr>
      <w:spacing w:after="120" w:line="240" w:lineRule="auto"/>
    </w:pPr>
    <w:rPr>
      <w:rFonts w:ascii="Source Sans Pro" w:eastAsia="Arial" w:hAnsi="Source Sans Pro" w:cs="Arial"/>
      <w:sz w:val="24"/>
      <w:szCs w:val="24"/>
      <w:lang w:eastAsia="de-DE"/>
    </w:rPr>
  </w:style>
  <w:style w:type="paragraph" w:customStyle="1" w:styleId="6C9358F3F514443AB72CC6BFF319C44E102">
    <w:name w:val="6C9358F3F514443AB72CC6BFF319C44E102"/>
    <w:rsid w:val="00B95699"/>
    <w:pPr>
      <w:spacing w:after="120" w:line="240" w:lineRule="auto"/>
    </w:pPr>
    <w:rPr>
      <w:rFonts w:ascii="Source Sans Pro" w:eastAsia="Arial" w:hAnsi="Source Sans Pro" w:cs="Arial"/>
      <w:sz w:val="24"/>
      <w:szCs w:val="24"/>
      <w:lang w:eastAsia="de-DE"/>
    </w:rPr>
  </w:style>
  <w:style w:type="paragraph" w:customStyle="1" w:styleId="95297231C4BE4CCB8C4621047BCBCD2B46">
    <w:name w:val="95297231C4BE4CCB8C4621047BCBCD2B46"/>
    <w:rsid w:val="00B95699"/>
    <w:pPr>
      <w:spacing w:after="120" w:line="240" w:lineRule="auto"/>
    </w:pPr>
    <w:rPr>
      <w:rFonts w:ascii="Source Sans Pro" w:eastAsia="Arial" w:hAnsi="Source Sans Pro" w:cs="Arial"/>
      <w:sz w:val="24"/>
      <w:szCs w:val="24"/>
      <w:lang w:eastAsia="de-DE"/>
    </w:rPr>
  </w:style>
  <w:style w:type="paragraph" w:customStyle="1" w:styleId="C4D93236CEAD4CF693D784ADA8942FC7102">
    <w:name w:val="C4D93236CEAD4CF693D784ADA8942FC7102"/>
    <w:rsid w:val="00B95699"/>
    <w:pPr>
      <w:spacing w:after="120" w:line="240" w:lineRule="auto"/>
    </w:pPr>
    <w:rPr>
      <w:rFonts w:ascii="Source Sans Pro" w:eastAsia="Arial" w:hAnsi="Source Sans Pro" w:cs="Arial"/>
      <w:sz w:val="24"/>
      <w:szCs w:val="24"/>
      <w:lang w:eastAsia="de-DE"/>
    </w:rPr>
  </w:style>
  <w:style w:type="paragraph" w:customStyle="1" w:styleId="E999FAA5D3B3436EBEB0914E86E48D62110">
    <w:name w:val="E999FAA5D3B3436EBEB0914E86E48D62110"/>
    <w:rsid w:val="00B95699"/>
    <w:pPr>
      <w:spacing w:after="120" w:line="240" w:lineRule="auto"/>
    </w:pPr>
    <w:rPr>
      <w:rFonts w:ascii="Source Sans Pro" w:eastAsia="Arial" w:hAnsi="Source Sans Pro" w:cs="Arial"/>
      <w:sz w:val="24"/>
      <w:szCs w:val="24"/>
      <w:lang w:eastAsia="de-DE"/>
    </w:rPr>
  </w:style>
  <w:style w:type="paragraph" w:customStyle="1" w:styleId="D235777D64294F2F8155C0763D9D25E5102">
    <w:name w:val="D235777D64294F2F8155C0763D9D25E5102"/>
    <w:rsid w:val="00B95699"/>
    <w:pPr>
      <w:spacing w:after="120" w:line="240" w:lineRule="auto"/>
    </w:pPr>
    <w:rPr>
      <w:rFonts w:ascii="Source Sans Pro" w:eastAsia="Arial" w:hAnsi="Source Sans Pro" w:cs="Arial"/>
      <w:sz w:val="24"/>
      <w:szCs w:val="24"/>
      <w:lang w:eastAsia="de-DE"/>
    </w:rPr>
  </w:style>
  <w:style w:type="paragraph" w:customStyle="1" w:styleId="004139EF79634349B7B492ED5BEDB200102">
    <w:name w:val="004139EF79634349B7B492ED5BEDB200102"/>
    <w:rsid w:val="00B95699"/>
    <w:pPr>
      <w:spacing w:after="120" w:line="240" w:lineRule="auto"/>
    </w:pPr>
    <w:rPr>
      <w:rFonts w:ascii="Source Sans Pro" w:eastAsia="Arial" w:hAnsi="Source Sans Pro" w:cs="Arial"/>
      <w:sz w:val="24"/>
      <w:szCs w:val="24"/>
      <w:lang w:eastAsia="de-DE"/>
    </w:rPr>
  </w:style>
  <w:style w:type="paragraph" w:customStyle="1" w:styleId="7A36F2C7ADA64782850FDBA9B5881E48102">
    <w:name w:val="7A36F2C7ADA64782850FDBA9B5881E48102"/>
    <w:rsid w:val="00B95699"/>
    <w:pPr>
      <w:spacing w:after="120" w:line="240" w:lineRule="auto"/>
    </w:pPr>
    <w:rPr>
      <w:rFonts w:ascii="Source Sans Pro" w:eastAsia="Arial" w:hAnsi="Source Sans Pro" w:cs="Arial"/>
      <w:sz w:val="24"/>
      <w:szCs w:val="24"/>
      <w:lang w:eastAsia="de-DE"/>
    </w:rPr>
  </w:style>
  <w:style w:type="paragraph" w:customStyle="1" w:styleId="B65BA25E9E8647D68CC19349973560AF110">
    <w:name w:val="B65BA25E9E8647D68CC19349973560AF110"/>
    <w:rsid w:val="00B95699"/>
    <w:pPr>
      <w:spacing w:after="120" w:line="240" w:lineRule="auto"/>
    </w:pPr>
    <w:rPr>
      <w:rFonts w:ascii="Source Sans Pro" w:eastAsia="Arial" w:hAnsi="Source Sans Pro" w:cs="Arial"/>
      <w:sz w:val="24"/>
      <w:szCs w:val="24"/>
      <w:lang w:eastAsia="de-DE"/>
    </w:rPr>
  </w:style>
  <w:style w:type="paragraph" w:customStyle="1" w:styleId="87DEBAF78FF04B2D86D2535C8D78079016">
    <w:name w:val="87DEBAF78FF04B2D86D2535C8D78079016"/>
    <w:rsid w:val="00B95699"/>
    <w:pPr>
      <w:spacing w:after="120" w:line="240" w:lineRule="auto"/>
    </w:pPr>
    <w:rPr>
      <w:rFonts w:ascii="Source Sans Pro" w:eastAsia="Arial" w:hAnsi="Source Sans Pro" w:cs="Arial"/>
      <w:sz w:val="24"/>
      <w:szCs w:val="24"/>
      <w:lang w:val="en-US" w:eastAsia="de-DE"/>
    </w:rPr>
  </w:style>
  <w:style w:type="paragraph" w:customStyle="1" w:styleId="A607E19A88A247AC97F87DF1CB59CB68108">
    <w:name w:val="A607E19A88A247AC97F87DF1CB59CB68108"/>
    <w:rsid w:val="00B95699"/>
    <w:pPr>
      <w:spacing w:after="120" w:line="240" w:lineRule="auto"/>
    </w:pPr>
    <w:rPr>
      <w:rFonts w:ascii="Source Sans Pro" w:eastAsia="Arial" w:hAnsi="Source Sans Pro" w:cs="Arial"/>
      <w:sz w:val="24"/>
      <w:szCs w:val="24"/>
      <w:lang w:val="en-US" w:eastAsia="de-DE"/>
    </w:rPr>
  </w:style>
  <w:style w:type="paragraph" w:customStyle="1" w:styleId="862965E039164966AE5C1E035BCB3023107">
    <w:name w:val="862965E039164966AE5C1E035BCB3023107"/>
    <w:rsid w:val="00B95699"/>
    <w:pPr>
      <w:spacing w:after="120" w:line="240" w:lineRule="auto"/>
    </w:pPr>
    <w:rPr>
      <w:rFonts w:ascii="Source Sans Pro" w:eastAsia="Arial" w:hAnsi="Source Sans Pro" w:cs="Arial"/>
      <w:sz w:val="24"/>
      <w:szCs w:val="24"/>
      <w:lang w:val="en-US" w:eastAsia="de-DE"/>
    </w:rPr>
  </w:style>
  <w:style w:type="paragraph" w:customStyle="1" w:styleId="A9EA6602896E45D89691D9C795619D30111">
    <w:name w:val="A9EA6602896E45D89691D9C795619D30111"/>
    <w:rsid w:val="00B95699"/>
    <w:pPr>
      <w:spacing w:after="120" w:line="240" w:lineRule="auto"/>
    </w:pPr>
    <w:rPr>
      <w:rFonts w:ascii="Source Sans Pro" w:eastAsia="Arial" w:hAnsi="Source Sans Pro" w:cs="Arial"/>
      <w:sz w:val="24"/>
      <w:szCs w:val="24"/>
      <w:lang w:val="en-US" w:eastAsia="de-DE"/>
    </w:rPr>
  </w:style>
  <w:style w:type="paragraph" w:customStyle="1" w:styleId="80796FC501EE40C7ABC022DDA14AE55F111">
    <w:name w:val="80796FC501EE40C7ABC022DDA14AE55F111"/>
    <w:rsid w:val="00B95699"/>
    <w:pPr>
      <w:spacing w:after="120" w:line="240" w:lineRule="auto"/>
    </w:pPr>
    <w:rPr>
      <w:rFonts w:ascii="Source Sans Pro" w:eastAsia="Arial" w:hAnsi="Source Sans Pro" w:cs="Arial"/>
      <w:sz w:val="24"/>
      <w:szCs w:val="24"/>
      <w:lang w:val="en-US" w:eastAsia="de-DE"/>
    </w:rPr>
  </w:style>
  <w:style w:type="paragraph" w:customStyle="1" w:styleId="E3817C2A2BD348A2BD85AEE67061CBF1111">
    <w:name w:val="E3817C2A2BD348A2BD85AEE67061CBF1111"/>
    <w:rsid w:val="00B95699"/>
    <w:pPr>
      <w:spacing w:after="120" w:line="240" w:lineRule="auto"/>
    </w:pPr>
    <w:rPr>
      <w:rFonts w:ascii="Source Sans Pro" w:eastAsia="Arial" w:hAnsi="Source Sans Pro" w:cs="Arial"/>
      <w:sz w:val="24"/>
      <w:szCs w:val="24"/>
      <w:lang w:val="en-US" w:eastAsia="de-DE"/>
    </w:rPr>
  </w:style>
  <w:style w:type="paragraph" w:customStyle="1" w:styleId="C2D0971435FE45E8B64212FC42F4DF19111">
    <w:name w:val="C2D0971435FE45E8B64212FC42F4DF19111"/>
    <w:rsid w:val="00B95699"/>
    <w:pPr>
      <w:spacing w:after="120" w:line="240" w:lineRule="auto"/>
    </w:pPr>
    <w:rPr>
      <w:rFonts w:ascii="Source Sans Pro" w:eastAsia="Arial" w:hAnsi="Source Sans Pro" w:cs="Arial"/>
      <w:sz w:val="24"/>
      <w:szCs w:val="24"/>
      <w:lang w:val="en-US" w:eastAsia="de-DE"/>
    </w:rPr>
  </w:style>
  <w:style w:type="paragraph" w:customStyle="1" w:styleId="528E6579ED4F467D944FBEF9C4352CF7111">
    <w:name w:val="528E6579ED4F467D944FBEF9C4352CF7111"/>
    <w:rsid w:val="00B95699"/>
    <w:pPr>
      <w:spacing w:after="120" w:line="240" w:lineRule="auto"/>
    </w:pPr>
    <w:rPr>
      <w:rFonts w:ascii="Source Sans Pro" w:eastAsia="Arial" w:hAnsi="Source Sans Pro" w:cs="Arial"/>
      <w:sz w:val="24"/>
      <w:szCs w:val="24"/>
      <w:lang w:val="en-US" w:eastAsia="de-DE"/>
    </w:rPr>
  </w:style>
  <w:style w:type="paragraph" w:customStyle="1" w:styleId="785E165CB3004806969C4867D9E2151132">
    <w:name w:val="785E165CB3004806969C4867D9E2151132"/>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EDC9A1C5606D421A9788D1CE1B21EB6D111">
    <w:name w:val="EDC9A1C5606D421A9788D1CE1B21EB6D111"/>
    <w:rsid w:val="00B95699"/>
    <w:pPr>
      <w:spacing w:after="120" w:line="240" w:lineRule="auto"/>
    </w:pPr>
    <w:rPr>
      <w:rFonts w:ascii="Source Sans Pro" w:eastAsia="Arial" w:hAnsi="Source Sans Pro" w:cs="Arial"/>
      <w:sz w:val="24"/>
      <w:szCs w:val="24"/>
      <w:lang w:val="en-US" w:eastAsia="de-DE"/>
    </w:rPr>
  </w:style>
  <w:style w:type="paragraph" w:customStyle="1" w:styleId="C2FCA5592C5D49A3AD85D736B549A496105">
    <w:name w:val="C2FCA5592C5D49A3AD85D736B549A496105"/>
    <w:rsid w:val="00B95699"/>
    <w:pPr>
      <w:spacing w:after="120" w:line="240" w:lineRule="auto"/>
    </w:pPr>
    <w:rPr>
      <w:rFonts w:ascii="Source Sans Pro" w:eastAsia="Arial" w:hAnsi="Source Sans Pro" w:cs="Arial"/>
      <w:sz w:val="24"/>
      <w:szCs w:val="24"/>
      <w:lang w:val="en-US" w:eastAsia="de-DE"/>
    </w:rPr>
  </w:style>
  <w:style w:type="paragraph" w:customStyle="1" w:styleId="CE294CF6CF8B40349A1B6DDFF63E3504104">
    <w:name w:val="CE294CF6CF8B40349A1B6DDFF63E3504104"/>
    <w:rsid w:val="00B95699"/>
    <w:pPr>
      <w:spacing w:after="120" w:line="240" w:lineRule="auto"/>
    </w:pPr>
    <w:rPr>
      <w:rFonts w:ascii="Source Sans Pro" w:eastAsia="Arial" w:hAnsi="Source Sans Pro" w:cs="Arial"/>
      <w:sz w:val="24"/>
      <w:szCs w:val="24"/>
      <w:lang w:val="en-US" w:eastAsia="de-DE"/>
    </w:rPr>
  </w:style>
  <w:style w:type="paragraph" w:customStyle="1" w:styleId="595378BD578945D8982155A85A064D40104">
    <w:name w:val="595378BD578945D8982155A85A064D40104"/>
    <w:rsid w:val="00B95699"/>
    <w:pPr>
      <w:spacing w:after="120" w:line="240" w:lineRule="auto"/>
    </w:pPr>
    <w:rPr>
      <w:rFonts w:ascii="Source Sans Pro" w:eastAsia="Arial" w:hAnsi="Source Sans Pro" w:cs="Arial"/>
      <w:sz w:val="24"/>
      <w:szCs w:val="24"/>
      <w:lang w:val="en-US" w:eastAsia="de-DE"/>
    </w:rPr>
  </w:style>
  <w:style w:type="paragraph" w:customStyle="1" w:styleId="20031E2AFC11448B85B5D23BC6297324111">
    <w:name w:val="20031E2AFC11448B85B5D23BC6297324111"/>
    <w:rsid w:val="00B95699"/>
    <w:pPr>
      <w:spacing w:after="120" w:line="240" w:lineRule="auto"/>
    </w:pPr>
    <w:rPr>
      <w:rFonts w:ascii="Source Sans Pro" w:eastAsia="Arial" w:hAnsi="Source Sans Pro" w:cs="Arial"/>
      <w:sz w:val="24"/>
      <w:szCs w:val="24"/>
      <w:lang w:val="en-US" w:eastAsia="de-DE"/>
    </w:rPr>
  </w:style>
  <w:style w:type="paragraph" w:customStyle="1" w:styleId="3ACA485961114C9CA4A9127436758BC8111">
    <w:name w:val="3ACA485961114C9CA4A9127436758BC8111"/>
    <w:rsid w:val="00B95699"/>
    <w:pPr>
      <w:spacing w:after="120" w:line="240" w:lineRule="auto"/>
    </w:pPr>
    <w:rPr>
      <w:rFonts w:ascii="Source Sans Pro" w:eastAsia="Arial" w:hAnsi="Source Sans Pro" w:cs="Arial"/>
      <w:sz w:val="24"/>
      <w:szCs w:val="24"/>
      <w:lang w:val="en-US" w:eastAsia="de-DE"/>
    </w:rPr>
  </w:style>
  <w:style w:type="paragraph" w:customStyle="1" w:styleId="12E253D8E552487C81E0DE1AE2995112103">
    <w:name w:val="12E253D8E552487C81E0DE1AE2995112103"/>
    <w:rsid w:val="00B95699"/>
    <w:pPr>
      <w:spacing w:after="120" w:line="240" w:lineRule="auto"/>
    </w:pPr>
    <w:rPr>
      <w:rFonts w:ascii="Source Sans Pro" w:eastAsia="Arial" w:hAnsi="Source Sans Pro" w:cs="Arial"/>
      <w:sz w:val="24"/>
      <w:szCs w:val="24"/>
      <w:lang w:val="en-US" w:eastAsia="de-DE"/>
    </w:rPr>
  </w:style>
  <w:style w:type="paragraph" w:customStyle="1" w:styleId="E6AAF590BB604EAB832383D1D3C16E5E111">
    <w:name w:val="E6AAF590BB604EAB832383D1D3C16E5E111"/>
    <w:rsid w:val="00B95699"/>
    <w:pPr>
      <w:spacing w:after="120" w:line="240" w:lineRule="auto"/>
    </w:pPr>
    <w:rPr>
      <w:rFonts w:ascii="Source Sans Pro" w:eastAsia="Arial" w:hAnsi="Source Sans Pro" w:cs="Arial"/>
      <w:sz w:val="24"/>
      <w:szCs w:val="24"/>
      <w:lang w:val="en-US" w:eastAsia="de-DE"/>
    </w:rPr>
  </w:style>
  <w:style w:type="paragraph" w:customStyle="1" w:styleId="A21E8D4E286C416E8977961F730BA5CA111">
    <w:name w:val="A21E8D4E286C416E8977961F730BA5CA111"/>
    <w:rsid w:val="00B95699"/>
    <w:pPr>
      <w:spacing w:after="120" w:line="240" w:lineRule="auto"/>
    </w:pPr>
    <w:rPr>
      <w:rFonts w:ascii="Source Sans Pro" w:eastAsia="Arial" w:hAnsi="Source Sans Pro" w:cs="Arial"/>
      <w:sz w:val="24"/>
      <w:szCs w:val="24"/>
      <w:lang w:val="en-US" w:eastAsia="de-DE"/>
    </w:rPr>
  </w:style>
  <w:style w:type="paragraph" w:customStyle="1" w:styleId="C21814A01CD449C6B4021D0715B19C6994">
    <w:name w:val="C21814A01CD449C6B4021D0715B19C6994"/>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3BBB6CF84A74F4D9951DAE1F9AEBA0387">
    <w:name w:val="73BBB6CF84A74F4D9951DAE1F9AEBA0387"/>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562DFAA19F10458D91E1C15A70B1023894">
    <w:name w:val="562DFAA19F10458D91E1C15A70B1023894"/>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0857FCC0296249C896B60041C8C4A91794">
    <w:name w:val="0857FCC0296249C896B60041C8C4A91794"/>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5B6B5C3E02D4389B6BF07DD0A3A3A2985">
    <w:name w:val="75B6B5C3E02D4389B6BF07DD0A3A3A298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488D916C7E6949EBA5D3911CA764C87F86">
    <w:name w:val="488D916C7E6949EBA5D3911CA764C87F86"/>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8CCCF52836C4AA7A28F4B574337835237">
    <w:name w:val="78CCCF52836C4AA7A28F4B574337835237"/>
    <w:rsid w:val="00B95699"/>
    <w:pPr>
      <w:spacing w:after="120" w:line="240" w:lineRule="auto"/>
    </w:pPr>
    <w:rPr>
      <w:rFonts w:ascii="Source Sans Pro" w:eastAsia="Arial" w:hAnsi="Source Sans Pro" w:cs="Arial"/>
      <w:sz w:val="24"/>
      <w:szCs w:val="24"/>
      <w:lang w:val="en-US" w:eastAsia="de-DE"/>
    </w:rPr>
  </w:style>
  <w:style w:type="paragraph" w:customStyle="1" w:styleId="F645F8C5E1154E1D99D721FE29AD3610111">
    <w:name w:val="F645F8C5E1154E1D99D721FE29AD3610111"/>
    <w:rsid w:val="00B95699"/>
    <w:pPr>
      <w:spacing w:after="120" w:line="240" w:lineRule="auto"/>
    </w:pPr>
    <w:rPr>
      <w:rFonts w:ascii="Source Sans Pro" w:eastAsia="Arial" w:hAnsi="Source Sans Pro" w:cs="Arial"/>
      <w:sz w:val="24"/>
      <w:szCs w:val="24"/>
      <w:lang w:val="en-US" w:eastAsia="de-DE"/>
    </w:rPr>
  </w:style>
  <w:style w:type="paragraph" w:customStyle="1" w:styleId="D94BBBD6B2DB402886E7556C404C7879103">
    <w:name w:val="D94BBBD6B2DB402886E7556C404C7879103"/>
    <w:rsid w:val="00B95699"/>
    <w:pPr>
      <w:spacing w:after="120" w:line="240" w:lineRule="auto"/>
    </w:pPr>
    <w:rPr>
      <w:rFonts w:ascii="Source Sans Pro" w:eastAsia="Arial" w:hAnsi="Source Sans Pro" w:cs="Arial"/>
      <w:sz w:val="24"/>
      <w:szCs w:val="24"/>
      <w:lang w:val="en-US" w:eastAsia="de-DE"/>
    </w:rPr>
  </w:style>
  <w:style w:type="paragraph" w:customStyle="1" w:styleId="0995443339AB41C3B6793841736A0771111">
    <w:name w:val="0995443339AB41C3B6793841736A0771111"/>
    <w:rsid w:val="00B95699"/>
    <w:pPr>
      <w:spacing w:after="120" w:line="240" w:lineRule="auto"/>
    </w:pPr>
    <w:rPr>
      <w:rFonts w:ascii="Source Sans Pro" w:eastAsia="Arial" w:hAnsi="Source Sans Pro" w:cs="Arial"/>
      <w:sz w:val="24"/>
      <w:szCs w:val="24"/>
      <w:lang w:val="en-US" w:eastAsia="de-DE"/>
    </w:rPr>
  </w:style>
  <w:style w:type="paragraph" w:customStyle="1" w:styleId="622C3FC72907413A862EDFF2373EF9E2103">
    <w:name w:val="622C3FC72907413A862EDFF2373EF9E2103"/>
    <w:rsid w:val="00B95699"/>
    <w:pPr>
      <w:spacing w:after="120" w:line="240" w:lineRule="auto"/>
    </w:pPr>
    <w:rPr>
      <w:rFonts w:ascii="Source Sans Pro" w:eastAsia="Arial" w:hAnsi="Source Sans Pro" w:cs="Arial"/>
      <w:sz w:val="24"/>
      <w:szCs w:val="24"/>
      <w:lang w:val="en-US" w:eastAsia="de-DE"/>
    </w:rPr>
  </w:style>
  <w:style w:type="paragraph" w:customStyle="1" w:styleId="6C9358F3F514443AB72CC6BFF319C44E103">
    <w:name w:val="6C9358F3F514443AB72CC6BFF319C44E103"/>
    <w:rsid w:val="00B95699"/>
    <w:pPr>
      <w:spacing w:after="120" w:line="240" w:lineRule="auto"/>
    </w:pPr>
    <w:rPr>
      <w:rFonts w:ascii="Source Sans Pro" w:eastAsia="Arial" w:hAnsi="Source Sans Pro" w:cs="Arial"/>
      <w:sz w:val="24"/>
      <w:szCs w:val="24"/>
      <w:lang w:val="en-US" w:eastAsia="de-DE"/>
    </w:rPr>
  </w:style>
  <w:style w:type="paragraph" w:customStyle="1" w:styleId="95297231C4BE4CCB8C4621047BCBCD2B47">
    <w:name w:val="95297231C4BE4CCB8C4621047BCBCD2B47"/>
    <w:rsid w:val="00B95699"/>
    <w:pPr>
      <w:spacing w:after="120" w:line="240" w:lineRule="auto"/>
    </w:pPr>
    <w:rPr>
      <w:rFonts w:ascii="Source Sans Pro" w:eastAsia="Arial" w:hAnsi="Source Sans Pro" w:cs="Arial"/>
      <w:sz w:val="24"/>
      <w:szCs w:val="24"/>
      <w:lang w:val="en-US" w:eastAsia="de-DE"/>
    </w:rPr>
  </w:style>
  <w:style w:type="paragraph" w:customStyle="1" w:styleId="C4D93236CEAD4CF693D784ADA8942FC7103">
    <w:name w:val="C4D93236CEAD4CF693D784ADA8942FC7103"/>
    <w:rsid w:val="00B95699"/>
    <w:pPr>
      <w:spacing w:after="120" w:line="240" w:lineRule="auto"/>
    </w:pPr>
    <w:rPr>
      <w:rFonts w:ascii="Source Sans Pro" w:eastAsia="Arial" w:hAnsi="Source Sans Pro" w:cs="Arial"/>
      <w:sz w:val="24"/>
      <w:szCs w:val="24"/>
      <w:lang w:val="en-US" w:eastAsia="de-DE"/>
    </w:rPr>
  </w:style>
  <w:style w:type="paragraph" w:customStyle="1" w:styleId="E999FAA5D3B3436EBEB0914E86E48D62111">
    <w:name w:val="E999FAA5D3B3436EBEB0914E86E48D62111"/>
    <w:rsid w:val="00B95699"/>
    <w:pPr>
      <w:spacing w:after="120" w:line="240" w:lineRule="auto"/>
    </w:pPr>
    <w:rPr>
      <w:rFonts w:ascii="Source Sans Pro" w:eastAsia="Arial" w:hAnsi="Source Sans Pro" w:cs="Arial"/>
      <w:sz w:val="24"/>
      <w:szCs w:val="24"/>
      <w:lang w:val="en-US" w:eastAsia="de-DE"/>
    </w:rPr>
  </w:style>
  <w:style w:type="paragraph" w:customStyle="1" w:styleId="D235777D64294F2F8155C0763D9D25E5103">
    <w:name w:val="D235777D64294F2F8155C0763D9D25E5103"/>
    <w:rsid w:val="00B95699"/>
    <w:pPr>
      <w:spacing w:after="120" w:line="240" w:lineRule="auto"/>
    </w:pPr>
    <w:rPr>
      <w:rFonts w:ascii="Source Sans Pro" w:eastAsia="Arial" w:hAnsi="Source Sans Pro" w:cs="Arial"/>
      <w:sz w:val="24"/>
      <w:szCs w:val="24"/>
      <w:lang w:val="en-US" w:eastAsia="de-DE"/>
    </w:rPr>
  </w:style>
  <w:style w:type="paragraph" w:customStyle="1" w:styleId="004139EF79634349B7B492ED5BEDB200103">
    <w:name w:val="004139EF79634349B7B492ED5BEDB200103"/>
    <w:rsid w:val="00B95699"/>
    <w:pPr>
      <w:spacing w:after="120" w:line="240" w:lineRule="auto"/>
    </w:pPr>
    <w:rPr>
      <w:rFonts w:ascii="Source Sans Pro" w:eastAsia="Arial" w:hAnsi="Source Sans Pro" w:cs="Arial"/>
      <w:sz w:val="24"/>
      <w:szCs w:val="24"/>
      <w:lang w:val="en-US" w:eastAsia="de-DE"/>
    </w:rPr>
  </w:style>
  <w:style w:type="paragraph" w:customStyle="1" w:styleId="7A36F2C7ADA64782850FDBA9B5881E48103">
    <w:name w:val="7A36F2C7ADA64782850FDBA9B5881E48103"/>
    <w:rsid w:val="00B95699"/>
    <w:pPr>
      <w:spacing w:after="120" w:line="240" w:lineRule="auto"/>
    </w:pPr>
    <w:rPr>
      <w:rFonts w:ascii="Source Sans Pro" w:eastAsia="Arial" w:hAnsi="Source Sans Pro" w:cs="Arial"/>
      <w:sz w:val="24"/>
      <w:szCs w:val="24"/>
      <w:lang w:val="en-US" w:eastAsia="de-DE"/>
    </w:rPr>
  </w:style>
  <w:style w:type="paragraph" w:customStyle="1" w:styleId="B65BA25E9E8647D68CC19349973560AF111">
    <w:name w:val="B65BA25E9E8647D68CC19349973560AF111"/>
    <w:rsid w:val="00B95699"/>
    <w:pPr>
      <w:spacing w:after="120" w:line="240" w:lineRule="auto"/>
    </w:pPr>
    <w:rPr>
      <w:rFonts w:ascii="Source Sans Pro" w:eastAsia="Arial" w:hAnsi="Source Sans Pro" w:cs="Arial"/>
      <w:sz w:val="24"/>
      <w:szCs w:val="24"/>
      <w:lang w:val="en-US" w:eastAsia="de-DE"/>
    </w:rPr>
  </w:style>
  <w:style w:type="paragraph" w:customStyle="1" w:styleId="87DEBAF78FF04B2D86D2535C8D78079017">
    <w:name w:val="87DEBAF78FF04B2D86D2535C8D78079017"/>
    <w:rsid w:val="00B95699"/>
    <w:pPr>
      <w:spacing w:after="120" w:line="240" w:lineRule="auto"/>
    </w:pPr>
    <w:rPr>
      <w:rFonts w:ascii="Source Sans Pro" w:eastAsia="Arial" w:hAnsi="Source Sans Pro" w:cs="Arial"/>
      <w:sz w:val="24"/>
      <w:szCs w:val="24"/>
      <w:lang w:val="en-US" w:eastAsia="de-DE"/>
    </w:rPr>
  </w:style>
  <w:style w:type="paragraph" w:customStyle="1" w:styleId="A607E19A88A247AC97F87DF1CB59CB68109">
    <w:name w:val="A607E19A88A247AC97F87DF1CB59CB68109"/>
    <w:rsid w:val="00B95699"/>
    <w:pPr>
      <w:spacing w:after="120" w:line="240" w:lineRule="auto"/>
    </w:pPr>
    <w:rPr>
      <w:rFonts w:ascii="Source Sans Pro" w:eastAsia="Arial" w:hAnsi="Source Sans Pro" w:cs="Arial"/>
      <w:sz w:val="24"/>
      <w:szCs w:val="24"/>
      <w:lang w:val="en-US" w:eastAsia="de-DE"/>
    </w:rPr>
  </w:style>
  <w:style w:type="paragraph" w:customStyle="1" w:styleId="862965E039164966AE5C1E035BCB3023108">
    <w:name w:val="862965E039164966AE5C1E035BCB3023108"/>
    <w:rsid w:val="00B95699"/>
    <w:pPr>
      <w:spacing w:after="120" w:line="240" w:lineRule="auto"/>
    </w:pPr>
    <w:rPr>
      <w:rFonts w:ascii="Source Sans Pro" w:eastAsia="Arial" w:hAnsi="Source Sans Pro" w:cs="Arial"/>
      <w:sz w:val="24"/>
      <w:szCs w:val="24"/>
      <w:lang w:val="en-US" w:eastAsia="de-DE"/>
    </w:rPr>
  </w:style>
  <w:style w:type="paragraph" w:customStyle="1" w:styleId="A9EA6602896E45D89691D9C795619D30112">
    <w:name w:val="A9EA6602896E45D89691D9C795619D30112"/>
    <w:rsid w:val="00B95699"/>
    <w:pPr>
      <w:spacing w:after="120" w:line="240" w:lineRule="auto"/>
    </w:pPr>
    <w:rPr>
      <w:rFonts w:ascii="Source Sans Pro" w:eastAsia="Arial" w:hAnsi="Source Sans Pro" w:cs="Arial"/>
      <w:sz w:val="24"/>
      <w:szCs w:val="24"/>
      <w:lang w:val="en-US" w:eastAsia="de-DE"/>
    </w:rPr>
  </w:style>
  <w:style w:type="paragraph" w:customStyle="1" w:styleId="80796FC501EE40C7ABC022DDA14AE55F112">
    <w:name w:val="80796FC501EE40C7ABC022DDA14AE55F112"/>
    <w:rsid w:val="00B95699"/>
    <w:pPr>
      <w:spacing w:after="120" w:line="240" w:lineRule="auto"/>
    </w:pPr>
    <w:rPr>
      <w:rFonts w:ascii="Source Sans Pro" w:eastAsia="Arial" w:hAnsi="Source Sans Pro" w:cs="Arial"/>
      <w:sz w:val="24"/>
      <w:szCs w:val="24"/>
      <w:lang w:val="en-US" w:eastAsia="de-DE"/>
    </w:rPr>
  </w:style>
  <w:style w:type="paragraph" w:customStyle="1" w:styleId="E3817C2A2BD348A2BD85AEE67061CBF1112">
    <w:name w:val="E3817C2A2BD348A2BD85AEE67061CBF1112"/>
    <w:rsid w:val="00B95699"/>
    <w:pPr>
      <w:spacing w:after="120" w:line="240" w:lineRule="auto"/>
    </w:pPr>
    <w:rPr>
      <w:rFonts w:ascii="Source Sans Pro" w:eastAsia="Arial" w:hAnsi="Source Sans Pro" w:cs="Arial"/>
      <w:sz w:val="24"/>
      <w:szCs w:val="24"/>
      <w:lang w:val="en-US" w:eastAsia="de-DE"/>
    </w:rPr>
  </w:style>
  <w:style w:type="paragraph" w:customStyle="1" w:styleId="C2D0971435FE45E8B64212FC42F4DF19112">
    <w:name w:val="C2D0971435FE45E8B64212FC42F4DF19112"/>
    <w:rsid w:val="00B95699"/>
    <w:pPr>
      <w:spacing w:after="120" w:line="240" w:lineRule="auto"/>
    </w:pPr>
    <w:rPr>
      <w:rFonts w:ascii="Source Sans Pro" w:eastAsia="Arial" w:hAnsi="Source Sans Pro" w:cs="Arial"/>
      <w:sz w:val="24"/>
      <w:szCs w:val="24"/>
      <w:lang w:val="en-US" w:eastAsia="de-DE"/>
    </w:rPr>
  </w:style>
  <w:style w:type="paragraph" w:customStyle="1" w:styleId="528E6579ED4F467D944FBEF9C4352CF7112">
    <w:name w:val="528E6579ED4F467D944FBEF9C4352CF7112"/>
    <w:rsid w:val="00B95699"/>
    <w:pPr>
      <w:spacing w:after="120" w:line="240" w:lineRule="auto"/>
    </w:pPr>
    <w:rPr>
      <w:rFonts w:ascii="Source Sans Pro" w:eastAsia="Arial" w:hAnsi="Source Sans Pro" w:cs="Arial"/>
      <w:sz w:val="24"/>
      <w:szCs w:val="24"/>
      <w:lang w:val="en-US" w:eastAsia="de-DE"/>
    </w:rPr>
  </w:style>
  <w:style w:type="paragraph" w:customStyle="1" w:styleId="785E165CB3004806969C4867D9E2151133">
    <w:name w:val="785E165CB3004806969C4867D9E2151133"/>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EDC9A1C5606D421A9788D1CE1B21EB6D112">
    <w:name w:val="EDC9A1C5606D421A9788D1CE1B21EB6D112"/>
    <w:rsid w:val="00B95699"/>
    <w:pPr>
      <w:spacing w:after="120" w:line="240" w:lineRule="auto"/>
    </w:pPr>
    <w:rPr>
      <w:rFonts w:ascii="Source Sans Pro" w:eastAsia="Arial" w:hAnsi="Source Sans Pro" w:cs="Arial"/>
      <w:sz w:val="24"/>
      <w:szCs w:val="24"/>
      <w:lang w:val="en-US" w:eastAsia="de-DE"/>
    </w:rPr>
  </w:style>
  <w:style w:type="paragraph" w:customStyle="1" w:styleId="C2FCA5592C5D49A3AD85D736B549A496106">
    <w:name w:val="C2FCA5592C5D49A3AD85D736B549A496106"/>
    <w:rsid w:val="00B95699"/>
    <w:pPr>
      <w:spacing w:after="120" w:line="240" w:lineRule="auto"/>
    </w:pPr>
    <w:rPr>
      <w:rFonts w:ascii="Source Sans Pro" w:eastAsia="Arial" w:hAnsi="Source Sans Pro" w:cs="Arial"/>
      <w:sz w:val="24"/>
      <w:szCs w:val="24"/>
      <w:lang w:val="en-US" w:eastAsia="de-DE"/>
    </w:rPr>
  </w:style>
  <w:style w:type="paragraph" w:customStyle="1" w:styleId="CE294CF6CF8B40349A1B6DDFF63E3504105">
    <w:name w:val="CE294CF6CF8B40349A1B6DDFF63E3504105"/>
    <w:rsid w:val="00B95699"/>
    <w:pPr>
      <w:spacing w:after="120" w:line="240" w:lineRule="auto"/>
    </w:pPr>
    <w:rPr>
      <w:rFonts w:ascii="Source Sans Pro" w:eastAsia="Arial" w:hAnsi="Source Sans Pro" w:cs="Arial"/>
      <w:sz w:val="24"/>
      <w:szCs w:val="24"/>
      <w:lang w:val="en-US" w:eastAsia="de-DE"/>
    </w:rPr>
  </w:style>
  <w:style w:type="paragraph" w:customStyle="1" w:styleId="595378BD578945D8982155A85A064D40105">
    <w:name w:val="595378BD578945D8982155A85A064D40105"/>
    <w:rsid w:val="00B95699"/>
    <w:pPr>
      <w:spacing w:after="120" w:line="240" w:lineRule="auto"/>
    </w:pPr>
    <w:rPr>
      <w:rFonts w:ascii="Source Sans Pro" w:eastAsia="Arial" w:hAnsi="Source Sans Pro" w:cs="Arial"/>
      <w:sz w:val="24"/>
      <w:szCs w:val="24"/>
      <w:lang w:val="en-US" w:eastAsia="de-DE"/>
    </w:rPr>
  </w:style>
  <w:style w:type="paragraph" w:customStyle="1" w:styleId="20031E2AFC11448B85B5D23BC6297324112">
    <w:name w:val="20031E2AFC11448B85B5D23BC6297324112"/>
    <w:rsid w:val="00B95699"/>
    <w:pPr>
      <w:spacing w:after="120" w:line="240" w:lineRule="auto"/>
    </w:pPr>
    <w:rPr>
      <w:rFonts w:ascii="Source Sans Pro" w:eastAsia="Arial" w:hAnsi="Source Sans Pro" w:cs="Arial"/>
      <w:sz w:val="24"/>
      <w:szCs w:val="24"/>
      <w:lang w:val="en-US" w:eastAsia="de-DE"/>
    </w:rPr>
  </w:style>
  <w:style w:type="paragraph" w:customStyle="1" w:styleId="3ACA485961114C9CA4A9127436758BC8112">
    <w:name w:val="3ACA485961114C9CA4A9127436758BC8112"/>
    <w:rsid w:val="00B95699"/>
    <w:pPr>
      <w:spacing w:after="120" w:line="240" w:lineRule="auto"/>
    </w:pPr>
    <w:rPr>
      <w:rFonts w:ascii="Source Sans Pro" w:eastAsia="Arial" w:hAnsi="Source Sans Pro" w:cs="Arial"/>
      <w:sz w:val="24"/>
      <w:szCs w:val="24"/>
      <w:lang w:val="en-US" w:eastAsia="de-DE"/>
    </w:rPr>
  </w:style>
  <w:style w:type="paragraph" w:customStyle="1" w:styleId="12E253D8E552487C81E0DE1AE2995112104">
    <w:name w:val="12E253D8E552487C81E0DE1AE2995112104"/>
    <w:rsid w:val="00B95699"/>
    <w:pPr>
      <w:spacing w:after="120" w:line="240" w:lineRule="auto"/>
    </w:pPr>
    <w:rPr>
      <w:rFonts w:ascii="Source Sans Pro" w:eastAsia="Arial" w:hAnsi="Source Sans Pro" w:cs="Arial"/>
      <w:sz w:val="24"/>
      <w:szCs w:val="24"/>
      <w:lang w:val="en-US" w:eastAsia="de-DE"/>
    </w:rPr>
  </w:style>
  <w:style w:type="paragraph" w:customStyle="1" w:styleId="E6AAF590BB604EAB832383D1D3C16E5E112">
    <w:name w:val="E6AAF590BB604EAB832383D1D3C16E5E112"/>
    <w:rsid w:val="00B95699"/>
    <w:pPr>
      <w:spacing w:after="120" w:line="240" w:lineRule="auto"/>
    </w:pPr>
    <w:rPr>
      <w:rFonts w:ascii="Source Sans Pro" w:eastAsia="Arial" w:hAnsi="Source Sans Pro" w:cs="Arial"/>
      <w:sz w:val="24"/>
      <w:szCs w:val="24"/>
      <w:lang w:val="en-US" w:eastAsia="de-DE"/>
    </w:rPr>
  </w:style>
  <w:style w:type="paragraph" w:customStyle="1" w:styleId="A21E8D4E286C416E8977961F730BA5CA112">
    <w:name w:val="A21E8D4E286C416E8977961F730BA5CA112"/>
    <w:rsid w:val="00B95699"/>
    <w:pPr>
      <w:spacing w:after="120" w:line="240" w:lineRule="auto"/>
    </w:pPr>
    <w:rPr>
      <w:rFonts w:ascii="Source Sans Pro" w:eastAsia="Arial" w:hAnsi="Source Sans Pro" w:cs="Arial"/>
      <w:sz w:val="24"/>
      <w:szCs w:val="24"/>
      <w:lang w:val="en-US" w:eastAsia="de-DE"/>
    </w:rPr>
  </w:style>
  <w:style w:type="paragraph" w:customStyle="1" w:styleId="C21814A01CD449C6B4021D0715B19C6995">
    <w:name w:val="C21814A01CD449C6B4021D0715B19C69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3BBB6CF84A74F4D9951DAE1F9AEBA0388">
    <w:name w:val="73BBB6CF84A74F4D9951DAE1F9AEBA0388"/>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562DFAA19F10458D91E1C15A70B1023895">
    <w:name w:val="562DFAA19F10458D91E1C15A70B10238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0857FCC0296249C896B60041C8C4A91795">
    <w:name w:val="0857FCC0296249C896B60041C8C4A917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5B6B5C3E02D4389B6BF07DD0A3A3A2986">
    <w:name w:val="75B6B5C3E02D4389B6BF07DD0A3A3A2986"/>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488D916C7E6949EBA5D3911CA764C87F87">
    <w:name w:val="488D916C7E6949EBA5D3911CA764C87F87"/>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8CCCF52836C4AA7A28F4B574337835238">
    <w:name w:val="78CCCF52836C4AA7A28F4B574337835238"/>
    <w:rsid w:val="00B95699"/>
    <w:pPr>
      <w:spacing w:after="120" w:line="240" w:lineRule="auto"/>
    </w:pPr>
    <w:rPr>
      <w:rFonts w:ascii="Source Sans Pro" w:eastAsia="Arial" w:hAnsi="Source Sans Pro" w:cs="Arial"/>
      <w:sz w:val="24"/>
      <w:szCs w:val="24"/>
      <w:lang w:val="en-US" w:eastAsia="de-DE"/>
    </w:rPr>
  </w:style>
  <w:style w:type="paragraph" w:customStyle="1" w:styleId="F645F8C5E1154E1D99D721FE29AD3610112">
    <w:name w:val="F645F8C5E1154E1D99D721FE29AD3610112"/>
    <w:rsid w:val="00B95699"/>
    <w:pPr>
      <w:spacing w:after="120" w:line="240" w:lineRule="auto"/>
    </w:pPr>
    <w:rPr>
      <w:rFonts w:ascii="Source Sans Pro" w:eastAsia="Arial" w:hAnsi="Source Sans Pro" w:cs="Arial"/>
      <w:sz w:val="24"/>
      <w:szCs w:val="24"/>
      <w:lang w:val="en-US" w:eastAsia="de-DE"/>
    </w:rPr>
  </w:style>
  <w:style w:type="paragraph" w:customStyle="1" w:styleId="D94BBBD6B2DB402886E7556C404C7879104">
    <w:name w:val="D94BBBD6B2DB402886E7556C404C7879104"/>
    <w:rsid w:val="00B95699"/>
    <w:pPr>
      <w:spacing w:after="120" w:line="240" w:lineRule="auto"/>
    </w:pPr>
    <w:rPr>
      <w:rFonts w:ascii="Source Sans Pro" w:eastAsia="Arial" w:hAnsi="Source Sans Pro" w:cs="Arial"/>
      <w:sz w:val="24"/>
      <w:szCs w:val="24"/>
      <w:lang w:val="en-US" w:eastAsia="de-DE"/>
    </w:rPr>
  </w:style>
  <w:style w:type="paragraph" w:customStyle="1" w:styleId="0995443339AB41C3B6793841736A0771112">
    <w:name w:val="0995443339AB41C3B6793841736A0771112"/>
    <w:rsid w:val="00B95699"/>
    <w:pPr>
      <w:spacing w:after="120" w:line="240" w:lineRule="auto"/>
    </w:pPr>
    <w:rPr>
      <w:rFonts w:ascii="Source Sans Pro" w:eastAsia="Arial" w:hAnsi="Source Sans Pro" w:cs="Arial"/>
      <w:sz w:val="24"/>
      <w:szCs w:val="24"/>
      <w:lang w:val="en-US" w:eastAsia="de-DE"/>
    </w:rPr>
  </w:style>
  <w:style w:type="paragraph" w:customStyle="1" w:styleId="622C3FC72907413A862EDFF2373EF9E2104">
    <w:name w:val="622C3FC72907413A862EDFF2373EF9E2104"/>
    <w:rsid w:val="00B95699"/>
    <w:pPr>
      <w:spacing w:after="120" w:line="240" w:lineRule="auto"/>
    </w:pPr>
    <w:rPr>
      <w:rFonts w:ascii="Source Sans Pro" w:eastAsia="Arial" w:hAnsi="Source Sans Pro" w:cs="Arial"/>
      <w:sz w:val="24"/>
      <w:szCs w:val="24"/>
      <w:lang w:val="en-US" w:eastAsia="de-DE"/>
    </w:rPr>
  </w:style>
  <w:style w:type="paragraph" w:customStyle="1" w:styleId="6C9358F3F514443AB72CC6BFF319C44E104">
    <w:name w:val="6C9358F3F514443AB72CC6BFF319C44E104"/>
    <w:rsid w:val="00B95699"/>
    <w:pPr>
      <w:spacing w:after="120" w:line="240" w:lineRule="auto"/>
    </w:pPr>
    <w:rPr>
      <w:rFonts w:ascii="Source Sans Pro" w:eastAsia="Arial" w:hAnsi="Source Sans Pro" w:cs="Arial"/>
      <w:sz w:val="24"/>
      <w:szCs w:val="24"/>
      <w:lang w:val="en-US" w:eastAsia="de-DE"/>
    </w:rPr>
  </w:style>
  <w:style w:type="paragraph" w:customStyle="1" w:styleId="95297231C4BE4CCB8C4621047BCBCD2B48">
    <w:name w:val="95297231C4BE4CCB8C4621047BCBCD2B48"/>
    <w:rsid w:val="00B95699"/>
    <w:pPr>
      <w:spacing w:after="120" w:line="240" w:lineRule="auto"/>
    </w:pPr>
    <w:rPr>
      <w:rFonts w:ascii="Source Sans Pro" w:eastAsia="Arial" w:hAnsi="Source Sans Pro" w:cs="Arial"/>
      <w:sz w:val="24"/>
      <w:szCs w:val="24"/>
      <w:lang w:val="en-US" w:eastAsia="de-DE"/>
    </w:rPr>
  </w:style>
  <w:style w:type="paragraph" w:customStyle="1" w:styleId="C4D93236CEAD4CF693D784ADA8942FC7104">
    <w:name w:val="C4D93236CEAD4CF693D784ADA8942FC7104"/>
    <w:rsid w:val="00B95699"/>
    <w:pPr>
      <w:spacing w:after="120" w:line="240" w:lineRule="auto"/>
    </w:pPr>
    <w:rPr>
      <w:rFonts w:ascii="Source Sans Pro" w:eastAsia="Arial" w:hAnsi="Source Sans Pro" w:cs="Arial"/>
      <w:sz w:val="24"/>
      <w:szCs w:val="24"/>
      <w:lang w:val="en-US" w:eastAsia="de-DE"/>
    </w:rPr>
  </w:style>
  <w:style w:type="paragraph" w:customStyle="1" w:styleId="E999FAA5D3B3436EBEB0914E86E48D62112">
    <w:name w:val="E999FAA5D3B3436EBEB0914E86E48D62112"/>
    <w:rsid w:val="00B95699"/>
    <w:pPr>
      <w:spacing w:after="120" w:line="240" w:lineRule="auto"/>
    </w:pPr>
    <w:rPr>
      <w:rFonts w:ascii="Source Sans Pro" w:eastAsia="Arial" w:hAnsi="Source Sans Pro" w:cs="Arial"/>
      <w:sz w:val="24"/>
      <w:szCs w:val="24"/>
      <w:lang w:val="en-US" w:eastAsia="de-DE"/>
    </w:rPr>
  </w:style>
  <w:style w:type="paragraph" w:customStyle="1" w:styleId="D235777D64294F2F8155C0763D9D25E5104">
    <w:name w:val="D235777D64294F2F8155C0763D9D25E5104"/>
    <w:rsid w:val="00B95699"/>
    <w:pPr>
      <w:spacing w:after="120" w:line="240" w:lineRule="auto"/>
    </w:pPr>
    <w:rPr>
      <w:rFonts w:ascii="Source Sans Pro" w:eastAsia="Arial" w:hAnsi="Source Sans Pro" w:cs="Arial"/>
      <w:sz w:val="24"/>
      <w:szCs w:val="24"/>
      <w:lang w:val="en-US" w:eastAsia="de-DE"/>
    </w:rPr>
  </w:style>
  <w:style w:type="paragraph" w:customStyle="1" w:styleId="004139EF79634349B7B492ED5BEDB200104">
    <w:name w:val="004139EF79634349B7B492ED5BEDB200104"/>
    <w:rsid w:val="00B95699"/>
    <w:pPr>
      <w:spacing w:after="120" w:line="240" w:lineRule="auto"/>
    </w:pPr>
    <w:rPr>
      <w:rFonts w:ascii="Source Sans Pro" w:eastAsia="Arial" w:hAnsi="Source Sans Pro" w:cs="Arial"/>
      <w:sz w:val="24"/>
      <w:szCs w:val="24"/>
      <w:lang w:val="en-US" w:eastAsia="de-DE"/>
    </w:rPr>
  </w:style>
  <w:style w:type="paragraph" w:customStyle="1" w:styleId="7A36F2C7ADA64782850FDBA9B5881E48104">
    <w:name w:val="7A36F2C7ADA64782850FDBA9B5881E48104"/>
    <w:rsid w:val="00B95699"/>
    <w:pPr>
      <w:spacing w:after="120" w:line="240" w:lineRule="auto"/>
    </w:pPr>
    <w:rPr>
      <w:rFonts w:ascii="Source Sans Pro" w:eastAsia="Arial" w:hAnsi="Source Sans Pro" w:cs="Arial"/>
      <w:sz w:val="24"/>
      <w:szCs w:val="24"/>
      <w:lang w:val="en-US" w:eastAsia="de-DE"/>
    </w:rPr>
  </w:style>
  <w:style w:type="paragraph" w:customStyle="1" w:styleId="B65BA25E9E8647D68CC19349973560AF112">
    <w:name w:val="B65BA25E9E8647D68CC19349973560AF112"/>
    <w:rsid w:val="00B95699"/>
    <w:pPr>
      <w:spacing w:after="120" w:line="240" w:lineRule="auto"/>
    </w:pPr>
    <w:rPr>
      <w:rFonts w:ascii="Source Sans Pro" w:eastAsia="Arial" w:hAnsi="Source Sans Pro" w:cs="Arial"/>
      <w:sz w:val="24"/>
      <w:szCs w:val="24"/>
      <w:lang w:val="en-US" w:eastAsia="de-DE"/>
    </w:rPr>
  </w:style>
  <w:style w:type="paragraph" w:customStyle="1" w:styleId="87DEBAF78FF04B2D86D2535C8D78079018">
    <w:name w:val="87DEBAF78FF04B2D86D2535C8D78079018"/>
    <w:rsid w:val="00B95699"/>
    <w:pPr>
      <w:spacing w:after="120" w:line="240" w:lineRule="auto"/>
    </w:pPr>
    <w:rPr>
      <w:rFonts w:ascii="Source Sans Pro" w:eastAsia="Arial" w:hAnsi="Source Sans Pro" w:cs="Arial"/>
      <w:sz w:val="24"/>
      <w:szCs w:val="24"/>
      <w:lang w:val="en-US" w:eastAsia="de-DE"/>
    </w:rPr>
  </w:style>
  <w:style w:type="paragraph" w:customStyle="1" w:styleId="A607E19A88A247AC97F87DF1CB59CB68110">
    <w:name w:val="A607E19A88A247AC97F87DF1CB59CB68110"/>
    <w:rsid w:val="00B95699"/>
    <w:pPr>
      <w:spacing w:after="120" w:line="240" w:lineRule="auto"/>
    </w:pPr>
    <w:rPr>
      <w:rFonts w:ascii="Source Sans Pro" w:eastAsia="Arial" w:hAnsi="Source Sans Pro" w:cs="Arial"/>
      <w:sz w:val="24"/>
      <w:szCs w:val="24"/>
      <w:lang w:val="en-US" w:eastAsia="de-DE"/>
    </w:rPr>
  </w:style>
  <w:style w:type="paragraph" w:customStyle="1" w:styleId="862965E039164966AE5C1E035BCB3023109">
    <w:name w:val="862965E039164966AE5C1E035BCB3023109"/>
    <w:rsid w:val="00B95699"/>
    <w:pPr>
      <w:spacing w:after="120" w:line="240" w:lineRule="auto"/>
    </w:pPr>
    <w:rPr>
      <w:rFonts w:ascii="Source Sans Pro" w:eastAsia="Arial" w:hAnsi="Source Sans Pro" w:cs="Arial"/>
      <w:sz w:val="24"/>
      <w:szCs w:val="24"/>
      <w:lang w:val="en-US" w:eastAsia="de-DE"/>
    </w:rPr>
  </w:style>
  <w:style w:type="paragraph" w:customStyle="1" w:styleId="A9EA6602896E45D89691D9C795619D30113">
    <w:name w:val="A9EA6602896E45D89691D9C795619D30113"/>
    <w:rsid w:val="00B95699"/>
    <w:pPr>
      <w:spacing w:after="120" w:line="240" w:lineRule="auto"/>
    </w:pPr>
    <w:rPr>
      <w:rFonts w:ascii="Source Sans Pro" w:eastAsia="Arial" w:hAnsi="Source Sans Pro" w:cs="Arial"/>
      <w:sz w:val="24"/>
      <w:szCs w:val="24"/>
      <w:lang w:val="en-US" w:eastAsia="de-DE"/>
    </w:rPr>
  </w:style>
  <w:style w:type="paragraph" w:customStyle="1" w:styleId="80796FC501EE40C7ABC022DDA14AE55F113">
    <w:name w:val="80796FC501EE40C7ABC022DDA14AE55F113"/>
    <w:rsid w:val="00B95699"/>
    <w:pPr>
      <w:spacing w:after="120" w:line="240" w:lineRule="auto"/>
    </w:pPr>
    <w:rPr>
      <w:rFonts w:ascii="Source Sans Pro" w:eastAsia="Arial" w:hAnsi="Source Sans Pro" w:cs="Arial"/>
      <w:sz w:val="24"/>
      <w:szCs w:val="24"/>
      <w:lang w:val="en-US" w:eastAsia="de-DE"/>
    </w:rPr>
  </w:style>
  <w:style w:type="paragraph" w:customStyle="1" w:styleId="E3817C2A2BD348A2BD85AEE67061CBF1113">
    <w:name w:val="E3817C2A2BD348A2BD85AEE67061CBF1113"/>
    <w:rsid w:val="00B95699"/>
    <w:pPr>
      <w:spacing w:after="120" w:line="240" w:lineRule="auto"/>
    </w:pPr>
    <w:rPr>
      <w:rFonts w:ascii="Source Sans Pro" w:eastAsia="Arial" w:hAnsi="Source Sans Pro" w:cs="Arial"/>
      <w:sz w:val="24"/>
      <w:szCs w:val="24"/>
      <w:lang w:val="en-US" w:eastAsia="de-DE"/>
    </w:rPr>
  </w:style>
  <w:style w:type="paragraph" w:customStyle="1" w:styleId="C2D0971435FE45E8B64212FC42F4DF19113">
    <w:name w:val="C2D0971435FE45E8B64212FC42F4DF19113"/>
    <w:rsid w:val="00B95699"/>
    <w:pPr>
      <w:spacing w:after="120" w:line="240" w:lineRule="auto"/>
    </w:pPr>
    <w:rPr>
      <w:rFonts w:ascii="Source Sans Pro" w:eastAsia="Arial" w:hAnsi="Source Sans Pro" w:cs="Arial"/>
      <w:sz w:val="24"/>
      <w:szCs w:val="24"/>
      <w:lang w:val="en-US" w:eastAsia="de-DE"/>
    </w:rPr>
  </w:style>
  <w:style w:type="paragraph" w:customStyle="1" w:styleId="528E6579ED4F467D944FBEF9C4352CF7113">
    <w:name w:val="528E6579ED4F467D944FBEF9C4352CF7113"/>
    <w:rsid w:val="00B95699"/>
    <w:pPr>
      <w:spacing w:after="120" w:line="240" w:lineRule="auto"/>
    </w:pPr>
    <w:rPr>
      <w:rFonts w:ascii="Source Sans Pro" w:eastAsia="Arial" w:hAnsi="Source Sans Pro" w:cs="Arial"/>
      <w:sz w:val="24"/>
      <w:szCs w:val="24"/>
      <w:lang w:val="en-US" w:eastAsia="de-DE"/>
    </w:rPr>
  </w:style>
  <w:style w:type="paragraph" w:customStyle="1" w:styleId="785E165CB3004806969C4867D9E2151134">
    <w:name w:val="785E165CB3004806969C4867D9E2151134"/>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EDC9A1C5606D421A9788D1CE1B21EB6D113">
    <w:name w:val="EDC9A1C5606D421A9788D1CE1B21EB6D113"/>
    <w:rsid w:val="00B95699"/>
    <w:pPr>
      <w:spacing w:after="120" w:line="240" w:lineRule="auto"/>
    </w:pPr>
    <w:rPr>
      <w:rFonts w:ascii="Source Sans Pro" w:eastAsia="Arial" w:hAnsi="Source Sans Pro" w:cs="Arial"/>
      <w:sz w:val="24"/>
      <w:szCs w:val="24"/>
      <w:lang w:val="en-US" w:eastAsia="de-DE"/>
    </w:rPr>
  </w:style>
  <w:style w:type="paragraph" w:customStyle="1" w:styleId="C2FCA5592C5D49A3AD85D736B549A496107">
    <w:name w:val="C2FCA5592C5D49A3AD85D736B549A496107"/>
    <w:rsid w:val="00B95699"/>
    <w:pPr>
      <w:spacing w:after="120" w:line="240" w:lineRule="auto"/>
    </w:pPr>
    <w:rPr>
      <w:rFonts w:ascii="Source Sans Pro" w:eastAsia="Arial" w:hAnsi="Source Sans Pro" w:cs="Arial"/>
      <w:sz w:val="24"/>
      <w:szCs w:val="24"/>
      <w:lang w:val="en-US" w:eastAsia="de-DE"/>
    </w:rPr>
  </w:style>
  <w:style w:type="paragraph" w:customStyle="1" w:styleId="CE294CF6CF8B40349A1B6DDFF63E3504106">
    <w:name w:val="CE294CF6CF8B40349A1B6DDFF63E3504106"/>
    <w:rsid w:val="00B95699"/>
    <w:pPr>
      <w:spacing w:after="120" w:line="240" w:lineRule="auto"/>
    </w:pPr>
    <w:rPr>
      <w:rFonts w:ascii="Source Sans Pro" w:eastAsia="Arial" w:hAnsi="Source Sans Pro" w:cs="Arial"/>
      <w:sz w:val="24"/>
      <w:szCs w:val="24"/>
      <w:lang w:val="en-US" w:eastAsia="de-DE"/>
    </w:rPr>
  </w:style>
  <w:style w:type="paragraph" w:customStyle="1" w:styleId="595378BD578945D8982155A85A064D40106">
    <w:name w:val="595378BD578945D8982155A85A064D40106"/>
    <w:rsid w:val="00B95699"/>
    <w:pPr>
      <w:spacing w:after="120" w:line="240" w:lineRule="auto"/>
    </w:pPr>
    <w:rPr>
      <w:rFonts w:ascii="Source Sans Pro" w:eastAsia="Arial" w:hAnsi="Source Sans Pro" w:cs="Arial"/>
      <w:sz w:val="24"/>
      <w:szCs w:val="24"/>
      <w:lang w:val="en-US" w:eastAsia="de-DE"/>
    </w:rPr>
  </w:style>
  <w:style w:type="paragraph" w:customStyle="1" w:styleId="20031E2AFC11448B85B5D23BC6297324113">
    <w:name w:val="20031E2AFC11448B85B5D23BC6297324113"/>
    <w:rsid w:val="00B95699"/>
    <w:pPr>
      <w:spacing w:after="120" w:line="240" w:lineRule="auto"/>
    </w:pPr>
    <w:rPr>
      <w:rFonts w:ascii="Source Sans Pro" w:eastAsia="Arial" w:hAnsi="Source Sans Pro" w:cs="Arial"/>
      <w:sz w:val="24"/>
      <w:szCs w:val="24"/>
      <w:lang w:val="en-US" w:eastAsia="de-DE"/>
    </w:rPr>
  </w:style>
  <w:style w:type="paragraph" w:customStyle="1" w:styleId="3ACA485961114C9CA4A9127436758BC8113">
    <w:name w:val="3ACA485961114C9CA4A9127436758BC8113"/>
    <w:rsid w:val="00B95699"/>
    <w:pPr>
      <w:spacing w:after="120" w:line="240" w:lineRule="auto"/>
    </w:pPr>
    <w:rPr>
      <w:rFonts w:ascii="Source Sans Pro" w:eastAsia="Arial" w:hAnsi="Source Sans Pro" w:cs="Arial"/>
      <w:sz w:val="24"/>
      <w:szCs w:val="24"/>
      <w:lang w:val="en-US"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0F982-11D8-48B0-94D5-9056BB15E11C}">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B18973D-0861-4F29-8FB1-627DE97D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Vorlage_Syllabus_Lehrplan_Stand 07082020.dotx</Template>
  <TotalTime>0</TotalTime>
  <Pages>6</Pages>
  <Words>1207</Words>
  <Characters>7609</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Hier Autor*in, Jahr und Titel eintragen</vt:lpstr>
      <vt:lpstr>Hier Autor*in, Jahr und Titel eintragen</vt:lpstr>
    </vt:vector>
  </TitlesOfParts>
  <Company>ASH Berlin</Company>
  <LinksUpToDate>false</LinksUpToDate>
  <CharactersWithSpaces>8799</CharactersWithSpaces>
  <SharedDoc>false</SharedDoc>
  <HLinks>
    <vt:vector size="378" baseType="variant">
      <vt:variant>
        <vt:i4>1179706</vt:i4>
      </vt:variant>
      <vt:variant>
        <vt:i4>380</vt:i4>
      </vt:variant>
      <vt:variant>
        <vt:i4>0</vt:i4>
      </vt:variant>
      <vt:variant>
        <vt:i4>5</vt:i4>
      </vt:variant>
      <vt:variant>
        <vt:lpwstr/>
      </vt:variant>
      <vt:variant>
        <vt:lpwstr>_Toc97227868</vt:lpwstr>
      </vt:variant>
      <vt:variant>
        <vt:i4>1900602</vt:i4>
      </vt:variant>
      <vt:variant>
        <vt:i4>374</vt:i4>
      </vt:variant>
      <vt:variant>
        <vt:i4>0</vt:i4>
      </vt:variant>
      <vt:variant>
        <vt:i4>5</vt:i4>
      </vt:variant>
      <vt:variant>
        <vt:lpwstr/>
      </vt:variant>
      <vt:variant>
        <vt:lpwstr>_Toc97227867</vt:lpwstr>
      </vt:variant>
      <vt:variant>
        <vt:i4>1835066</vt:i4>
      </vt:variant>
      <vt:variant>
        <vt:i4>365</vt:i4>
      </vt:variant>
      <vt:variant>
        <vt:i4>0</vt:i4>
      </vt:variant>
      <vt:variant>
        <vt:i4>5</vt:i4>
      </vt:variant>
      <vt:variant>
        <vt:lpwstr/>
      </vt:variant>
      <vt:variant>
        <vt:lpwstr>_Toc97227866</vt:lpwstr>
      </vt:variant>
      <vt:variant>
        <vt:i4>2031674</vt:i4>
      </vt:variant>
      <vt:variant>
        <vt:i4>359</vt:i4>
      </vt:variant>
      <vt:variant>
        <vt:i4>0</vt:i4>
      </vt:variant>
      <vt:variant>
        <vt:i4>5</vt:i4>
      </vt:variant>
      <vt:variant>
        <vt:lpwstr/>
      </vt:variant>
      <vt:variant>
        <vt:lpwstr>_Toc97227865</vt:lpwstr>
      </vt:variant>
      <vt:variant>
        <vt:i4>1966138</vt:i4>
      </vt:variant>
      <vt:variant>
        <vt:i4>353</vt:i4>
      </vt:variant>
      <vt:variant>
        <vt:i4>0</vt:i4>
      </vt:variant>
      <vt:variant>
        <vt:i4>5</vt:i4>
      </vt:variant>
      <vt:variant>
        <vt:lpwstr/>
      </vt:variant>
      <vt:variant>
        <vt:lpwstr>_Toc97227864</vt:lpwstr>
      </vt:variant>
      <vt:variant>
        <vt:i4>1638458</vt:i4>
      </vt:variant>
      <vt:variant>
        <vt:i4>347</vt:i4>
      </vt:variant>
      <vt:variant>
        <vt:i4>0</vt:i4>
      </vt:variant>
      <vt:variant>
        <vt:i4>5</vt:i4>
      </vt:variant>
      <vt:variant>
        <vt:lpwstr/>
      </vt:variant>
      <vt:variant>
        <vt:lpwstr>_Toc97227863</vt:lpwstr>
      </vt:variant>
      <vt:variant>
        <vt:i4>1572922</vt:i4>
      </vt:variant>
      <vt:variant>
        <vt:i4>341</vt:i4>
      </vt:variant>
      <vt:variant>
        <vt:i4>0</vt:i4>
      </vt:variant>
      <vt:variant>
        <vt:i4>5</vt:i4>
      </vt:variant>
      <vt:variant>
        <vt:lpwstr/>
      </vt:variant>
      <vt:variant>
        <vt:lpwstr>_Toc97227862</vt:lpwstr>
      </vt:variant>
      <vt:variant>
        <vt:i4>1769530</vt:i4>
      </vt:variant>
      <vt:variant>
        <vt:i4>335</vt:i4>
      </vt:variant>
      <vt:variant>
        <vt:i4>0</vt:i4>
      </vt:variant>
      <vt:variant>
        <vt:i4>5</vt:i4>
      </vt:variant>
      <vt:variant>
        <vt:lpwstr/>
      </vt:variant>
      <vt:variant>
        <vt:lpwstr>_Toc97227861</vt:lpwstr>
      </vt:variant>
      <vt:variant>
        <vt:i4>1703994</vt:i4>
      </vt:variant>
      <vt:variant>
        <vt:i4>329</vt:i4>
      </vt:variant>
      <vt:variant>
        <vt:i4>0</vt:i4>
      </vt:variant>
      <vt:variant>
        <vt:i4>5</vt:i4>
      </vt:variant>
      <vt:variant>
        <vt:lpwstr/>
      </vt:variant>
      <vt:variant>
        <vt:lpwstr>_Toc97227860</vt:lpwstr>
      </vt:variant>
      <vt:variant>
        <vt:i4>1245241</vt:i4>
      </vt:variant>
      <vt:variant>
        <vt:i4>323</vt:i4>
      </vt:variant>
      <vt:variant>
        <vt:i4>0</vt:i4>
      </vt:variant>
      <vt:variant>
        <vt:i4>5</vt:i4>
      </vt:variant>
      <vt:variant>
        <vt:lpwstr/>
      </vt:variant>
      <vt:variant>
        <vt:lpwstr>_Toc97227859</vt:lpwstr>
      </vt:variant>
      <vt:variant>
        <vt:i4>1179705</vt:i4>
      </vt:variant>
      <vt:variant>
        <vt:i4>314</vt:i4>
      </vt:variant>
      <vt:variant>
        <vt:i4>0</vt:i4>
      </vt:variant>
      <vt:variant>
        <vt:i4>5</vt:i4>
      </vt:variant>
      <vt:variant>
        <vt:lpwstr/>
      </vt:variant>
      <vt:variant>
        <vt:lpwstr>_Toc97227858</vt:lpwstr>
      </vt:variant>
      <vt:variant>
        <vt:i4>1900601</vt:i4>
      </vt:variant>
      <vt:variant>
        <vt:i4>308</vt:i4>
      </vt:variant>
      <vt:variant>
        <vt:i4>0</vt:i4>
      </vt:variant>
      <vt:variant>
        <vt:i4>5</vt:i4>
      </vt:variant>
      <vt:variant>
        <vt:lpwstr/>
      </vt:variant>
      <vt:variant>
        <vt:lpwstr>_Toc97227857</vt:lpwstr>
      </vt:variant>
      <vt:variant>
        <vt:i4>1835065</vt:i4>
      </vt:variant>
      <vt:variant>
        <vt:i4>302</vt:i4>
      </vt:variant>
      <vt:variant>
        <vt:i4>0</vt:i4>
      </vt:variant>
      <vt:variant>
        <vt:i4>5</vt:i4>
      </vt:variant>
      <vt:variant>
        <vt:lpwstr/>
      </vt:variant>
      <vt:variant>
        <vt:lpwstr>_Toc97227856</vt:lpwstr>
      </vt:variant>
      <vt:variant>
        <vt:i4>2031673</vt:i4>
      </vt:variant>
      <vt:variant>
        <vt:i4>296</vt:i4>
      </vt:variant>
      <vt:variant>
        <vt:i4>0</vt:i4>
      </vt:variant>
      <vt:variant>
        <vt:i4>5</vt:i4>
      </vt:variant>
      <vt:variant>
        <vt:lpwstr/>
      </vt:variant>
      <vt:variant>
        <vt:lpwstr>_Toc97227855</vt:lpwstr>
      </vt:variant>
      <vt:variant>
        <vt:i4>1966137</vt:i4>
      </vt:variant>
      <vt:variant>
        <vt:i4>290</vt:i4>
      </vt:variant>
      <vt:variant>
        <vt:i4>0</vt:i4>
      </vt:variant>
      <vt:variant>
        <vt:i4>5</vt:i4>
      </vt:variant>
      <vt:variant>
        <vt:lpwstr/>
      </vt:variant>
      <vt:variant>
        <vt:lpwstr>_Toc97227854</vt:lpwstr>
      </vt:variant>
      <vt:variant>
        <vt:i4>1638457</vt:i4>
      </vt:variant>
      <vt:variant>
        <vt:i4>284</vt:i4>
      </vt:variant>
      <vt:variant>
        <vt:i4>0</vt:i4>
      </vt:variant>
      <vt:variant>
        <vt:i4>5</vt:i4>
      </vt:variant>
      <vt:variant>
        <vt:lpwstr/>
      </vt:variant>
      <vt:variant>
        <vt:lpwstr>_Toc97227853</vt:lpwstr>
      </vt:variant>
      <vt:variant>
        <vt:i4>1572921</vt:i4>
      </vt:variant>
      <vt:variant>
        <vt:i4>278</vt:i4>
      </vt:variant>
      <vt:variant>
        <vt:i4>0</vt:i4>
      </vt:variant>
      <vt:variant>
        <vt:i4>5</vt:i4>
      </vt:variant>
      <vt:variant>
        <vt:lpwstr/>
      </vt:variant>
      <vt:variant>
        <vt:lpwstr>_Toc97227852</vt:lpwstr>
      </vt:variant>
      <vt:variant>
        <vt:i4>1769529</vt:i4>
      </vt:variant>
      <vt:variant>
        <vt:i4>272</vt:i4>
      </vt:variant>
      <vt:variant>
        <vt:i4>0</vt:i4>
      </vt:variant>
      <vt:variant>
        <vt:i4>5</vt:i4>
      </vt:variant>
      <vt:variant>
        <vt:lpwstr/>
      </vt:variant>
      <vt:variant>
        <vt:lpwstr>_Toc97227851</vt:lpwstr>
      </vt:variant>
      <vt:variant>
        <vt:i4>1703993</vt:i4>
      </vt:variant>
      <vt:variant>
        <vt:i4>266</vt:i4>
      </vt:variant>
      <vt:variant>
        <vt:i4>0</vt:i4>
      </vt:variant>
      <vt:variant>
        <vt:i4>5</vt:i4>
      </vt:variant>
      <vt:variant>
        <vt:lpwstr/>
      </vt:variant>
      <vt:variant>
        <vt:lpwstr>_Toc97227850</vt:lpwstr>
      </vt:variant>
      <vt:variant>
        <vt:i4>1245240</vt:i4>
      </vt:variant>
      <vt:variant>
        <vt:i4>260</vt:i4>
      </vt:variant>
      <vt:variant>
        <vt:i4>0</vt:i4>
      </vt:variant>
      <vt:variant>
        <vt:i4>5</vt:i4>
      </vt:variant>
      <vt:variant>
        <vt:lpwstr/>
      </vt:variant>
      <vt:variant>
        <vt:lpwstr>_Toc97227849</vt:lpwstr>
      </vt:variant>
      <vt:variant>
        <vt:i4>1179704</vt:i4>
      </vt:variant>
      <vt:variant>
        <vt:i4>254</vt:i4>
      </vt:variant>
      <vt:variant>
        <vt:i4>0</vt:i4>
      </vt:variant>
      <vt:variant>
        <vt:i4>5</vt:i4>
      </vt:variant>
      <vt:variant>
        <vt:lpwstr/>
      </vt:variant>
      <vt:variant>
        <vt:lpwstr>_Toc97227848</vt:lpwstr>
      </vt:variant>
      <vt:variant>
        <vt:i4>1900600</vt:i4>
      </vt:variant>
      <vt:variant>
        <vt:i4>248</vt:i4>
      </vt:variant>
      <vt:variant>
        <vt:i4>0</vt:i4>
      </vt:variant>
      <vt:variant>
        <vt:i4>5</vt:i4>
      </vt:variant>
      <vt:variant>
        <vt:lpwstr/>
      </vt:variant>
      <vt:variant>
        <vt:lpwstr>_Toc97227847</vt:lpwstr>
      </vt:variant>
      <vt:variant>
        <vt:i4>1835064</vt:i4>
      </vt:variant>
      <vt:variant>
        <vt:i4>242</vt:i4>
      </vt:variant>
      <vt:variant>
        <vt:i4>0</vt:i4>
      </vt:variant>
      <vt:variant>
        <vt:i4>5</vt:i4>
      </vt:variant>
      <vt:variant>
        <vt:lpwstr/>
      </vt:variant>
      <vt:variant>
        <vt:lpwstr>_Toc97227846</vt:lpwstr>
      </vt:variant>
      <vt:variant>
        <vt:i4>2031672</vt:i4>
      </vt:variant>
      <vt:variant>
        <vt:i4>236</vt:i4>
      </vt:variant>
      <vt:variant>
        <vt:i4>0</vt:i4>
      </vt:variant>
      <vt:variant>
        <vt:i4>5</vt:i4>
      </vt:variant>
      <vt:variant>
        <vt:lpwstr/>
      </vt:variant>
      <vt:variant>
        <vt:lpwstr>_Toc97227845</vt:lpwstr>
      </vt:variant>
      <vt:variant>
        <vt:i4>1966136</vt:i4>
      </vt:variant>
      <vt:variant>
        <vt:i4>230</vt:i4>
      </vt:variant>
      <vt:variant>
        <vt:i4>0</vt:i4>
      </vt:variant>
      <vt:variant>
        <vt:i4>5</vt:i4>
      </vt:variant>
      <vt:variant>
        <vt:lpwstr/>
      </vt:variant>
      <vt:variant>
        <vt:lpwstr>_Toc97227844</vt:lpwstr>
      </vt:variant>
      <vt:variant>
        <vt:i4>1638456</vt:i4>
      </vt:variant>
      <vt:variant>
        <vt:i4>224</vt:i4>
      </vt:variant>
      <vt:variant>
        <vt:i4>0</vt:i4>
      </vt:variant>
      <vt:variant>
        <vt:i4>5</vt:i4>
      </vt:variant>
      <vt:variant>
        <vt:lpwstr/>
      </vt:variant>
      <vt:variant>
        <vt:lpwstr>_Toc97227843</vt:lpwstr>
      </vt:variant>
      <vt:variant>
        <vt:i4>1572920</vt:i4>
      </vt:variant>
      <vt:variant>
        <vt:i4>218</vt:i4>
      </vt:variant>
      <vt:variant>
        <vt:i4>0</vt:i4>
      </vt:variant>
      <vt:variant>
        <vt:i4>5</vt:i4>
      </vt:variant>
      <vt:variant>
        <vt:lpwstr/>
      </vt:variant>
      <vt:variant>
        <vt:lpwstr>_Toc97227842</vt:lpwstr>
      </vt:variant>
      <vt:variant>
        <vt:i4>1769528</vt:i4>
      </vt:variant>
      <vt:variant>
        <vt:i4>212</vt:i4>
      </vt:variant>
      <vt:variant>
        <vt:i4>0</vt:i4>
      </vt:variant>
      <vt:variant>
        <vt:i4>5</vt:i4>
      </vt:variant>
      <vt:variant>
        <vt:lpwstr/>
      </vt:variant>
      <vt:variant>
        <vt:lpwstr>_Toc97227841</vt:lpwstr>
      </vt:variant>
      <vt:variant>
        <vt:i4>1703992</vt:i4>
      </vt:variant>
      <vt:variant>
        <vt:i4>206</vt:i4>
      </vt:variant>
      <vt:variant>
        <vt:i4>0</vt:i4>
      </vt:variant>
      <vt:variant>
        <vt:i4>5</vt:i4>
      </vt:variant>
      <vt:variant>
        <vt:lpwstr/>
      </vt:variant>
      <vt:variant>
        <vt:lpwstr>_Toc97227840</vt:lpwstr>
      </vt:variant>
      <vt:variant>
        <vt:i4>1245247</vt:i4>
      </vt:variant>
      <vt:variant>
        <vt:i4>200</vt:i4>
      </vt:variant>
      <vt:variant>
        <vt:i4>0</vt:i4>
      </vt:variant>
      <vt:variant>
        <vt:i4>5</vt:i4>
      </vt:variant>
      <vt:variant>
        <vt:lpwstr/>
      </vt:variant>
      <vt:variant>
        <vt:lpwstr>_Toc97227839</vt:lpwstr>
      </vt:variant>
      <vt:variant>
        <vt:i4>1179711</vt:i4>
      </vt:variant>
      <vt:variant>
        <vt:i4>194</vt:i4>
      </vt:variant>
      <vt:variant>
        <vt:i4>0</vt:i4>
      </vt:variant>
      <vt:variant>
        <vt:i4>5</vt:i4>
      </vt:variant>
      <vt:variant>
        <vt:lpwstr/>
      </vt:variant>
      <vt:variant>
        <vt:lpwstr>_Toc97227838</vt:lpwstr>
      </vt:variant>
      <vt:variant>
        <vt:i4>1900607</vt:i4>
      </vt:variant>
      <vt:variant>
        <vt:i4>188</vt:i4>
      </vt:variant>
      <vt:variant>
        <vt:i4>0</vt:i4>
      </vt:variant>
      <vt:variant>
        <vt:i4>5</vt:i4>
      </vt:variant>
      <vt:variant>
        <vt:lpwstr/>
      </vt:variant>
      <vt:variant>
        <vt:lpwstr>_Toc97227837</vt:lpwstr>
      </vt:variant>
      <vt:variant>
        <vt:i4>1835071</vt:i4>
      </vt:variant>
      <vt:variant>
        <vt:i4>182</vt:i4>
      </vt:variant>
      <vt:variant>
        <vt:i4>0</vt:i4>
      </vt:variant>
      <vt:variant>
        <vt:i4>5</vt:i4>
      </vt:variant>
      <vt:variant>
        <vt:lpwstr/>
      </vt:variant>
      <vt:variant>
        <vt:lpwstr>_Toc97227836</vt:lpwstr>
      </vt:variant>
      <vt:variant>
        <vt:i4>2031679</vt:i4>
      </vt:variant>
      <vt:variant>
        <vt:i4>176</vt:i4>
      </vt:variant>
      <vt:variant>
        <vt:i4>0</vt:i4>
      </vt:variant>
      <vt:variant>
        <vt:i4>5</vt:i4>
      </vt:variant>
      <vt:variant>
        <vt:lpwstr/>
      </vt:variant>
      <vt:variant>
        <vt:lpwstr>_Toc97227835</vt:lpwstr>
      </vt:variant>
      <vt:variant>
        <vt:i4>1966143</vt:i4>
      </vt:variant>
      <vt:variant>
        <vt:i4>170</vt:i4>
      </vt:variant>
      <vt:variant>
        <vt:i4>0</vt:i4>
      </vt:variant>
      <vt:variant>
        <vt:i4>5</vt:i4>
      </vt:variant>
      <vt:variant>
        <vt:lpwstr/>
      </vt:variant>
      <vt:variant>
        <vt:lpwstr>_Toc97227834</vt:lpwstr>
      </vt:variant>
      <vt:variant>
        <vt:i4>1638463</vt:i4>
      </vt:variant>
      <vt:variant>
        <vt:i4>164</vt:i4>
      </vt:variant>
      <vt:variant>
        <vt:i4>0</vt:i4>
      </vt:variant>
      <vt:variant>
        <vt:i4>5</vt:i4>
      </vt:variant>
      <vt:variant>
        <vt:lpwstr/>
      </vt:variant>
      <vt:variant>
        <vt:lpwstr>_Toc97227833</vt:lpwstr>
      </vt:variant>
      <vt:variant>
        <vt:i4>1572927</vt:i4>
      </vt:variant>
      <vt:variant>
        <vt:i4>158</vt:i4>
      </vt:variant>
      <vt:variant>
        <vt:i4>0</vt:i4>
      </vt:variant>
      <vt:variant>
        <vt:i4>5</vt:i4>
      </vt:variant>
      <vt:variant>
        <vt:lpwstr/>
      </vt:variant>
      <vt:variant>
        <vt:lpwstr>_Toc97227832</vt:lpwstr>
      </vt:variant>
      <vt:variant>
        <vt:i4>1769535</vt:i4>
      </vt:variant>
      <vt:variant>
        <vt:i4>152</vt:i4>
      </vt:variant>
      <vt:variant>
        <vt:i4>0</vt:i4>
      </vt:variant>
      <vt:variant>
        <vt:i4>5</vt:i4>
      </vt:variant>
      <vt:variant>
        <vt:lpwstr/>
      </vt:variant>
      <vt:variant>
        <vt:lpwstr>_Toc97227831</vt:lpwstr>
      </vt:variant>
      <vt:variant>
        <vt:i4>1703999</vt:i4>
      </vt:variant>
      <vt:variant>
        <vt:i4>146</vt:i4>
      </vt:variant>
      <vt:variant>
        <vt:i4>0</vt:i4>
      </vt:variant>
      <vt:variant>
        <vt:i4>5</vt:i4>
      </vt:variant>
      <vt:variant>
        <vt:lpwstr/>
      </vt:variant>
      <vt:variant>
        <vt:lpwstr>_Toc97227830</vt:lpwstr>
      </vt:variant>
      <vt:variant>
        <vt:i4>1245246</vt:i4>
      </vt:variant>
      <vt:variant>
        <vt:i4>140</vt:i4>
      </vt:variant>
      <vt:variant>
        <vt:i4>0</vt:i4>
      </vt:variant>
      <vt:variant>
        <vt:i4>5</vt:i4>
      </vt:variant>
      <vt:variant>
        <vt:lpwstr/>
      </vt:variant>
      <vt:variant>
        <vt:lpwstr>_Toc97227829</vt:lpwstr>
      </vt:variant>
      <vt:variant>
        <vt:i4>1179710</vt:i4>
      </vt:variant>
      <vt:variant>
        <vt:i4>134</vt:i4>
      </vt:variant>
      <vt:variant>
        <vt:i4>0</vt:i4>
      </vt:variant>
      <vt:variant>
        <vt:i4>5</vt:i4>
      </vt:variant>
      <vt:variant>
        <vt:lpwstr/>
      </vt:variant>
      <vt:variant>
        <vt:lpwstr>_Toc97227828</vt:lpwstr>
      </vt:variant>
      <vt:variant>
        <vt:i4>1900606</vt:i4>
      </vt:variant>
      <vt:variant>
        <vt:i4>128</vt:i4>
      </vt:variant>
      <vt:variant>
        <vt:i4>0</vt:i4>
      </vt:variant>
      <vt:variant>
        <vt:i4>5</vt:i4>
      </vt:variant>
      <vt:variant>
        <vt:lpwstr/>
      </vt:variant>
      <vt:variant>
        <vt:lpwstr>_Toc97227827</vt:lpwstr>
      </vt:variant>
      <vt:variant>
        <vt:i4>1835070</vt:i4>
      </vt:variant>
      <vt:variant>
        <vt:i4>122</vt:i4>
      </vt:variant>
      <vt:variant>
        <vt:i4>0</vt:i4>
      </vt:variant>
      <vt:variant>
        <vt:i4>5</vt:i4>
      </vt:variant>
      <vt:variant>
        <vt:lpwstr/>
      </vt:variant>
      <vt:variant>
        <vt:lpwstr>_Toc97227826</vt:lpwstr>
      </vt:variant>
      <vt:variant>
        <vt:i4>2031678</vt:i4>
      </vt:variant>
      <vt:variant>
        <vt:i4>116</vt:i4>
      </vt:variant>
      <vt:variant>
        <vt:i4>0</vt:i4>
      </vt:variant>
      <vt:variant>
        <vt:i4>5</vt:i4>
      </vt:variant>
      <vt:variant>
        <vt:lpwstr/>
      </vt:variant>
      <vt:variant>
        <vt:lpwstr>_Toc97227825</vt:lpwstr>
      </vt:variant>
      <vt:variant>
        <vt:i4>1966142</vt:i4>
      </vt:variant>
      <vt:variant>
        <vt:i4>110</vt:i4>
      </vt:variant>
      <vt:variant>
        <vt:i4>0</vt:i4>
      </vt:variant>
      <vt:variant>
        <vt:i4>5</vt:i4>
      </vt:variant>
      <vt:variant>
        <vt:lpwstr/>
      </vt:variant>
      <vt:variant>
        <vt:lpwstr>_Toc97227824</vt:lpwstr>
      </vt:variant>
      <vt:variant>
        <vt:i4>1638462</vt:i4>
      </vt:variant>
      <vt:variant>
        <vt:i4>104</vt:i4>
      </vt:variant>
      <vt:variant>
        <vt:i4>0</vt:i4>
      </vt:variant>
      <vt:variant>
        <vt:i4>5</vt:i4>
      </vt:variant>
      <vt:variant>
        <vt:lpwstr/>
      </vt:variant>
      <vt:variant>
        <vt:lpwstr>_Toc97227823</vt:lpwstr>
      </vt:variant>
      <vt:variant>
        <vt:i4>1572926</vt:i4>
      </vt:variant>
      <vt:variant>
        <vt:i4>98</vt:i4>
      </vt:variant>
      <vt:variant>
        <vt:i4>0</vt:i4>
      </vt:variant>
      <vt:variant>
        <vt:i4>5</vt:i4>
      </vt:variant>
      <vt:variant>
        <vt:lpwstr/>
      </vt:variant>
      <vt:variant>
        <vt:lpwstr>_Toc97227822</vt:lpwstr>
      </vt:variant>
      <vt:variant>
        <vt:i4>1769534</vt:i4>
      </vt:variant>
      <vt:variant>
        <vt:i4>92</vt:i4>
      </vt:variant>
      <vt:variant>
        <vt:i4>0</vt:i4>
      </vt:variant>
      <vt:variant>
        <vt:i4>5</vt:i4>
      </vt:variant>
      <vt:variant>
        <vt:lpwstr/>
      </vt:variant>
      <vt:variant>
        <vt:lpwstr>_Toc97227821</vt:lpwstr>
      </vt:variant>
      <vt:variant>
        <vt:i4>1703998</vt:i4>
      </vt:variant>
      <vt:variant>
        <vt:i4>86</vt:i4>
      </vt:variant>
      <vt:variant>
        <vt:i4>0</vt:i4>
      </vt:variant>
      <vt:variant>
        <vt:i4>5</vt:i4>
      </vt:variant>
      <vt:variant>
        <vt:lpwstr/>
      </vt:variant>
      <vt:variant>
        <vt:lpwstr>_Toc97227820</vt:lpwstr>
      </vt:variant>
      <vt:variant>
        <vt:i4>1245245</vt:i4>
      </vt:variant>
      <vt:variant>
        <vt:i4>80</vt:i4>
      </vt:variant>
      <vt:variant>
        <vt:i4>0</vt:i4>
      </vt:variant>
      <vt:variant>
        <vt:i4>5</vt:i4>
      </vt:variant>
      <vt:variant>
        <vt:lpwstr/>
      </vt:variant>
      <vt:variant>
        <vt:lpwstr>_Toc97227819</vt:lpwstr>
      </vt:variant>
      <vt:variant>
        <vt:i4>1179709</vt:i4>
      </vt:variant>
      <vt:variant>
        <vt:i4>74</vt:i4>
      </vt:variant>
      <vt:variant>
        <vt:i4>0</vt:i4>
      </vt:variant>
      <vt:variant>
        <vt:i4>5</vt:i4>
      </vt:variant>
      <vt:variant>
        <vt:lpwstr/>
      </vt:variant>
      <vt:variant>
        <vt:lpwstr>_Toc97227818</vt:lpwstr>
      </vt:variant>
      <vt:variant>
        <vt:i4>1900605</vt:i4>
      </vt:variant>
      <vt:variant>
        <vt:i4>68</vt:i4>
      </vt:variant>
      <vt:variant>
        <vt:i4>0</vt:i4>
      </vt:variant>
      <vt:variant>
        <vt:i4>5</vt:i4>
      </vt:variant>
      <vt:variant>
        <vt:lpwstr/>
      </vt:variant>
      <vt:variant>
        <vt:lpwstr>_Toc97227817</vt:lpwstr>
      </vt:variant>
      <vt:variant>
        <vt:i4>1835069</vt:i4>
      </vt:variant>
      <vt:variant>
        <vt:i4>62</vt:i4>
      </vt:variant>
      <vt:variant>
        <vt:i4>0</vt:i4>
      </vt:variant>
      <vt:variant>
        <vt:i4>5</vt:i4>
      </vt:variant>
      <vt:variant>
        <vt:lpwstr/>
      </vt:variant>
      <vt:variant>
        <vt:lpwstr>_Toc97227816</vt:lpwstr>
      </vt:variant>
      <vt:variant>
        <vt:i4>2031677</vt:i4>
      </vt:variant>
      <vt:variant>
        <vt:i4>56</vt:i4>
      </vt:variant>
      <vt:variant>
        <vt:i4>0</vt:i4>
      </vt:variant>
      <vt:variant>
        <vt:i4>5</vt:i4>
      </vt:variant>
      <vt:variant>
        <vt:lpwstr/>
      </vt:variant>
      <vt:variant>
        <vt:lpwstr>_Toc97227815</vt:lpwstr>
      </vt:variant>
      <vt:variant>
        <vt:i4>1966141</vt:i4>
      </vt:variant>
      <vt:variant>
        <vt:i4>50</vt:i4>
      </vt:variant>
      <vt:variant>
        <vt:i4>0</vt:i4>
      </vt:variant>
      <vt:variant>
        <vt:i4>5</vt:i4>
      </vt:variant>
      <vt:variant>
        <vt:lpwstr/>
      </vt:variant>
      <vt:variant>
        <vt:lpwstr>_Toc97227814</vt:lpwstr>
      </vt:variant>
      <vt:variant>
        <vt:i4>1638461</vt:i4>
      </vt:variant>
      <vt:variant>
        <vt:i4>44</vt:i4>
      </vt:variant>
      <vt:variant>
        <vt:i4>0</vt:i4>
      </vt:variant>
      <vt:variant>
        <vt:i4>5</vt:i4>
      </vt:variant>
      <vt:variant>
        <vt:lpwstr/>
      </vt:variant>
      <vt:variant>
        <vt:lpwstr>_Toc97227813</vt:lpwstr>
      </vt:variant>
      <vt:variant>
        <vt:i4>1572925</vt:i4>
      </vt:variant>
      <vt:variant>
        <vt:i4>38</vt:i4>
      </vt:variant>
      <vt:variant>
        <vt:i4>0</vt:i4>
      </vt:variant>
      <vt:variant>
        <vt:i4>5</vt:i4>
      </vt:variant>
      <vt:variant>
        <vt:lpwstr/>
      </vt:variant>
      <vt:variant>
        <vt:lpwstr>_Toc97227812</vt:lpwstr>
      </vt:variant>
      <vt:variant>
        <vt:i4>1769533</vt:i4>
      </vt:variant>
      <vt:variant>
        <vt:i4>32</vt:i4>
      </vt:variant>
      <vt:variant>
        <vt:i4>0</vt:i4>
      </vt:variant>
      <vt:variant>
        <vt:i4>5</vt:i4>
      </vt:variant>
      <vt:variant>
        <vt:lpwstr/>
      </vt:variant>
      <vt:variant>
        <vt:lpwstr>_Toc97227811</vt:lpwstr>
      </vt:variant>
      <vt:variant>
        <vt:i4>1703997</vt:i4>
      </vt:variant>
      <vt:variant>
        <vt:i4>26</vt:i4>
      </vt:variant>
      <vt:variant>
        <vt:i4>0</vt:i4>
      </vt:variant>
      <vt:variant>
        <vt:i4>5</vt:i4>
      </vt:variant>
      <vt:variant>
        <vt:lpwstr/>
      </vt:variant>
      <vt:variant>
        <vt:lpwstr>_Toc97227810</vt:lpwstr>
      </vt:variant>
      <vt:variant>
        <vt:i4>1245244</vt:i4>
      </vt:variant>
      <vt:variant>
        <vt:i4>20</vt:i4>
      </vt:variant>
      <vt:variant>
        <vt:i4>0</vt:i4>
      </vt:variant>
      <vt:variant>
        <vt:i4>5</vt:i4>
      </vt:variant>
      <vt:variant>
        <vt:lpwstr/>
      </vt:variant>
      <vt:variant>
        <vt:lpwstr>_Toc97227809</vt:lpwstr>
      </vt:variant>
      <vt:variant>
        <vt:i4>1179708</vt:i4>
      </vt:variant>
      <vt:variant>
        <vt:i4>14</vt:i4>
      </vt:variant>
      <vt:variant>
        <vt:i4>0</vt:i4>
      </vt:variant>
      <vt:variant>
        <vt:i4>5</vt:i4>
      </vt:variant>
      <vt:variant>
        <vt:lpwstr/>
      </vt:variant>
      <vt:variant>
        <vt:lpwstr>_Toc97227808</vt:lpwstr>
      </vt:variant>
      <vt:variant>
        <vt:i4>1900604</vt:i4>
      </vt:variant>
      <vt:variant>
        <vt:i4>8</vt:i4>
      </vt:variant>
      <vt:variant>
        <vt:i4>0</vt:i4>
      </vt:variant>
      <vt:variant>
        <vt:i4>5</vt:i4>
      </vt:variant>
      <vt:variant>
        <vt:lpwstr/>
      </vt:variant>
      <vt:variant>
        <vt:lpwstr>_Toc97227807</vt:lpwstr>
      </vt:variant>
      <vt:variant>
        <vt:i4>1835068</vt:i4>
      </vt:variant>
      <vt:variant>
        <vt:i4>2</vt:i4>
      </vt:variant>
      <vt:variant>
        <vt:i4>0</vt:i4>
      </vt:variant>
      <vt:variant>
        <vt:i4>5</vt:i4>
      </vt:variant>
      <vt:variant>
        <vt:lpwstr/>
      </vt:variant>
      <vt:variant>
        <vt:lpwstr>_Toc97227806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Syllabus ASH Berlin</dc:title>
  <dc:creator/>
  <cp:keywords>Syllabus</cp:keywords>
  <cp:lastModifiedBy>Klenke, Daniel</cp:lastModifiedBy>
  <cp:revision>36</cp:revision>
  <cp:lastPrinted>2020-08-10T16:47:00Z</cp:lastPrinted>
  <dcterms:created xsi:type="dcterms:W3CDTF">2020-09-22T09:32:00Z</dcterms:created>
  <dcterms:modified xsi:type="dcterms:W3CDTF">2023-02-23T09:48:00Z</dcterms:modified>
  <cp:contentStatus/>
</cp:coreProperties>
</file>