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A872D" w14:textId="52434B41" w:rsidR="00102994" w:rsidRDefault="00BC606E" w:rsidP="004E3898">
      <w:pPr>
        <w:pStyle w:val="berschrift1"/>
        <w:numPr>
          <w:ilvl w:val="0"/>
          <w:numId w:val="0"/>
        </w:numPr>
      </w:pPr>
      <w:r>
        <w:t>Lehrplan</w:t>
      </w:r>
    </w:p>
    <w:p w14:paraId="34107315" w14:textId="3F878900" w:rsidR="00C674AC" w:rsidRPr="0098505F" w:rsidRDefault="00BB1B3A" w:rsidP="0098505F">
      <w:pPr>
        <w:pStyle w:val="berschrift2"/>
        <w:numPr>
          <w:ilvl w:val="0"/>
          <w:numId w:val="0"/>
        </w:numPr>
      </w:pPr>
      <w:r w:rsidRPr="0098505F">
        <w:t xml:space="preserve">Allgemeine </w:t>
      </w:r>
      <w:r w:rsidR="00BC606E">
        <w:t>Kursinformationen</w:t>
      </w:r>
    </w:p>
    <w:p w14:paraId="761BCD22" w14:textId="7704EF83" w:rsidR="002A48AC" w:rsidRDefault="00BC606E" w:rsidP="00A07BA7">
      <w:pPr>
        <w:pStyle w:val="berschrift3"/>
        <w:numPr>
          <w:ilvl w:val="0"/>
          <w:numId w:val="0"/>
        </w:numPr>
      </w:pPr>
      <w:r>
        <w:t>Kursbezeichnung</w:t>
      </w:r>
    </w:p>
    <w:sdt>
      <w:sdtPr>
        <w:rPr>
          <w:rStyle w:val="TextabsatzfrAbstzeFlietext-12pt-linksbndigZchn"/>
        </w:rPr>
        <w:id w:val="572624695"/>
        <w:placeholder>
          <w:docPart w:val="00FD5BF47AAE4A6693427721EE6EEB90"/>
        </w:placeholder>
        <w:temporary/>
        <w:showingPlcHdr/>
        <w:text w:multiLine="1"/>
      </w:sdtPr>
      <w:sdtEndPr>
        <w:rPr>
          <w:rStyle w:val="Absatz-Standardschriftart"/>
        </w:rPr>
      </w:sdtEndPr>
      <w:sdtContent>
        <w:p w14:paraId="23998FC2" w14:textId="361276D3" w:rsidR="001576C9" w:rsidRDefault="00686650" w:rsidP="00002AC2">
          <w:pPr>
            <w:pStyle w:val="TextabsatzfrAbstzeFlietext-12pt-linksbndig"/>
            <w:rPr>
              <w:rStyle w:val="Platzhaltertext"/>
              <w:color w:val="auto"/>
            </w:rPr>
          </w:pPr>
          <w:r w:rsidRPr="00002AC2">
            <w:rPr>
              <w:color w:val="808080" w:themeColor="background1" w:themeShade="80"/>
            </w:rPr>
            <w:t xml:space="preserve">Tragen Sie hier die vollständige </w:t>
          </w:r>
          <w:r>
            <w:rPr>
              <w:color w:val="808080" w:themeColor="background1" w:themeShade="80"/>
            </w:rPr>
            <w:t>Bezeichnung der Lehrveranstaltung</w:t>
          </w:r>
          <w:r w:rsidRPr="00002AC2">
            <w:rPr>
              <w:color w:val="808080" w:themeColor="background1" w:themeShade="80"/>
            </w:rPr>
            <w:t xml:space="preserve"> ein</w:t>
          </w:r>
          <w:r w:rsidRPr="00970169">
            <w:rPr>
              <w:rStyle w:val="Platzhaltertext"/>
            </w:rPr>
            <w:t>.</w:t>
          </w:r>
        </w:p>
      </w:sdtContent>
    </w:sdt>
    <w:p w14:paraId="552CC970" w14:textId="18471F52" w:rsidR="002A48AC" w:rsidRPr="00BC606E" w:rsidRDefault="00D0545D" w:rsidP="00712395">
      <w:pPr>
        <w:pStyle w:val="berschrift3"/>
        <w:numPr>
          <w:ilvl w:val="0"/>
          <w:numId w:val="0"/>
        </w:numPr>
      </w:pPr>
      <w:proofErr w:type="spellStart"/>
      <w:r w:rsidRPr="00712395">
        <w:t>Dozent</w:t>
      </w:r>
      <w:r w:rsidR="00BC606E">
        <w:t>_</w:t>
      </w:r>
      <w:r w:rsidRPr="00712395">
        <w:t>in</w:t>
      </w:r>
      <w:proofErr w:type="spellEnd"/>
      <w:r w:rsidRPr="00712395">
        <w:t xml:space="preserve"> / </w:t>
      </w:r>
      <w:proofErr w:type="spellStart"/>
      <w:r w:rsidRPr="00712395">
        <w:t>Dozent</w:t>
      </w:r>
      <w:r w:rsidR="00BC606E">
        <w:t>_innen</w:t>
      </w:r>
      <w:proofErr w:type="spellEnd"/>
    </w:p>
    <w:sdt>
      <w:sdtPr>
        <w:rPr>
          <w:rStyle w:val="TextabsatzfrAbstzeFlietext-12pt-linksbndigZchn"/>
        </w:rPr>
        <w:id w:val="1454135203"/>
        <w:placeholder>
          <w:docPart w:val="A607E19A88A247AC97F87DF1CB59CB68"/>
        </w:placeholder>
        <w:temporary/>
        <w:showingPlcHdr/>
        <w:text w:multiLine="1"/>
      </w:sdtPr>
      <w:sdtEndPr>
        <w:rPr>
          <w:rStyle w:val="Absatz-Standardschriftart"/>
          <w:lang w:val="en-US"/>
        </w:rPr>
      </w:sdtEndPr>
      <w:sdtContent>
        <w:p w14:paraId="32389DDD" w14:textId="2BADFC15" w:rsidR="00D0545D" w:rsidRPr="00BC606E" w:rsidRDefault="00686650" w:rsidP="00D0545D">
          <w:pPr>
            <w:pStyle w:val="TextabsatzfrAbstzeFlietext-12pt-linksbndig"/>
          </w:pPr>
          <w:r w:rsidRPr="00686650">
            <w:rPr>
              <w:rStyle w:val="Platzhaltertext"/>
            </w:rPr>
            <w:t>Tragen sie hier Ihren Namen bzw. alle Dozent</w:t>
          </w:r>
          <w:r w:rsidR="00BC606E">
            <w:rPr>
              <w:rStyle w:val="Platzhaltertext"/>
            </w:rPr>
            <w:t>_</w:t>
          </w:r>
          <w:r w:rsidRPr="00686650">
            <w:rPr>
              <w:rStyle w:val="Platzhaltertext"/>
            </w:rPr>
            <w:t>innen der Lehrveranstaltung ein (ggf. mit akademischen Titeln).</w:t>
          </w:r>
        </w:p>
      </w:sdtContent>
    </w:sdt>
    <w:p w14:paraId="410CE866" w14:textId="655609E6" w:rsidR="002A48AC" w:rsidRDefault="00BC606E" w:rsidP="004E66CB">
      <w:pPr>
        <w:pStyle w:val="berschrift3"/>
        <w:numPr>
          <w:ilvl w:val="0"/>
          <w:numId w:val="0"/>
        </w:numPr>
      </w:pPr>
      <w:r>
        <w:t>Lehrveranstaltungsform</w:t>
      </w:r>
    </w:p>
    <w:sdt>
      <w:sdtPr>
        <w:rPr>
          <w:rStyle w:val="TextabsatzfrAbstzeFlietext-12pt-linksbndigZchn"/>
        </w:rPr>
        <w:id w:val="-804304241"/>
        <w:placeholder>
          <w:docPart w:val="862965E039164966AE5C1E035BCB3023"/>
        </w:placeholder>
        <w:temporary/>
        <w:showingPlcHdr/>
        <w:text w:multiLine="1"/>
      </w:sdtPr>
      <w:sdtEndPr>
        <w:rPr>
          <w:rStyle w:val="Absatz-Standardschriftart"/>
        </w:rPr>
      </w:sdtEndPr>
      <w:sdtContent>
        <w:p w14:paraId="273C64FA" w14:textId="0369042B" w:rsidR="001D3906" w:rsidRPr="00686650" w:rsidRDefault="00686650" w:rsidP="00002AC2">
          <w:pPr>
            <w:pStyle w:val="TextabsatzfrAbstzeFlietext-12pt-linksbndig"/>
            <w:rPr>
              <w:rStyle w:val="Platzhaltertext"/>
              <w:color w:val="auto"/>
            </w:rPr>
          </w:pPr>
          <w:r w:rsidRPr="00686650">
            <w:rPr>
              <w:rStyle w:val="Platzhaltertext"/>
            </w:rPr>
            <w:t>Tragen Sie hier die Lehrveranstaltungsform ein (Vorlesung, Ringvorlesung, Seminar, Übung, Kolloquium usw.).</w:t>
          </w:r>
        </w:p>
      </w:sdtContent>
    </w:sdt>
    <w:p w14:paraId="52FA8F14" w14:textId="3ED5E59E" w:rsidR="002A48AC" w:rsidRPr="004E66CB" w:rsidRDefault="00BC606E" w:rsidP="004E66CB">
      <w:pPr>
        <w:pStyle w:val="berschrift3"/>
        <w:numPr>
          <w:ilvl w:val="0"/>
          <w:numId w:val="0"/>
        </w:numPr>
      </w:pPr>
      <w:r>
        <w:t>Studiengang</w:t>
      </w:r>
    </w:p>
    <w:p w14:paraId="714FDE4F" w14:textId="77777777" w:rsidR="00912745" w:rsidRPr="000D06DA" w:rsidRDefault="00503256" w:rsidP="00002AC2">
      <w:pPr>
        <w:pStyle w:val="TextabsatzfrAbstzeFlietext-12pt-linksbndig"/>
        <w:rPr>
          <w:rStyle w:val="TextabsatzfrAbstzeFlietext-12pt-linksbndigZchn"/>
        </w:rPr>
      </w:pPr>
      <w:sdt>
        <w:sdtPr>
          <w:rPr>
            <w:rStyle w:val="TextabsatzfrAbstzeFlietext-12pt-linksbndigZchn"/>
          </w:rPr>
          <w:id w:val="-1390259560"/>
          <w:placeholder>
            <w:docPart w:val="A9EA6602896E45D89691D9C795619D30"/>
          </w:placeholder>
          <w:showingPlcHdr/>
          <w:comboBox>
            <w:listItem w:value="Wählen Sie ein Element aus."/>
            <w:listItem w:displayText="Bachelor-Studiengang Soziale Arbeit" w:value="Bachelor-Studiengang Soziale Arbeit"/>
            <w:listItem w:displayText="Bachelor-Studiengang Erziehung und Bildung in der Kindheit " w:value="Bachelor-Studiengang Erziehung und Bildung in der Kindheit "/>
            <w:listItem w:displayText="Bachelor-Studiengang Pflege" w:value="Bachelor-Studiengang Pflege"/>
            <w:listItem w:displayText="Bachelor-Studiengang Management und Versorgung im Gesundheitswesen" w:value="Bachelor-Studiengang Management und Versorgung im Gesundheitswesen"/>
            <w:listItem w:displayText="Bachelor-Studiengang Gesundheits- und Pflegemanagement" w:value="Bachelor-Studiengang Gesundheits- und Pflegemanagement"/>
            <w:listItem w:displayText="Bachelor-Studiengang Physiotherapie / Ergotherapie - Primärqualifizierung" w:value="Bachelor-Studiengang Physiotherapie / Ergotherapie - Primärqualifizierung"/>
            <w:listItem w:displayText="Bachelor-Studiengang Physiotherapie / Ergotherapie - für staatlich anerkannte Physio- und Ergotherapeut_innen " w:value="Bachelor-Studiengang Physiotherapie / Ergotherapie - für staatlich anerkannte Physio- und Ergotherapeut_innen "/>
            <w:listItem w:displayText="Master-Studiengang Praxisforschung in Sozialer Arbeit und Pädagogik" w:value="Master-Studiengang Praxisforschung in Sozialer Arbeit und Pädagogik"/>
            <w:listItem w:displayText="Master-Studiengang Management im Gesundheitswesen, Qualitätsentwicklung im Gesundheitswesen" w:value="Master-Studiengang Management im Gesundheitswesen, Qualitätsentwicklung im Gesundheitswesen"/>
            <w:listItem w:displayText="Master-Studiengang Soziale Arbeit – Kritische Diversity und Community Studies" w:value="Master-Studiengang Soziale Arbeit – Kritische Diversity und Community Studies"/>
            <w:listItem w:displayText="Master-Studiengang Public Health" w:value="Master-Studiengang Public Health"/>
            <w:listItem w:displayText="Master-Studiengang Kinderschutz / Dialogische Qualitätsentwicklung in den Frühen Hilfen und im Kinderschutz" w:value="Master-Studiengang Kinderschutz / Dialogische Qualitätsentwicklung in den Frühen Hilfen und im Kinderschutz"/>
            <w:listItem w:displayText="Master-Studiengang Soziale Arbeit: Klinische Sozialarbeit" w:value="Master-Studiengang Soziale Arbeit: Klinische Sozialarbeit"/>
            <w:listItem w:displayText="Master-Studiengang Netzwerkmanagement Bildung für Nachhaltige Entwicklung - Schwerpunkt Kindheitspädagogik" w:value="Master-Studiengang Netzwerkmanagement Bildung für Nachhaltige Entwicklung - Schwerpunkt Kindheitspädagogik"/>
            <w:listItem w:displayText="Master-Studiengang Social Work as a Human Rights Profession" w:value="Master-Studiengang Social Work as a Human Rights Profession"/>
            <w:listItem w:displayText="Master-Studiengang Biografisches und Kreatives Schreiben" w:value="Master-Studiengang Biografisches und Kreatives Schreiben"/>
            <w:listItem w:displayText="Master-Studiengang Sozialmanagement" w:value="Master-Studiengang Sozialmanagement"/>
            <w:listItem w:displayText="Master-Studiengang Intercultural Conflict Management" w:value="Master-Studiengang Intercultural Conflict Management"/>
            <w:listItem w:displayText="Master-Studiengang Master of Social Work - Soziale Arbeit als Menschenrechtsprofession" w:value="Master-Studiengang Master of Social Work - Soziale Arbeit als Menschenrechtsprofession"/>
          </w:comboBox>
        </w:sdtPr>
        <w:sdtEndPr>
          <w:rPr>
            <w:rStyle w:val="TextabsatzfrAbstzeFlietext-12pt-linksbndigZchn"/>
            <w:color w:val="808080" w:themeColor="background1" w:themeShade="80"/>
          </w:rPr>
        </w:sdtEndPr>
        <w:sdtContent>
          <w:r w:rsidR="00712395" w:rsidRPr="001D3906">
            <w:rPr>
              <w:rStyle w:val="TextabsatzfrAbstzeFlietext-12pt-linksbndigZchn"/>
              <w:color w:val="808080" w:themeColor="background1" w:themeShade="80"/>
            </w:rPr>
            <w:t>Tragen Sie hier den Studiengang ein (Eingabefeld oder Drop-Down-Liste)</w:t>
          </w:r>
          <w:r w:rsidR="005F11FD">
            <w:rPr>
              <w:rStyle w:val="TextabsatzfrAbstzeFlietext-12pt-linksbndigZchn"/>
              <w:color w:val="808080" w:themeColor="background1" w:themeShade="80"/>
            </w:rPr>
            <w:t>.</w:t>
          </w:r>
        </w:sdtContent>
      </w:sdt>
    </w:p>
    <w:p w14:paraId="20107A0E" w14:textId="77777777" w:rsidR="002A48AC" w:rsidRPr="004E66CB" w:rsidRDefault="000D06DA" w:rsidP="004E66CB">
      <w:pPr>
        <w:pStyle w:val="berschrift3"/>
        <w:numPr>
          <w:ilvl w:val="0"/>
          <w:numId w:val="0"/>
        </w:numPr>
      </w:pPr>
      <w:r w:rsidRPr="004E66CB">
        <w:t>Semester</w:t>
      </w:r>
    </w:p>
    <w:p w14:paraId="33274095" w14:textId="77777777" w:rsidR="00BB1B3A" w:rsidRDefault="00503256" w:rsidP="00002AC2">
      <w:pPr>
        <w:pStyle w:val="TextabsatzfrAbstzeFlietext-12pt-linksbndig"/>
        <w:rPr>
          <w:rStyle w:val="TextabsatzfrAbstzeFlietext-12pt-linksbndigZchn"/>
        </w:rPr>
      </w:pPr>
      <w:sdt>
        <w:sdtPr>
          <w:rPr>
            <w:rStyle w:val="TextabsatzfrAbstzeFlietext-12pt-linksbndigZchn"/>
          </w:rPr>
          <w:id w:val="-1230682122"/>
          <w:placeholder>
            <w:docPart w:val="80796FC501EE40C7ABC022DDA14AE55F"/>
          </w:placeholder>
          <w:showingPlcHdr/>
          <w:comboBox>
            <w:listItem w:value="Wählen Sie ein Element aus."/>
            <w:listItem w:displayText="Sommersemester 2023" w:value="Sommersemester 2023"/>
            <w:listItem w:displayText="Wintersemester 2023/2024" w:value="Wintersemester 2023/2024"/>
            <w:listItem w:displayText="Sommersemester 2024" w:value="Sommersemester 2024"/>
            <w:listItem w:displayText="Wintersemester 2024/2025" w:value="Wintersemester 2024/2025"/>
            <w:listItem w:displayText="Sommersemester 2025" w:value="Sommersemester 2025"/>
            <w:listItem w:displayText="Wintersemester 2025/2026" w:value="Wintersemester 2025/2026"/>
            <w:listItem w:displayText="Sommersemester 2026" w:value="Sommersemester 2026"/>
            <w:listItem w:displayText="Wintersemester 2026/2027" w:value="Wintersemester 2026/2027"/>
            <w:listItem w:displayText="Sommersemester 2027" w:value="Sommersemester 2027"/>
            <w:listItem w:displayText="Wintersemester 2027/2028" w:value="Wintersemester 2027/2028"/>
            <w:listItem w:displayText="Sommersemester 2028" w:value="Sommersemester 2028"/>
            <w:listItem w:displayText="Wintersemester 2028/2029" w:value="Wintersemester 2028/2029"/>
            <w:listItem w:displayText="Sommersemester 2029" w:value="Sommersemester 2029"/>
            <w:listItem w:displayText="Wintersemester 2029/2030" w:value="Wintersemester 2029/2030"/>
            <w:listItem w:displayText="Sommersemester 2030" w:value="Sommersemester 2030"/>
          </w:comboBox>
        </w:sdtPr>
        <w:sdtEndPr>
          <w:rPr>
            <w:rStyle w:val="TextabsatzfrAbstzeFlietext-12pt-linksbndigZchn"/>
          </w:rPr>
        </w:sdtEndPr>
        <w:sdtContent>
          <w:r w:rsidR="001D3906" w:rsidRPr="001D3906">
            <w:rPr>
              <w:rStyle w:val="TextabsatzfrAbstzeFlietext-12pt-linksbndigZchn"/>
              <w:color w:val="808080" w:themeColor="background1" w:themeShade="80"/>
            </w:rPr>
            <w:t xml:space="preserve">Tragen Sie hier das Semester ein </w:t>
          </w:r>
          <w:r w:rsidR="001D3906" w:rsidRPr="006962CB">
            <w:rPr>
              <w:rStyle w:val="TextabsatzfrAbstzeFlietext-12pt-linksbndigZchn"/>
              <w:color w:val="808080" w:themeColor="background1" w:themeShade="80"/>
            </w:rPr>
            <w:t>(</w:t>
          </w:r>
          <w:r w:rsidR="000D06DA" w:rsidRPr="00C05927">
            <w:rPr>
              <w:rStyle w:val="TextabsatzfrAbstzeFlietext-12pt-linksbndigZchn"/>
              <w:color w:val="808080" w:themeColor="background1" w:themeShade="80"/>
            </w:rPr>
            <w:t>Eingabefeld</w:t>
          </w:r>
          <w:r w:rsidR="001D3906">
            <w:rPr>
              <w:rStyle w:val="TextabsatzfrAbstzeFlietext-12pt-linksbndigZchn"/>
              <w:color w:val="808080" w:themeColor="background1" w:themeShade="80"/>
            </w:rPr>
            <w:t xml:space="preserve"> oder </w:t>
          </w:r>
          <w:r w:rsidR="000D06DA" w:rsidRPr="00C05927">
            <w:rPr>
              <w:rStyle w:val="TextabsatzfrAbstzeFlietext-12pt-linksbndigZchn"/>
              <w:color w:val="808080" w:themeColor="background1" w:themeShade="80"/>
            </w:rPr>
            <w:t>Drop-Down Liste</w:t>
          </w:r>
          <w:r w:rsidR="001D3906">
            <w:rPr>
              <w:rStyle w:val="TextabsatzfrAbstzeFlietext-12pt-linksbndigZchn"/>
              <w:color w:val="808080" w:themeColor="background1" w:themeShade="80"/>
            </w:rPr>
            <w:t>)</w:t>
          </w:r>
          <w:r w:rsidR="005F11FD">
            <w:rPr>
              <w:rStyle w:val="TextabsatzfrAbstzeFlietext-12pt-linksbndigZchn"/>
              <w:color w:val="808080" w:themeColor="background1" w:themeShade="80"/>
            </w:rPr>
            <w:t>.</w:t>
          </w:r>
        </w:sdtContent>
      </w:sdt>
    </w:p>
    <w:p w14:paraId="03E55146" w14:textId="2560F472" w:rsidR="00CD32D6" w:rsidRPr="004E66CB" w:rsidRDefault="00BC606E" w:rsidP="004E66CB">
      <w:pPr>
        <w:pStyle w:val="berschrift3"/>
        <w:numPr>
          <w:ilvl w:val="0"/>
          <w:numId w:val="0"/>
        </w:numPr>
      </w:pPr>
      <w:r>
        <w:t>Zeitraum</w:t>
      </w:r>
    </w:p>
    <w:sdt>
      <w:sdtPr>
        <w:rPr>
          <w:rStyle w:val="TextabsatzfrAbstzeFlietext-12pt-linksbndigZchn"/>
        </w:rPr>
        <w:id w:val="247087312"/>
        <w:placeholder>
          <w:docPart w:val="E3817C2A2BD348A2BD85AEE67061CBF1"/>
        </w:placeholder>
        <w:temporary/>
        <w:showingPlcHdr/>
        <w:text w:multiLine="1"/>
      </w:sdtPr>
      <w:sdtEndPr>
        <w:rPr>
          <w:rStyle w:val="Absatz-Standardschriftart"/>
        </w:rPr>
      </w:sdtEndPr>
      <w:sdtContent>
        <w:p w14:paraId="0F6BA64D" w14:textId="5AD04569" w:rsidR="00F215D9" w:rsidRPr="00F215D9" w:rsidRDefault="00F215D9" w:rsidP="00F215D9">
          <w:pPr>
            <w:pStyle w:val="TextabsatzfrAbstzeFlietext-12pt-linksbndig"/>
          </w:pPr>
          <w:r w:rsidRPr="00F215D9">
            <w:rPr>
              <w:rStyle w:val="Platzhaltertext"/>
            </w:rPr>
            <w:t>Tragen Sie hier das Start- und Enddatum der Lehrveranstaltung ein</w:t>
          </w:r>
          <w:r w:rsidR="005F11FD">
            <w:rPr>
              <w:rStyle w:val="Platzhaltertext"/>
            </w:rPr>
            <w:t>.</w:t>
          </w:r>
        </w:p>
      </w:sdtContent>
    </w:sdt>
    <w:p w14:paraId="2FD79078" w14:textId="7D025F41" w:rsidR="0080097A" w:rsidRPr="00230EA4" w:rsidRDefault="00373C3A" w:rsidP="00230EA4">
      <w:pPr>
        <w:pStyle w:val="berschrift3"/>
        <w:numPr>
          <w:ilvl w:val="0"/>
          <w:numId w:val="0"/>
        </w:numPr>
      </w:pPr>
      <w:r w:rsidRPr="00230EA4">
        <w:t xml:space="preserve">Kurzbeschreibung der </w:t>
      </w:r>
      <w:r w:rsidR="00F562BA" w:rsidRPr="00230EA4">
        <w:t>Lehrinhalte</w:t>
      </w:r>
    </w:p>
    <w:sdt>
      <w:sdtPr>
        <w:rPr>
          <w:rStyle w:val="TextabsatzfrAbstzeFlietext-12pt-linksbndigZchn"/>
        </w:rPr>
        <w:id w:val="2041695944"/>
        <w:placeholder>
          <w:docPart w:val="C2D0971435FE45E8B64212FC42F4DF19"/>
        </w:placeholder>
        <w:temporary/>
        <w:showingPlcHdr/>
        <w:text w:multiLine="1"/>
      </w:sdtPr>
      <w:sdtEndPr>
        <w:rPr>
          <w:rStyle w:val="Absatz-Standardschriftart"/>
        </w:rPr>
      </w:sdtEndPr>
      <w:sdtContent>
        <w:p w14:paraId="7BCE23C8" w14:textId="5AC3B252" w:rsidR="00F215D9" w:rsidRPr="00F215D9" w:rsidRDefault="00F215D9" w:rsidP="00F215D9">
          <w:pPr>
            <w:pStyle w:val="TextabsatzfrAbstzeFlietext-12pt-linksbndig"/>
          </w:pPr>
          <w:r w:rsidRPr="00F215D9">
            <w:rPr>
              <w:rStyle w:val="Platzhaltertext"/>
            </w:rPr>
            <w:t xml:space="preserve">Geben Sie hier eine Übersicht über die Inhalte der Lehrveranstaltung. Diese Beschreibung sollte mit dem Kommentar des Vorlesungsverzeichnisses (LSF) </w:t>
          </w:r>
          <w:r w:rsidR="00665016">
            <w:rPr>
              <w:rStyle w:val="Platzhaltertext"/>
            </w:rPr>
            <w:t xml:space="preserve">weitgehend </w:t>
          </w:r>
          <w:r w:rsidR="00E377A6">
            <w:rPr>
              <w:rStyle w:val="Platzhaltertext"/>
            </w:rPr>
            <w:t>übereinstimmen</w:t>
          </w:r>
          <w:r w:rsidR="005F11FD">
            <w:rPr>
              <w:rStyle w:val="Platzhaltertext"/>
            </w:rPr>
            <w:t>.</w:t>
          </w:r>
        </w:p>
      </w:sdtContent>
    </w:sdt>
    <w:p w14:paraId="2E3FA7D8" w14:textId="254145FC" w:rsidR="0080097A" w:rsidRPr="00BC606E" w:rsidRDefault="00CD32D6" w:rsidP="00F215D9">
      <w:pPr>
        <w:pStyle w:val="berschrift3"/>
        <w:numPr>
          <w:ilvl w:val="0"/>
          <w:numId w:val="0"/>
        </w:numPr>
        <w:rPr>
          <w:rStyle w:val="TextabsatzfrAbstzeFlietext-12pt-linksbndigZchn"/>
          <w:rFonts w:ascii="Source Sans Pro Semibold" w:hAnsi="Source Sans Pro Semibold"/>
        </w:rPr>
      </w:pPr>
      <w:r w:rsidRPr="00BC606E">
        <w:t>Lern</w:t>
      </w:r>
      <w:r w:rsidR="00FF3815" w:rsidRPr="00BC606E">
        <w:t>ziele</w:t>
      </w:r>
      <w:r w:rsidRPr="00BC606E">
        <w:t xml:space="preserve"> und Kompetenzen</w:t>
      </w:r>
    </w:p>
    <w:sdt>
      <w:sdtPr>
        <w:rPr>
          <w:rStyle w:val="TextabsatzfrAbstzeFlietext-12pt-linksbndigZchn"/>
        </w:rPr>
        <w:id w:val="-1680429274"/>
        <w:placeholder>
          <w:docPart w:val="528E6579ED4F467D944FBEF9C4352CF7"/>
        </w:placeholder>
        <w:temporary/>
        <w:showingPlcHdr/>
        <w:text w:multiLine="1"/>
      </w:sdtPr>
      <w:sdtEndPr>
        <w:rPr>
          <w:rStyle w:val="Absatz-Standardschriftart"/>
        </w:rPr>
      </w:sdtEndPr>
      <w:sdtContent>
        <w:p w14:paraId="5B16CA6E" w14:textId="298AC2EF" w:rsidR="00F215D9" w:rsidRPr="00F215D9" w:rsidRDefault="00665016" w:rsidP="00F215D9">
          <w:pPr>
            <w:pStyle w:val="TextabsatzfrAbstzeFlietext-12pt-linksbndig"/>
          </w:pPr>
          <w:r w:rsidRPr="00665016">
            <w:rPr>
              <w:rStyle w:val="Platzhaltertext"/>
            </w:rPr>
            <w:t>Geben Sie hier die Lernziele der Lehrveranstaltung an. Beziehen Sie sich dabei auch auf die Angaben in der jeweiligen Modulbeschreibung (siehe Anlage der studiengangsbezogenen SPO).</w:t>
          </w:r>
        </w:p>
      </w:sdtContent>
    </w:sdt>
    <w:p w14:paraId="039F335A" w14:textId="6C674E79" w:rsidR="00930410" w:rsidRPr="00930410" w:rsidRDefault="00930410" w:rsidP="00930410">
      <w:pPr>
        <w:pStyle w:val="berschrift3"/>
        <w:numPr>
          <w:ilvl w:val="0"/>
          <w:numId w:val="0"/>
        </w:numPr>
      </w:pPr>
      <w:r>
        <w:t>S</w:t>
      </w:r>
      <w:r w:rsidRPr="00930410">
        <w:t xml:space="preserve">oziale Umgangsformen </w:t>
      </w:r>
      <w:r>
        <w:t>(</w:t>
      </w:r>
      <w:r w:rsidRPr="00930410">
        <w:t>Netiquette</w:t>
      </w:r>
      <w:r>
        <w:t>)</w:t>
      </w:r>
    </w:p>
    <w:sdt>
      <w:sdtPr>
        <w:rPr>
          <w:rStyle w:val="TextabsatzfrAbstzeFlietext-12pt-linksbndigZchn"/>
        </w:rPr>
        <w:id w:val="-1619673228"/>
        <w:placeholder>
          <w:docPart w:val="785E165CB3004806969C4867D9E21511"/>
        </w:placeholder>
        <w:temporary/>
        <w:showingPlcHdr/>
        <w:text w:multiLine="1"/>
      </w:sdtPr>
      <w:sdtEndPr>
        <w:rPr>
          <w:rStyle w:val="Absatz-Standardschriftart"/>
          <w:sz w:val="22"/>
        </w:rPr>
      </w:sdtEndPr>
      <w:sdtContent>
        <w:p w14:paraId="0E4EE476" w14:textId="0FC10C47" w:rsidR="00930410" w:rsidRDefault="00930410" w:rsidP="00930410">
          <w:pPr>
            <w:pStyle w:val="TextabsatzfrAbstzeFlietext-11pt-linksbndig"/>
            <w:spacing w:before="0"/>
          </w:pPr>
          <w:r w:rsidRPr="00930410">
            <w:rPr>
              <w:rStyle w:val="TextabsatzfrAbstzeFlietext-12pt-linksbndigZchn"/>
              <w:color w:val="808080" w:themeColor="background1" w:themeShade="80"/>
            </w:rPr>
            <w:t xml:space="preserve">Beschreiben Sie hier </w:t>
          </w:r>
          <w:r>
            <w:rPr>
              <w:rStyle w:val="TextabsatzfrAbstzeFlietext-12pt-linksbndigZchn"/>
              <w:color w:val="808080" w:themeColor="background1" w:themeShade="80"/>
            </w:rPr>
            <w:t xml:space="preserve">ggf. Ihre Erwartungen bezüglich der </w:t>
          </w:r>
          <w:r w:rsidRPr="00930410">
            <w:rPr>
              <w:rStyle w:val="TextabsatzfrAbstzeFlietext-12pt-linksbndigZchn"/>
              <w:color w:val="808080" w:themeColor="background1" w:themeShade="80"/>
            </w:rPr>
            <w:t xml:space="preserve">sozialen Umgangsformen </w:t>
          </w:r>
          <w:r>
            <w:rPr>
              <w:rStyle w:val="TextabsatzfrAbstzeFlietext-12pt-linksbndigZchn"/>
              <w:color w:val="808080" w:themeColor="background1" w:themeShade="80"/>
            </w:rPr>
            <w:t>in der</w:t>
          </w:r>
          <w:r w:rsidR="00BC606E">
            <w:rPr>
              <w:rStyle w:val="TextabsatzfrAbstzeFlietext-12pt-linksbndigZchn"/>
              <w:color w:val="808080" w:themeColor="background1" w:themeShade="80"/>
            </w:rPr>
            <w:t xml:space="preserve"> Präsenz- und</w:t>
          </w:r>
          <w:r w:rsidRPr="00930410">
            <w:rPr>
              <w:rStyle w:val="TextabsatzfrAbstzeFlietext-12pt-linksbndigZchn"/>
              <w:color w:val="808080" w:themeColor="background1" w:themeShade="80"/>
            </w:rPr>
            <w:t xml:space="preserve"> Online-Kommunikation</w:t>
          </w:r>
          <w:r>
            <w:rPr>
              <w:rStyle w:val="TextabsatzfrAbstzeFlietext-12pt-linksbndigZchn"/>
              <w:color w:val="808080" w:themeColor="background1" w:themeShade="80"/>
            </w:rPr>
            <w:t xml:space="preserve"> (z.B. im Rahmen von Video-Meetings oder der Foren</w:t>
          </w:r>
          <w:r w:rsidR="00636D50">
            <w:rPr>
              <w:rStyle w:val="TextabsatzfrAbstzeFlietext-12pt-linksbndigZchn"/>
              <w:color w:val="808080" w:themeColor="background1" w:themeShade="80"/>
            </w:rPr>
            <w:t>kommunikation</w:t>
          </w:r>
          <w:r>
            <w:rPr>
              <w:rStyle w:val="TextabsatzfrAbstzeFlietext-12pt-linksbndigZchn"/>
              <w:color w:val="808080" w:themeColor="background1" w:themeShade="80"/>
            </w:rPr>
            <w:t>).</w:t>
          </w:r>
        </w:p>
      </w:sdtContent>
    </w:sdt>
    <w:p w14:paraId="1460CA4F" w14:textId="1489819C" w:rsidR="008A1445" w:rsidRDefault="008A1445" w:rsidP="00F215D9">
      <w:pPr>
        <w:pStyle w:val="berschrift3"/>
        <w:numPr>
          <w:ilvl w:val="0"/>
          <w:numId w:val="0"/>
        </w:numPr>
        <w:rPr>
          <w:rFonts w:ascii="Source Sans Pro Semibold" w:hAnsi="Source Sans Pro Semibold"/>
        </w:rPr>
      </w:pPr>
      <w:r w:rsidRPr="00712395">
        <w:t>Ankündig</w:t>
      </w:r>
      <w:r w:rsidR="00BC606E">
        <w:t>ungen &amp; kurzfristige Änderungen</w:t>
      </w:r>
    </w:p>
    <w:sdt>
      <w:sdtPr>
        <w:rPr>
          <w:rStyle w:val="TextabsatzfrAbstzeFlietext-12pt-linksbndigZchn"/>
        </w:rPr>
        <w:id w:val="44730216"/>
        <w:placeholder>
          <w:docPart w:val="EDC9A1C5606D421A9788D1CE1B21EB6D"/>
        </w:placeholder>
        <w:temporary/>
        <w:showingPlcHdr/>
        <w:text w:multiLine="1"/>
      </w:sdtPr>
      <w:sdtEndPr>
        <w:rPr>
          <w:rStyle w:val="Absatz-Standardschriftart"/>
        </w:rPr>
      </w:sdtEndPr>
      <w:sdtContent>
        <w:p w14:paraId="603E0533" w14:textId="43FD476C" w:rsidR="00F215D9" w:rsidRPr="00F215D9" w:rsidRDefault="00665016" w:rsidP="00F215D9">
          <w:pPr>
            <w:pStyle w:val="TextabsatzfrAbstzeFlietext-12pt-linksbndig"/>
          </w:pPr>
          <w:r>
            <w:rPr>
              <w:rStyle w:val="Platzhaltertext"/>
            </w:rPr>
            <w:t>Teilen</w:t>
          </w:r>
          <w:r w:rsidR="00F215D9" w:rsidRPr="00F215D9">
            <w:rPr>
              <w:rStyle w:val="Platzhaltertext"/>
            </w:rPr>
            <w:t xml:space="preserve"> Sie d</w:t>
          </w:r>
          <w:r>
            <w:rPr>
              <w:rStyle w:val="Platzhaltertext"/>
            </w:rPr>
            <w:t>en</w:t>
          </w:r>
          <w:r w:rsidR="00F215D9" w:rsidRPr="00F215D9">
            <w:rPr>
              <w:rStyle w:val="Platzhaltertext"/>
            </w:rPr>
            <w:t xml:space="preserve"> </w:t>
          </w:r>
          <w:r w:rsidR="009239BE">
            <w:rPr>
              <w:rStyle w:val="Platzhaltertext"/>
            </w:rPr>
            <w:t>Studierenden</w:t>
          </w:r>
          <w:r w:rsidR="00F215D9" w:rsidRPr="00F215D9">
            <w:rPr>
              <w:rStyle w:val="Platzhaltertext"/>
            </w:rPr>
            <w:t xml:space="preserve"> </w:t>
          </w:r>
          <w:r>
            <w:rPr>
              <w:rStyle w:val="Platzhaltertext"/>
            </w:rPr>
            <w:t>mit</w:t>
          </w:r>
          <w:r w:rsidR="00F215D9" w:rsidRPr="00F215D9">
            <w:rPr>
              <w:rStyle w:val="Platzhaltertext"/>
            </w:rPr>
            <w:t xml:space="preserve">, auf welchem Wege Sie die Ankündigungen oder kurzfristigen Änderungen der Lehrveranstaltung (z.B. im Krankheitsfall) kommunizieren werden (E-Mail, Hinweisbereich im Moodle-Kurs). Bitten Sie ggf. die </w:t>
          </w:r>
          <w:r w:rsidR="009239BE">
            <w:rPr>
              <w:rStyle w:val="Platzhaltertext"/>
            </w:rPr>
            <w:t>Studierenden</w:t>
          </w:r>
          <w:r w:rsidR="00F215D9" w:rsidRPr="00F215D9">
            <w:rPr>
              <w:rStyle w:val="Platzhaltertext"/>
            </w:rPr>
            <w:t xml:space="preserve"> darum, regelmäßig ihre E-Mails abzurufen und kurzfristige Änderungen auch über die eigenen Kommunikationskanäle (z.B. Facebook- oder WhatsApp-Gruppen) weiterzugeben</w:t>
          </w:r>
          <w:r w:rsidR="005F11FD">
            <w:rPr>
              <w:rStyle w:val="Platzhaltertext"/>
            </w:rPr>
            <w:t>.</w:t>
          </w:r>
        </w:p>
      </w:sdtContent>
    </w:sdt>
    <w:p w14:paraId="465A60D3" w14:textId="34D03975" w:rsidR="00D34E3E" w:rsidRPr="0098505F" w:rsidRDefault="00BC606E" w:rsidP="0098505F">
      <w:pPr>
        <w:pStyle w:val="berschrift2"/>
        <w:numPr>
          <w:ilvl w:val="0"/>
          <w:numId w:val="0"/>
        </w:numPr>
      </w:pPr>
      <w:r>
        <w:t>Kontaktinformationen</w:t>
      </w:r>
    </w:p>
    <w:p w14:paraId="14415CB1" w14:textId="3519495E" w:rsidR="00712395" w:rsidRPr="00BC606E" w:rsidRDefault="00C05927" w:rsidP="00712395">
      <w:pPr>
        <w:pStyle w:val="berschrift3"/>
        <w:numPr>
          <w:ilvl w:val="0"/>
          <w:numId w:val="0"/>
        </w:numPr>
      </w:pPr>
      <w:r w:rsidRPr="000443C3">
        <w:t>Kontakt</w:t>
      </w:r>
      <w:r w:rsidR="00D525CD">
        <w:t xml:space="preserve"> </w:t>
      </w:r>
      <w:proofErr w:type="spellStart"/>
      <w:r w:rsidR="00D525CD">
        <w:t>Dozent</w:t>
      </w:r>
      <w:r w:rsidR="00BC606E">
        <w:t>_</w:t>
      </w:r>
      <w:r w:rsidR="00D525CD">
        <w:t>in</w:t>
      </w:r>
      <w:proofErr w:type="spellEnd"/>
      <w:r w:rsidR="00D525CD">
        <w:t xml:space="preserve"> / </w:t>
      </w:r>
      <w:proofErr w:type="spellStart"/>
      <w:r w:rsidR="00D525CD">
        <w:t>Dozent</w:t>
      </w:r>
      <w:r w:rsidR="00BC606E">
        <w:t>_</w:t>
      </w:r>
      <w:r w:rsidR="00D525CD">
        <w:t>innen</w:t>
      </w:r>
      <w:proofErr w:type="spellEnd"/>
    </w:p>
    <w:sdt>
      <w:sdtPr>
        <w:rPr>
          <w:rStyle w:val="TextabsatzfrAbstzeFlietext-12pt-linksbndigZchn"/>
        </w:rPr>
        <w:id w:val="-1728904359"/>
        <w:placeholder>
          <w:docPart w:val="C2FCA5592C5D49A3AD85D736B549A496"/>
        </w:placeholder>
        <w:temporary/>
        <w:showingPlcHdr/>
        <w:text w:multiLine="1"/>
      </w:sdtPr>
      <w:sdtEndPr>
        <w:rPr>
          <w:rStyle w:val="Absatz-Standardschriftart"/>
          <w:lang w:val="en-US"/>
        </w:rPr>
      </w:sdtEndPr>
      <w:sdtContent>
        <w:p w14:paraId="2A8DA434" w14:textId="0E9D119C" w:rsidR="00BB1B3A" w:rsidRPr="00BC606E" w:rsidRDefault="00686650" w:rsidP="00BB1B3A">
          <w:pPr>
            <w:pStyle w:val="TextabsatzfrAbstzeFlietext-12pt-linksbndig"/>
          </w:pPr>
          <w:r w:rsidRPr="00686650">
            <w:rPr>
              <w:rStyle w:val="Platzhaltertext"/>
            </w:rPr>
            <w:t xml:space="preserve">Tragen Sie hier Ihre bevorzugte(n) Kontaktmöglichkeit(en) ein (E-Mail, Telefon, Moodle-Forum usw.). Spezifizieren Sie ggf. auch die von Ihnen erwarteten Anfragemodalitäten (z.B. Angabe der Lehrveranstaltung, Angaben des Anliegens und der Dringlichkeit in der Betreffzeile). Weisen Sie </w:t>
          </w:r>
          <w:r w:rsidRPr="00686650">
            <w:rPr>
              <w:rStyle w:val="Platzhaltertext"/>
            </w:rPr>
            <w:lastRenderedPageBreak/>
            <w:t>ggf. auch darauf hin, dass die Anfragen nicht nur auf Deutsch, sondern auch in anderen Sprachen erfolgen können.</w:t>
          </w:r>
        </w:p>
      </w:sdtContent>
    </w:sdt>
    <w:p w14:paraId="16E137AF" w14:textId="31A3F690" w:rsidR="00712395" w:rsidRPr="00BC606E" w:rsidRDefault="004E3898" w:rsidP="00230EA4">
      <w:pPr>
        <w:pStyle w:val="berschrift3"/>
        <w:numPr>
          <w:ilvl w:val="0"/>
          <w:numId w:val="0"/>
        </w:numPr>
      </w:pPr>
      <w:r w:rsidRPr="00230EA4">
        <w:t>Sprech</w:t>
      </w:r>
      <w:r w:rsidR="00BC606E">
        <w:t>zeiten</w:t>
      </w:r>
    </w:p>
    <w:sdt>
      <w:sdtPr>
        <w:rPr>
          <w:rStyle w:val="TextabsatzfrAbstzeFlietext-12pt-linksbndigZchn"/>
        </w:rPr>
        <w:id w:val="-1859730216"/>
        <w:placeholder>
          <w:docPart w:val="CE294CF6CF8B40349A1B6DDFF63E3504"/>
        </w:placeholder>
        <w:temporary/>
        <w:showingPlcHdr/>
        <w:text w:multiLine="1"/>
      </w:sdtPr>
      <w:sdtEndPr>
        <w:rPr>
          <w:rStyle w:val="Absatz-Standardschriftart"/>
          <w:lang w:val="en-US"/>
        </w:rPr>
      </w:sdtEndPr>
      <w:sdtContent>
        <w:p w14:paraId="5921F16A" w14:textId="00E2AB5F" w:rsidR="00BB1B3A" w:rsidRPr="00BC606E" w:rsidRDefault="00686650" w:rsidP="00BB1B3A">
          <w:pPr>
            <w:pStyle w:val="TextabsatzfrAbstzeFlietext-12pt-linksbndig"/>
            <w:rPr>
              <w:rStyle w:val="TextabsatzfrAbstzeFlietext-12pt-linksbndigZchn"/>
            </w:rPr>
          </w:pPr>
          <w:r w:rsidRPr="00686650">
            <w:rPr>
              <w:rStyle w:val="Platzhaltertext"/>
            </w:rPr>
            <w:t>Tragen Sie hier ggf. Ihre Sprechzeiten des Semesters ein und beschreiben Sie die Möglichkeiten und Zeitfenster zur Vereinbarung persönlicher Einzel- oder Gruppentermine.</w:t>
          </w:r>
        </w:p>
      </w:sdtContent>
    </w:sdt>
    <w:p w14:paraId="06375C3C" w14:textId="2A72304C" w:rsidR="00E14D9E" w:rsidRPr="00BC606E" w:rsidRDefault="00F2443F" w:rsidP="00230EA4">
      <w:pPr>
        <w:pStyle w:val="berschrift3"/>
        <w:numPr>
          <w:ilvl w:val="0"/>
          <w:numId w:val="0"/>
        </w:numPr>
      </w:pPr>
      <w:r w:rsidRPr="00230EA4">
        <w:t>Reguläre</w:t>
      </w:r>
      <w:r w:rsidR="002506D7" w:rsidRPr="00230EA4">
        <w:t xml:space="preserve"> </w:t>
      </w:r>
      <w:r w:rsidR="007B5655" w:rsidRPr="00230EA4">
        <w:t>Antwortzeit</w:t>
      </w:r>
    </w:p>
    <w:sdt>
      <w:sdtPr>
        <w:rPr>
          <w:rStyle w:val="TextabsatzfrAbstzeFlietext-12pt-linksbndigZchn"/>
        </w:rPr>
        <w:id w:val="49587285"/>
        <w:placeholder>
          <w:docPart w:val="595378BD578945D8982155A85A064D40"/>
        </w:placeholder>
        <w:temporary/>
        <w:showingPlcHdr/>
        <w:text w:multiLine="1"/>
      </w:sdtPr>
      <w:sdtEndPr>
        <w:rPr>
          <w:rStyle w:val="Absatz-Standardschriftart"/>
          <w:lang w:val="en-US"/>
        </w:rPr>
      </w:sdtEndPr>
      <w:sdtContent>
        <w:p w14:paraId="14DA0C6B" w14:textId="71C71CE1" w:rsidR="00872A15" w:rsidRPr="00BC606E" w:rsidRDefault="00686650" w:rsidP="00BB1B3A">
          <w:pPr>
            <w:pStyle w:val="TextabsatzfrAbstzeFlietext-12pt-linksbndig"/>
            <w:rPr>
              <w:rStyle w:val="TextabsatzfrAbstzeFlietext-12pt-linksbndigZchn"/>
            </w:rPr>
          </w:pPr>
          <w:r w:rsidRPr="00686650">
            <w:rPr>
              <w:rStyle w:val="Platzhaltertext"/>
            </w:rPr>
            <w:t>Geben Sie hier die voraussichtliche Dauer der Beantwortung der Anfragen an. Stellen Sie ggf. klar, wann Sie die eingehenden Anfragen lesen und bearbeiten (z.B. zu bestimmten Uhrzeiten oder Wochentagen) und wann nicht (z.B. an Wochenenden und Feiertagen), um so die Anzahl weiterer Rückfragen zu reduzieren.</w:t>
          </w:r>
        </w:p>
      </w:sdtContent>
    </w:sdt>
    <w:p w14:paraId="0C1B1534" w14:textId="15C59056" w:rsidR="00901CCB" w:rsidRDefault="00901CCB" w:rsidP="00596DBC">
      <w:pPr>
        <w:pStyle w:val="berschrift3"/>
        <w:numPr>
          <w:ilvl w:val="0"/>
          <w:numId w:val="0"/>
        </w:numPr>
        <w:rPr>
          <w:rStyle w:val="TextabsatzfrAbstzeFlietext-12pt-linksbndigZchn"/>
          <w:rFonts w:ascii="Source Sans Pro Semibold" w:hAnsi="Source Sans Pro Semibold"/>
        </w:rPr>
      </w:pPr>
      <w:proofErr w:type="spellStart"/>
      <w:r w:rsidRPr="00901CCB">
        <w:t>Tutor</w:t>
      </w:r>
      <w:r w:rsidR="00BC606E">
        <w:t>_</w:t>
      </w:r>
      <w:r w:rsidRPr="00901CCB">
        <w:t>innen</w:t>
      </w:r>
      <w:proofErr w:type="spellEnd"/>
    </w:p>
    <w:sdt>
      <w:sdtPr>
        <w:rPr>
          <w:rStyle w:val="TextabsatzfrAbstzeFlietext-12pt-linksbndigZchn"/>
        </w:rPr>
        <w:id w:val="333124716"/>
        <w:placeholder>
          <w:docPart w:val="20031E2AFC11448B85B5D23BC6297324"/>
        </w:placeholder>
        <w:temporary/>
        <w:showingPlcHdr/>
        <w:text w:multiLine="1"/>
      </w:sdtPr>
      <w:sdtEndPr>
        <w:rPr>
          <w:rStyle w:val="Absatz-Standardschriftart"/>
        </w:rPr>
      </w:sdtEndPr>
      <w:sdtContent>
        <w:p w14:paraId="06092570" w14:textId="60289711" w:rsidR="00596DBC" w:rsidRPr="00596DBC" w:rsidRDefault="00596DBC" w:rsidP="00596DBC">
          <w:pPr>
            <w:pStyle w:val="TextabsatzfrAbstzeFlietext-12pt-linksbndig"/>
          </w:pPr>
          <w:r w:rsidRPr="00596DBC">
            <w:rPr>
              <w:rStyle w:val="Platzhaltertext"/>
            </w:rPr>
            <w:t xml:space="preserve">Tragen Sie hier ggf. </w:t>
          </w:r>
          <w:r w:rsidR="00DC27A2" w:rsidRPr="00596DBC">
            <w:rPr>
              <w:rStyle w:val="Platzhaltertext"/>
            </w:rPr>
            <w:t xml:space="preserve">die </w:t>
          </w:r>
          <w:r w:rsidR="00DC27A2">
            <w:rPr>
              <w:rStyle w:val="Platzhaltertext"/>
            </w:rPr>
            <w:t xml:space="preserve">bestehenden </w:t>
          </w:r>
          <w:r w:rsidR="00DC27A2" w:rsidRPr="00596DBC">
            <w:rPr>
              <w:rStyle w:val="Platzhaltertext"/>
            </w:rPr>
            <w:t xml:space="preserve">Kontaktmöglichkeiten </w:t>
          </w:r>
          <w:r w:rsidR="00DC27A2">
            <w:rPr>
              <w:rStyle w:val="Platzhaltertext"/>
            </w:rPr>
            <w:t xml:space="preserve">und Aufgabengebiete </w:t>
          </w:r>
          <w:r w:rsidR="00DC27A2" w:rsidRPr="00596DBC">
            <w:rPr>
              <w:rStyle w:val="Platzhaltertext"/>
            </w:rPr>
            <w:t>der Tutor</w:t>
          </w:r>
          <w:r w:rsidR="00902C04">
            <w:rPr>
              <w:rStyle w:val="Platzhaltertext"/>
            </w:rPr>
            <w:t>_</w:t>
          </w:r>
          <w:r w:rsidR="00DC27A2" w:rsidRPr="00596DBC">
            <w:rPr>
              <w:rStyle w:val="Platzhaltertext"/>
            </w:rPr>
            <w:t xml:space="preserve">innen </w:t>
          </w:r>
          <w:r w:rsidR="00DC27A2">
            <w:rPr>
              <w:rStyle w:val="Platzhaltertext"/>
            </w:rPr>
            <w:t>bezüglich der Lehrveranstaltung ein.</w:t>
          </w:r>
        </w:p>
      </w:sdtContent>
    </w:sdt>
    <w:p w14:paraId="27EE0059" w14:textId="6C66489A" w:rsidR="00E14D9E" w:rsidRPr="00230EA4" w:rsidRDefault="00BC606E" w:rsidP="00230EA4">
      <w:pPr>
        <w:pStyle w:val="berschrift3"/>
        <w:numPr>
          <w:ilvl w:val="0"/>
          <w:numId w:val="0"/>
        </w:numPr>
      </w:pPr>
      <w:r>
        <w:t>Technischer Support</w:t>
      </w:r>
    </w:p>
    <w:p w14:paraId="64A74EEB" w14:textId="0CFBD921" w:rsidR="004A136F" w:rsidRDefault="00BF1882" w:rsidP="0080097A">
      <w:pPr>
        <w:pStyle w:val="TextabsatzfrAbstzeFlietext-12pt-linksbndig"/>
        <w:rPr>
          <w:rStyle w:val="Hyperlink"/>
        </w:rPr>
      </w:pPr>
      <w:r w:rsidRPr="003947A3">
        <w:t xml:space="preserve">Bei </w:t>
      </w:r>
      <w:r w:rsidR="00C31440">
        <w:t xml:space="preserve">technischen </w:t>
      </w:r>
      <w:r w:rsidR="00B16D1C" w:rsidRPr="003947A3">
        <w:t xml:space="preserve">Problemen </w:t>
      </w:r>
      <w:r w:rsidR="00C31440">
        <w:t>oder</w:t>
      </w:r>
      <w:r w:rsidR="00B16D1C" w:rsidRPr="003947A3">
        <w:t xml:space="preserve"> </w:t>
      </w:r>
      <w:r w:rsidR="00114C04" w:rsidRPr="003947A3">
        <w:t xml:space="preserve">Fragen </w:t>
      </w:r>
      <w:r w:rsidR="004A136F">
        <w:t>nutzen</w:t>
      </w:r>
      <w:r w:rsidR="00C31440">
        <w:t xml:space="preserve"> Sie </w:t>
      </w:r>
      <w:r w:rsidR="004A136F">
        <w:t xml:space="preserve">bitte </w:t>
      </w:r>
      <w:r w:rsidR="00C31440">
        <w:t>das Ticketsystem</w:t>
      </w:r>
      <w:r w:rsidR="004A136F">
        <w:t xml:space="preserve"> der Hochschule</w:t>
      </w:r>
      <w:r w:rsidR="00712395" w:rsidRPr="003947A3">
        <w:t>:</w:t>
      </w:r>
      <w:r w:rsidR="00C31440">
        <w:t xml:space="preserve"> </w:t>
      </w:r>
      <w:hyperlink r:id="rId9" w:history="1">
        <w:r w:rsidR="00C31440" w:rsidRPr="000C641F">
          <w:rPr>
            <w:rStyle w:val="Hyperlink"/>
          </w:rPr>
          <w:t>https://ticket.a</w:t>
        </w:r>
        <w:r w:rsidR="00C31440" w:rsidRPr="000C641F">
          <w:rPr>
            <w:rStyle w:val="Hyperlink"/>
          </w:rPr>
          <w:t>s</w:t>
        </w:r>
        <w:r w:rsidR="00C31440" w:rsidRPr="000C641F">
          <w:rPr>
            <w:rStyle w:val="Hyperlink"/>
          </w:rPr>
          <w:t>h-berlin.eu/</w:t>
        </w:r>
      </w:hyperlink>
    </w:p>
    <w:p w14:paraId="34C5857B" w14:textId="535FCE47" w:rsidR="004A136F" w:rsidRPr="004A136F" w:rsidRDefault="004A136F" w:rsidP="004A136F">
      <w:pPr>
        <w:pStyle w:val="TextabsatzfrAbstzeFlietext-12pt-linksbndig"/>
      </w:pPr>
      <w:r>
        <w:t>Bei Login-Problemen kontaktieren Sie</w:t>
      </w:r>
      <w:r w:rsidR="00503256">
        <w:t xml:space="preserve"> bitte</w:t>
      </w:r>
      <w:r>
        <w:t xml:space="preserve">: </w:t>
      </w:r>
      <w:hyperlink r:id="rId10" w:history="1">
        <w:r w:rsidRPr="00CE6F84">
          <w:rPr>
            <w:rStyle w:val="Hyperlink"/>
          </w:rPr>
          <w:t>itservice@ash-berlin.eu</w:t>
        </w:r>
      </w:hyperlink>
    </w:p>
    <w:p w14:paraId="3D09E167" w14:textId="1C099E72" w:rsidR="00D0545D" w:rsidRPr="00BC606E" w:rsidRDefault="009144FE" w:rsidP="00D0545D">
      <w:pPr>
        <w:pStyle w:val="berschrift2"/>
        <w:numPr>
          <w:ilvl w:val="0"/>
          <w:numId w:val="0"/>
        </w:numPr>
        <w:rPr>
          <w:spacing w:val="-8"/>
        </w:rPr>
      </w:pPr>
      <w:r w:rsidRPr="00B16D1C">
        <w:rPr>
          <w:spacing w:val="-8"/>
        </w:rPr>
        <w:t xml:space="preserve">Notwendige </w:t>
      </w:r>
      <w:r w:rsidR="00B7179E" w:rsidRPr="00B16D1C">
        <w:rPr>
          <w:spacing w:val="-8"/>
        </w:rPr>
        <w:t xml:space="preserve">Voraussetzungen &amp; </w:t>
      </w:r>
      <w:r w:rsidR="00D0545D" w:rsidRPr="00B16D1C">
        <w:rPr>
          <w:spacing w:val="-8"/>
        </w:rPr>
        <w:t>Materialien</w:t>
      </w:r>
    </w:p>
    <w:p w14:paraId="3F191252" w14:textId="66CD325F" w:rsidR="00085D17" w:rsidRPr="00BC606E" w:rsidRDefault="001A53E8" w:rsidP="00596DBC">
      <w:pPr>
        <w:pStyle w:val="berschrift3"/>
        <w:numPr>
          <w:ilvl w:val="0"/>
          <w:numId w:val="0"/>
        </w:numPr>
        <w:rPr>
          <w:rFonts w:ascii="Source Sans Pro Semibold" w:hAnsi="Source Sans Pro Semibold"/>
        </w:rPr>
      </w:pPr>
      <w:r>
        <w:t>Grundlagenl</w:t>
      </w:r>
      <w:r w:rsidR="00085D17" w:rsidRPr="005D2C27">
        <w:t>iteratur</w:t>
      </w:r>
      <w:r w:rsidR="00D53A0C">
        <w:t xml:space="preserve"> &amp; Lernmaterialien</w:t>
      </w:r>
    </w:p>
    <w:sdt>
      <w:sdtPr>
        <w:rPr>
          <w:rStyle w:val="TextabsatzfrAbstzeFlietext-12pt-linksbndigZchn"/>
        </w:rPr>
        <w:id w:val="242915752"/>
        <w:placeholder>
          <w:docPart w:val="3ACA485961114C9CA4A9127436758BC8"/>
        </w:placeholder>
        <w:temporary/>
        <w:showingPlcHdr/>
        <w:text w:multiLine="1"/>
      </w:sdtPr>
      <w:sdtEndPr>
        <w:rPr>
          <w:rStyle w:val="Absatz-Standardschriftart"/>
          <w:lang w:val="en-US"/>
        </w:rPr>
      </w:sdtEndPr>
      <w:sdtContent>
        <w:p w14:paraId="3FE0AED4" w14:textId="0835D8BF" w:rsidR="00596DBC" w:rsidRPr="00BC606E" w:rsidRDefault="00596DBC" w:rsidP="00596DBC">
          <w:pPr>
            <w:pStyle w:val="TextabsatzfrAbstzeFlietext-12pt-linksbndig"/>
          </w:pPr>
          <w:r w:rsidRPr="00596DBC">
            <w:rPr>
              <w:rStyle w:val="Platzhaltertext"/>
            </w:rPr>
            <w:t xml:space="preserve">Verweisen Sie hier </w:t>
          </w:r>
          <w:r w:rsidR="00B75D1D">
            <w:rPr>
              <w:rStyle w:val="Platzhaltertext"/>
            </w:rPr>
            <w:t xml:space="preserve">ggf. </w:t>
          </w:r>
          <w:r w:rsidRPr="00596DBC">
            <w:rPr>
              <w:rStyle w:val="Platzhaltertext"/>
            </w:rPr>
            <w:t>auf die notwendigen Lernmaterialien (Grundlagenliteratur, Vortragsaufzeichnungen), die für eine Teilnahme an der Lehrveranstaltung benötigt werden</w:t>
          </w:r>
          <w:r w:rsidR="00377F9D">
            <w:rPr>
              <w:rStyle w:val="Platzhaltertext"/>
            </w:rPr>
            <w:t xml:space="preserve">. Verweisen Sie ggf. auf die Materialangaben </w:t>
          </w:r>
          <w:r w:rsidR="00B954DA">
            <w:rPr>
              <w:rStyle w:val="Platzhaltertext"/>
            </w:rPr>
            <w:t>im Überblick des Kursablaufs</w:t>
          </w:r>
          <w:r w:rsidR="00F2443F">
            <w:rPr>
              <w:rStyle w:val="Platzhaltertext"/>
            </w:rPr>
            <w:t>.</w:t>
          </w:r>
        </w:p>
      </w:sdtContent>
    </w:sdt>
    <w:p w14:paraId="299FC918" w14:textId="75EAED65" w:rsidR="004E5389" w:rsidRPr="00BC606E" w:rsidRDefault="00085D17" w:rsidP="004E5389">
      <w:pPr>
        <w:pStyle w:val="berschrift3"/>
        <w:numPr>
          <w:ilvl w:val="0"/>
          <w:numId w:val="0"/>
        </w:numPr>
      </w:pPr>
      <w:r w:rsidRPr="005D2C27">
        <w:t>Bereitstellung der Ler</w:t>
      </w:r>
      <w:r w:rsidR="00415145">
        <w:t>n</w:t>
      </w:r>
      <w:r w:rsidRPr="005D2C27">
        <w:t>materialien</w:t>
      </w:r>
    </w:p>
    <w:sdt>
      <w:sdtPr>
        <w:rPr>
          <w:rStyle w:val="TextabsatzfrAbstzeFlietext-12pt-linksbndigZchn"/>
        </w:rPr>
        <w:id w:val="-1342078220"/>
        <w:placeholder>
          <w:docPart w:val="12E253D8E552487C81E0DE1AE2995112"/>
        </w:placeholder>
        <w:temporary/>
        <w:showingPlcHdr/>
        <w:text w:multiLine="1"/>
      </w:sdtPr>
      <w:sdtEndPr>
        <w:rPr>
          <w:rStyle w:val="Absatz-Standardschriftart"/>
          <w:lang w:val="en-US"/>
        </w:rPr>
      </w:sdtEndPr>
      <w:sdtContent>
        <w:p w14:paraId="71F25B88" w14:textId="67C600FF" w:rsidR="00085D17" w:rsidRPr="00BC606E" w:rsidRDefault="00B54FD9" w:rsidP="00D0545D">
          <w:pPr>
            <w:pStyle w:val="TextabsatzfrAbstzeFlietext-12pt-linksbndig"/>
          </w:pPr>
          <w:r w:rsidRPr="00B54FD9">
            <w:rPr>
              <w:rStyle w:val="Platzhaltertext"/>
            </w:rPr>
            <w:t>Geben Sie hier an, wann und wo die notwendigen Lernmaterialien bereitgestellt werden bzw. wo diese zu finden sind (z.B. E-Book über Bibliothek, im Moodle-Kursraum).</w:t>
          </w:r>
        </w:p>
      </w:sdtContent>
    </w:sdt>
    <w:p w14:paraId="79AE6AFC" w14:textId="5D26C853" w:rsidR="00D73E03" w:rsidRDefault="00D73E03" w:rsidP="00596DBC">
      <w:pPr>
        <w:pStyle w:val="berschrift3"/>
        <w:numPr>
          <w:ilvl w:val="0"/>
          <w:numId w:val="0"/>
        </w:numPr>
        <w:rPr>
          <w:rFonts w:ascii="Source Sans Pro Semibold" w:hAnsi="Source Sans Pro Semibold"/>
        </w:rPr>
      </w:pPr>
      <w:r w:rsidRPr="005D2C27">
        <w:t xml:space="preserve">Technische </w:t>
      </w:r>
      <w:r w:rsidR="00D70AB5">
        <w:t>Empfehlungen</w:t>
      </w:r>
    </w:p>
    <w:sdt>
      <w:sdtPr>
        <w:rPr>
          <w:rStyle w:val="TextabsatzfrAbstzeFlietext-12pt-linksbndigZchn"/>
        </w:rPr>
        <w:id w:val="-826438935"/>
        <w:placeholder>
          <w:docPart w:val="E6AAF590BB604EAB832383D1D3C16E5E"/>
        </w:placeholder>
        <w:temporary/>
        <w:showingPlcHdr/>
        <w:text w:multiLine="1"/>
      </w:sdtPr>
      <w:sdtEndPr>
        <w:rPr>
          <w:rStyle w:val="Absatz-Standardschriftart"/>
        </w:rPr>
      </w:sdtEndPr>
      <w:sdtContent>
        <w:p w14:paraId="334B4C0B" w14:textId="7F529C8E" w:rsidR="00596DBC" w:rsidRPr="00596DBC" w:rsidRDefault="00596DBC" w:rsidP="00596DBC">
          <w:pPr>
            <w:pStyle w:val="TextabsatzfrAbstzeFlietext-12pt-linksbndig"/>
          </w:pPr>
          <w:r w:rsidRPr="00596DBC">
            <w:rPr>
              <w:rStyle w:val="Platzhaltertext"/>
            </w:rPr>
            <w:t xml:space="preserve">Geben Sie hier an, welche technischen Voraussetzungen </w:t>
          </w:r>
          <w:r w:rsidR="00D70AB5">
            <w:rPr>
              <w:rStyle w:val="Platzhaltertext"/>
            </w:rPr>
            <w:t xml:space="preserve">bzw. </w:t>
          </w:r>
          <w:r w:rsidRPr="00596DBC">
            <w:rPr>
              <w:rStyle w:val="Platzhaltertext"/>
            </w:rPr>
            <w:t xml:space="preserve">welche technischen Geräte </w:t>
          </w:r>
          <w:r w:rsidRPr="00D70AB5">
            <w:rPr>
              <w:rStyle w:val="Platzhaltertext"/>
              <w:i/>
              <w:iCs/>
            </w:rPr>
            <w:t>idealerweise</w:t>
          </w:r>
          <w:r w:rsidRPr="00596DBC">
            <w:rPr>
              <w:rStyle w:val="Platzhaltertext"/>
            </w:rPr>
            <w:t xml:space="preserve"> zur Verfügung stehen sollten (Webcam, Headset usw.)</w:t>
          </w:r>
          <w:r w:rsidR="00F2443F">
            <w:rPr>
              <w:rStyle w:val="Platzhaltertext"/>
            </w:rPr>
            <w:t>.</w:t>
          </w:r>
          <w:r w:rsidR="00D70AB5">
            <w:rPr>
              <w:rStyle w:val="Platzhaltertext"/>
            </w:rPr>
            <w:t xml:space="preserve"> Planen Sie ggf. alternative </w:t>
          </w:r>
          <w:r w:rsidR="00394306">
            <w:rPr>
              <w:rStyle w:val="Platzhaltertext"/>
            </w:rPr>
            <w:t>Aufgaben</w:t>
          </w:r>
          <w:r w:rsidR="00D70AB5">
            <w:rPr>
              <w:rStyle w:val="Platzhaltertext"/>
            </w:rPr>
            <w:t xml:space="preserve"> ein, die ohne diese technischen Voraussetzungen erbracht werden können.</w:t>
          </w:r>
        </w:p>
      </w:sdtContent>
    </w:sdt>
    <w:p w14:paraId="6AB11DA2" w14:textId="48388254" w:rsidR="005D2C27" w:rsidRDefault="00D73E03" w:rsidP="00596DBC">
      <w:pPr>
        <w:pStyle w:val="berschrift3"/>
        <w:numPr>
          <w:ilvl w:val="0"/>
          <w:numId w:val="0"/>
        </w:numPr>
        <w:rPr>
          <w:rFonts w:ascii="Source Sans Pro Semibold" w:hAnsi="Source Sans Pro Semibold"/>
        </w:rPr>
      </w:pPr>
      <w:r w:rsidRPr="00D73E03">
        <w:t xml:space="preserve">Software </w:t>
      </w:r>
      <w:r w:rsidR="00C91E00">
        <w:t>&amp;</w:t>
      </w:r>
      <w:r w:rsidRPr="00D73E03">
        <w:t xml:space="preserve"> Online-Dienste</w:t>
      </w:r>
    </w:p>
    <w:sdt>
      <w:sdtPr>
        <w:rPr>
          <w:rStyle w:val="TextabsatzfrAbstzeFlietext-12pt-linksbndigZchn"/>
        </w:rPr>
        <w:id w:val="34629347"/>
        <w:placeholder>
          <w:docPart w:val="A21E8D4E286C416E8977961F730BA5CA"/>
        </w:placeholder>
        <w:temporary/>
        <w:showingPlcHdr/>
        <w:text w:multiLine="1"/>
      </w:sdtPr>
      <w:sdtEndPr>
        <w:rPr>
          <w:rStyle w:val="Absatz-Standardschriftart"/>
        </w:rPr>
      </w:sdtEndPr>
      <w:sdtContent>
        <w:p w14:paraId="27CAAF50" w14:textId="1CBC6AFF" w:rsidR="00596DBC" w:rsidRPr="00596DBC" w:rsidRDefault="00596DBC" w:rsidP="00596DBC">
          <w:pPr>
            <w:pStyle w:val="TextabsatzfrAbstzeFlietext-12pt-linksbndig"/>
          </w:pPr>
          <w:r w:rsidRPr="00596DBC">
            <w:rPr>
              <w:rStyle w:val="Platzhaltertext"/>
            </w:rPr>
            <w:t xml:space="preserve">Geben Sie hier an, welche Software </w:t>
          </w:r>
          <w:r w:rsidR="00F82ADF">
            <w:rPr>
              <w:rStyle w:val="Platzhaltertext"/>
            </w:rPr>
            <w:t>bzw.</w:t>
          </w:r>
          <w:r w:rsidRPr="00596DBC">
            <w:rPr>
              <w:rStyle w:val="Platzhaltertext"/>
            </w:rPr>
            <w:t xml:space="preserve"> welche Online Dienste </w:t>
          </w:r>
          <w:r w:rsidR="00F82ADF">
            <w:rPr>
              <w:rStyle w:val="Platzhaltertext"/>
            </w:rPr>
            <w:t>(zusätzlich zu</w:t>
          </w:r>
          <w:r w:rsidR="00930499">
            <w:rPr>
              <w:rStyle w:val="Platzhaltertext"/>
            </w:rPr>
            <w:t>r</w:t>
          </w:r>
          <w:r w:rsidR="00F82ADF">
            <w:rPr>
              <w:rStyle w:val="Platzhaltertext"/>
            </w:rPr>
            <w:t xml:space="preserve"> Lehr-Lernplattform) </w:t>
          </w:r>
          <w:r w:rsidRPr="00596DBC">
            <w:rPr>
              <w:rStyle w:val="Platzhaltertext"/>
            </w:rPr>
            <w:t>eingesetzt werden (z.B. Videokonferenzdienste</w:t>
          </w:r>
          <w:r w:rsidR="00B954DA">
            <w:rPr>
              <w:rStyle w:val="Platzhaltertext"/>
            </w:rPr>
            <w:t>, MAXQDA</w:t>
          </w:r>
          <w:r w:rsidR="004F4489">
            <w:rPr>
              <w:rStyle w:val="Platzhaltertext"/>
            </w:rPr>
            <w:t>, Citavi</w:t>
          </w:r>
          <w:r w:rsidRPr="00596DBC">
            <w:rPr>
              <w:rStyle w:val="Platzhaltertext"/>
            </w:rPr>
            <w:t>)</w:t>
          </w:r>
          <w:r w:rsidR="00F2443F">
            <w:rPr>
              <w:rStyle w:val="Platzhaltertext"/>
            </w:rPr>
            <w:t>.</w:t>
          </w:r>
          <w:r w:rsidR="00B954DA">
            <w:rPr>
              <w:rStyle w:val="Platzhaltertext"/>
            </w:rPr>
            <w:t xml:space="preserve"> Verweisen Sie </w:t>
          </w:r>
          <w:r w:rsidR="009239BE">
            <w:rPr>
              <w:rStyle w:val="Platzhaltertext"/>
            </w:rPr>
            <w:t>ggf. auch auf Anleitungen oder Schulungsangebote für die Studierenden.</w:t>
          </w:r>
        </w:p>
      </w:sdtContent>
    </w:sdt>
    <w:p w14:paraId="25B45346" w14:textId="6BA25DED" w:rsidR="00534B6D" w:rsidRDefault="00534B6D" w:rsidP="00534B6D">
      <w:pPr>
        <w:pStyle w:val="TextabsatzfrAbstzeFlietext-12pt-linksbndig"/>
      </w:pPr>
      <w:r>
        <w:t xml:space="preserve">Um die eingesetzten Online-Dienste möglichst fehlerfrei nutzen zu können, sollten Sie einen modernen Webbrowser in der </w:t>
      </w:r>
      <w:r w:rsidRPr="004358B3">
        <w:rPr>
          <w:u w:val="single"/>
        </w:rPr>
        <w:t>aktuellsten Version</w:t>
      </w:r>
      <w:r>
        <w:t xml:space="preserve"> nutzen (</w:t>
      </w:r>
      <w:hyperlink r:id="rId11" w:history="1">
        <w:r w:rsidR="004358B3" w:rsidRPr="001B6BCB">
          <w:rPr>
            <w:rStyle w:val="Hyperlink"/>
          </w:rPr>
          <w:t>Google Chrome</w:t>
        </w:r>
      </w:hyperlink>
      <w:r w:rsidR="004358B3">
        <w:t xml:space="preserve">, </w:t>
      </w:r>
      <w:hyperlink r:id="rId12" w:history="1">
        <w:r w:rsidRPr="006C05AE">
          <w:rPr>
            <w:rStyle w:val="Hyperlink"/>
          </w:rPr>
          <w:t>Mozilla Firefox</w:t>
        </w:r>
      </w:hyperlink>
      <w:r>
        <w:t xml:space="preserve">, </w:t>
      </w:r>
      <w:hyperlink r:id="rId13" w:history="1">
        <w:r w:rsidRPr="006C05AE">
          <w:rPr>
            <w:rStyle w:val="Hyperlink"/>
          </w:rPr>
          <w:t>Microsoft Edge</w:t>
        </w:r>
      </w:hyperlink>
      <w:r w:rsidR="004358B3">
        <w:t xml:space="preserve"> (NICHT </w:t>
      </w:r>
      <w:r w:rsidR="004358B3" w:rsidRPr="0070219E">
        <w:t>den älteren Internet Explorer</w:t>
      </w:r>
      <w:r w:rsidR="004358B3">
        <w:t>)</w:t>
      </w:r>
      <w:r>
        <w:t xml:space="preserve">, </w:t>
      </w:r>
      <w:hyperlink r:id="rId14" w:history="1">
        <w:r w:rsidRPr="006C05AE">
          <w:rPr>
            <w:rStyle w:val="Hyperlink"/>
          </w:rPr>
          <w:t>Opera</w:t>
        </w:r>
      </w:hyperlink>
      <w:r>
        <w:t>, Apple Safari</w:t>
      </w:r>
      <w:r w:rsidR="006349B1">
        <w:t>).</w:t>
      </w:r>
    </w:p>
    <w:p w14:paraId="2034E7EE" w14:textId="77777777" w:rsidR="001B6BCB" w:rsidRPr="00BC606E" w:rsidRDefault="001B6BCB" w:rsidP="00534B6D">
      <w:pPr>
        <w:pStyle w:val="TextabsatzfrAbstzeFlietext-12pt-linksbndig"/>
      </w:pPr>
    </w:p>
    <w:p w14:paraId="2FAF0269" w14:textId="77777777" w:rsidR="00F2616C" w:rsidRDefault="00F2616C">
      <w:pPr>
        <w:rPr>
          <w:rFonts w:ascii="Source Sans Pro" w:eastAsia="Arial" w:hAnsi="Source Sans Pro" w:cs="Arial"/>
        </w:rPr>
        <w:sectPr w:rsidR="00F2616C" w:rsidSect="00FD307E">
          <w:headerReference w:type="default" r:id="rId15"/>
          <w:footerReference w:type="default" r:id="rId16"/>
          <w:endnotePr>
            <w:numFmt w:val="decimal"/>
          </w:endnotePr>
          <w:pgSz w:w="11906" w:h="16838" w:code="9"/>
          <w:pgMar w:top="1134" w:right="1021" w:bottom="1134" w:left="1021" w:header="850" w:footer="567" w:gutter="0"/>
          <w:cols w:space="708"/>
          <w:docGrid w:linePitch="360"/>
        </w:sectPr>
      </w:pPr>
    </w:p>
    <w:p w14:paraId="11F35345" w14:textId="4865ECD0" w:rsidR="000F77B0" w:rsidRPr="00B860C6" w:rsidRDefault="002F52CD" w:rsidP="0019059A">
      <w:pPr>
        <w:pStyle w:val="berschrift2"/>
        <w:numPr>
          <w:ilvl w:val="0"/>
          <w:numId w:val="0"/>
        </w:numPr>
        <w:spacing w:before="0"/>
        <w:rPr>
          <w:b/>
        </w:rPr>
      </w:pPr>
      <w:r w:rsidRPr="00C65F66">
        <w:lastRenderedPageBreak/>
        <w:t xml:space="preserve">Überblick </w:t>
      </w:r>
      <w:r w:rsidR="00370AF1">
        <w:t>Kursablauf</w:t>
      </w:r>
    </w:p>
    <w:tbl>
      <w:tblPr>
        <w:tblStyle w:val="Tabellenraster"/>
        <w:tblW w:w="145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right w:w="57" w:type="dxa"/>
        </w:tblCellMar>
        <w:tblLook w:val="06A0" w:firstRow="1" w:lastRow="0" w:firstColumn="1" w:lastColumn="0" w:noHBand="1" w:noVBand="1"/>
      </w:tblPr>
      <w:tblGrid>
        <w:gridCol w:w="1857"/>
        <w:gridCol w:w="3346"/>
        <w:gridCol w:w="5386"/>
        <w:gridCol w:w="3979"/>
      </w:tblGrid>
      <w:tr w:rsidR="009866DB" w:rsidRPr="00982CC1" w14:paraId="5B0A4FEE" w14:textId="77777777" w:rsidTr="00954253">
        <w:trPr>
          <w:trHeight w:val="495"/>
        </w:trPr>
        <w:tc>
          <w:tcPr>
            <w:tcW w:w="1857" w:type="dxa"/>
            <w:shd w:val="clear" w:color="auto" w:fill="DBE5F1" w:themeFill="accent1" w:themeFillTint="33"/>
          </w:tcPr>
          <w:p w14:paraId="7C86B61D" w14:textId="133C486B" w:rsidR="00197B76" w:rsidRPr="00513685" w:rsidRDefault="009866DB" w:rsidP="00210884">
            <w:pPr>
              <w:pStyle w:val="berschrift4"/>
            </w:pPr>
            <w:r w:rsidRPr="00513685">
              <w:t>Lerne</w:t>
            </w:r>
            <w:r w:rsidR="00902C04">
              <w:t>inheit</w:t>
            </w:r>
          </w:p>
        </w:tc>
        <w:tc>
          <w:tcPr>
            <w:tcW w:w="3346" w:type="dxa"/>
            <w:shd w:val="clear" w:color="auto" w:fill="DBE5F1" w:themeFill="accent1" w:themeFillTint="33"/>
          </w:tcPr>
          <w:p w14:paraId="121BC955" w14:textId="0A21DE11" w:rsidR="001B6BCB" w:rsidRPr="009866DB" w:rsidRDefault="009866DB" w:rsidP="002E3892">
            <w:pPr>
              <w:pStyle w:val="berschrift4"/>
            </w:pPr>
            <w:r w:rsidRPr="00197B76">
              <w:t>Z</w:t>
            </w:r>
            <w:r w:rsidR="00902C04">
              <w:t>eitraum</w:t>
            </w:r>
            <w:r w:rsidR="002E3892">
              <w:t xml:space="preserve"> / </w:t>
            </w:r>
            <w:r w:rsidRPr="009866DB">
              <w:t xml:space="preserve">Wichtige </w:t>
            </w:r>
            <w:r w:rsidR="00902C04">
              <w:t>Termine</w:t>
            </w:r>
          </w:p>
        </w:tc>
        <w:tc>
          <w:tcPr>
            <w:tcW w:w="5386" w:type="dxa"/>
            <w:shd w:val="clear" w:color="auto" w:fill="DBE5F1" w:themeFill="accent1" w:themeFillTint="33"/>
          </w:tcPr>
          <w:p w14:paraId="57056128" w14:textId="22816E7D" w:rsidR="002E3F17" w:rsidRPr="00513685" w:rsidRDefault="001B6BCB" w:rsidP="002E3892">
            <w:pPr>
              <w:pStyle w:val="berschrift4"/>
              <w:rPr>
                <w:szCs w:val="22"/>
                <w:lang w:val="en-US"/>
              </w:rPr>
            </w:pPr>
            <w:r w:rsidRPr="00D17F4F">
              <w:t>Thema</w:t>
            </w:r>
            <w:r w:rsidR="00D6372F">
              <w:t xml:space="preserve"> </w:t>
            </w:r>
            <w:r w:rsidRPr="00D17F4F">
              <w:t>/</w:t>
            </w:r>
            <w:r w:rsidR="00D6372F">
              <w:t xml:space="preserve"> </w:t>
            </w:r>
            <w:r w:rsidR="00902C04">
              <w:t>Inhalt</w:t>
            </w:r>
            <w:r w:rsidR="002E3892">
              <w:t xml:space="preserve"> / </w:t>
            </w:r>
            <w:r w:rsidR="009866DB" w:rsidRPr="009866DB">
              <w:rPr>
                <w:szCs w:val="22"/>
              </w:rPr>
              <w:t>Lernmaterialien</w:t>
            </w:r>
          </w:p>
        </w:tc>
        <w:tc>
          <w:tcPr>
            <w:tcW w:w="3979" w:type="dxa"/>
            <w:shd w:val="clear" w:color="auto" w:fill="DBE5F1" w:themeFill="accent1" w:themeFillTint="33"/>
          </w:tcPr>
          <w:p w14:paraId="403F64C9" w14:textId="22C3D6EA" w:rsidR="003D4AC6" w:rsidRPr="00BC606E" w:rsidRDefault="001B6BCB" w:rsidP="002E3892">
            <w:pPr>
              <w:pStyle w:val="berschrift4"/>
            </w:pPr>
            <w:r w:rsidRPr="003D4AC6">
              <w:t>Aufgaben</w:t>
            </w:r>
            <w:r w:rsidR="002E3892">
              <w:t xml:space="preserve"> / </w:t>
            </w:r>
            <w:r w:rsidR="003D4AC6" w:rsidRPr="003D4AC6">
              <w:t>Abgabetermine</w:t>
            </w:r>
          </w:p>
        </w:tc>
      </w:tr>
      <w:tr w:rsidR="00513685" w14:paraId="2F03114D" w14:textId="77777777" w:rsidTr="00954253">
        <w:tc>
          <w:tcPr>
            <w:tcW w:w="1857" w:type="dxa"/>
          </w:tcPr>
          <w:sdt>
            <w:sdtPr>
              <w:rPr>
                <w:rStyle w:val="TextabsatzfrAbstzeFlietext-11pt-linksbndigZchn"/>
                <w:color w:val="auto"/>
                <w:szCs w:val="22"/>
              </w:rPr>
              <w:id w:val="449208052"/>
              <w:placeholder>
                <w:docPart w:val="C21814A01CD449C6B4021D0715B19C69"/>
              </w:placeholder>
              <w:temporary/>
              <w:showingPlcHdr/>
              <w:text w:multiLine="1"/>
            </w:sdtPr>
            <w:sdtEndPr>
              <w:rPr>
                <w:rStyle w:val="TextabsatzfrAbstzeFlietext-11pt-linksbndigZchn"/>
              </w:rPr>
            </w:sdtEndPr>
            <w:sdtContent>
              <w:p w14:paraId="59F97436" w14:textId="665A2880" w:rsidR="001B6BCB" w:rsidRPr="00087A1D" w:rsidRDefault="001B6BCB" w:rsidP="00E130E1">
                <w:pPr>
                  <w:pStyle w:val="TextabsatzfrAbstzeFlietext-11pt-linksbndig"/>
                  <w:rPr>
                    <w:color w:val="auto"/>
                    <w:szCs w:val="22"/>
                  </w:rPr>
                </w:pPr>
                <w:r w:rsidRPr="00087A1D">
                  <w:rPr>
                    <w:rStyle w:val="Platzhaltertext"/>
                  </w:rPr>
                  <w:t xml:space="preserve">Fügen Sie </w:t>
                </w:r>
                <w:r w:rsidR="00525962">
                  <w:rPr>
                    <w:rStyle w:val="Platzhaltertext"/>
                  </w:rPr>
                  <w:t xml:space="preserve">hier </w:t>
                </w:r>
                <w:r w:rsidRPr="00087A1D">
                  <w:rPr>
                    <w:rStyle w:val="Platzhaltertext"/>
                  </w:rPr>
                  <w:t>eine fortlaufende Nummerierung ein</w:t>
                </w:r>
                <w:r w:rsidR="00197B76">
                  <w:rPr>
                    <w:rStyle w:val="Platzhaltertext"/>
                  </w:rPr>
                  <w:t>.</w:t>
                </w:r>
                <w:r w:rsidR="00197B76">
                  <w:rPr>
                    <w:rStyle w:val="Platzhaltertext"/>
                  </w:rPr>
                  <w:br/>
                </w:r>
                <w:r w:rsidR="00197B76" w:rsidRPr="003C2474">
                  <w:rPr>
                    <w:rStyle w:val="Platzhaltertext"/>
                    <w:b/>
                    <w:bCs/>
                  </w:rPr>
                  <w:t>Beispiele:</w:t>
                </w:r>
                <w:r w:rsidR="00197B76">
                  <w:rPr>
                    <w:rStyle w:val="Platzhaltertext"/>
                  </w:rPr>
                  <w:br/>
                </w:r>
                <w:r w:rsidR="00197B76" w:rsidRPr="003C2474">
                  <w:rPr>
                    <w:rStyle w:val="Platzhaltertext"/>
                  </w:rPr>
                  <w:t>Unit 1</w:t>
                </w:r>
                <w:r w:rsidR="00197B76">
                  <w:rPr>
                    <w:rStyle w:val="Platzhaltertext"/>
                  </w:rPr>
                  <w:br/>
                  <w:t>oder</w:t>
                </w:r>
                <w:r w:rsidR="00197B76">
                  <w:rPr>
                    <w:rStyle w:val="Platzhaltertext"/>
                  </w:rPr>
                  <w:br/>
                  <w:t>Lerneinheit 1</w:t>
                </w:r>
              </w:p>
            </w:sdtContent>
          </w:sdt>
        </w:tc>
        <w:tc>
          <w:tcPr>
            <w:tcW w:w="3346" w:type="dxa"/>
          </w:tcPr>
          <w:sdt>
            <w:sdtPr>
              <w:rPr>
                <w:rStyle w:val="TextabsatzfrAbstzeFlietext-11pt-linksbndigZchn"/>
                <w:color w:val="auto"/>
                <w:szCs w:val="22"/>
              </w:rPr>
              <w:id w:val="495855308"/>
              <w:placeholder>
                <w:docPart w:val="73BBB6CF84A74F4D9951DAE1F9AEBA03"/>
              </w:placeholder>
              <w:temporary/>
              <w:showingPlcHdr/>
              <w:text w:multiLine="1"/>
            </w:sdtPr>
            <w:sdtEndPr>
              <w:rPr>
                <w:rStyle w:val="TextabsatzfrAbstzeFlietext-11pt-linksbndigZchn"/>
              </w:rPr>
            </w:sdtEndPr>
            <w:sdtContent>
              <w:p w14:paraId="1E53CBE5" w14:textId="34523BEF" w:rsidR="009866DB" w:rsidRDefault="009866DB" w:rsidP="009866DB">
                <w:pPr>
                  <w:pStyle w:val="TextabsatzfrAbstzeFlietext-11pt-linksbndig"/>
                  <w:rPr>
                    <w:rStyle w:val="TextabsatzfrAbstzeFlietext-11pt-linksbndigZchn"/>
                    <w:color w:val="auto"/>
                    <w:szCs w:val="22"/>
                  </w:rPr>
                </w:pPr>
                <w:r w:rsidRPr="00087A1D">
                  <w:rPr>
                    <w:rStyle w:val="Platzhaltertext"/>
                  </w:rPr>
                  <w:t xml:space="preserve">Fügen Sie den Zeitraum der jeweiligen </w:t>
                </w:r>
                <w:r w:rsidR="003C2474">
                  <w:rPr>
                    <w:rStyle w:val="Platzhaltertext"/>
                  </w:rPr>
                  <w:t>Lern</w:t>
                </w:r>
                <w:r w:rsidRPr="00087A1D">
                  <w:rPr>
                    <w:rStyle w:val="Platzhaltertext"/>
                  </w:rPr>
                  <w:t>einheit ein</w:t>
                </w:r>
                <w:r>
                  <w:rPr>
                    <w:rStyle w:val="Platzhaltertext"/>
                  </w:rPr>
                  <w:t xml:space="preserve"> (wöchentlich oder wochenübergreifend).</w:t>
                </w:r>
                <w:r w:rsidR="003C2474">
                  <w:rPr>
                    <w:rStyle w:val="Platzhaltertext"/>
                  </w:rPr>
                  <w:br/>
                </w:r>
                <w:r w:rsidRPr="003C2474">
                  <w:rPr>
                    <w:rStyle w:val="Platzhaltertext"/>
                    <w:b/>
                    <w:bCs/>
                  </w:rPr>
                  <w:t>Beispiele:</w:t>
                </w:r>
                <w:r>
                  <w:rPr>
                    <w:rStyle w:val="Platzhaltertext"/>
                  </w:rPr>
                  <w:br/>
                  <w:t>19.10</w:t>
                </w:r>
                <w:r w:rsidR="00162997">
                  <w:rPr>
                    <w:rStyle w:val="Platzhaltertext"/>
                  </w:rPr>
                  <w:t xml:space="preserve">. </w:t>
                </w:r>
                <w:r>
                  <w:rPr>
                    <w:rStyle w:val="Platzhaltertext"/>
                  </w:rPr>
                  <w:t>-</w:t>
                </w:r>
                <w:r w:rsidR="00162997">
                  <w:rPr>
                    <w:rStyle w:val="Platzhaltertext"/>
                  </w:rPr>
                  <w:t xml:space="preserve"> </w:t>
                </w:r>
                <w:r>
                  <w:rPr>
                    <w:rStyle w:val="Platzhaltertext"/>
                  </w:rPr>
                  <w:t>25.1</w:t>
                </w:r>
                <w:r w:rsidR="00162997">
                  <w:rPr>
                    <w:rStyle w:val="Platzhaltertext"/>
                  </w:rPr>
                  <w:t>0.</w:t>
                </w:r>
                <w:r>
                  <w:rPr>
                    <w:rStyle w:val="Platzhaltertext"/>
                  </w:rPr>
                  <w:br/>
                  <w:t>oder</w:t>
                </w:r>
                <w:r>
                  <w:rPr>
                    <w:rStyle w:val="Platzhaltertext"/>
                  </w:rPr>
                  <w:br/>
                </w:r>
                <w:r w:rsidRPr="00087A1D">
                  <w:rPr>
                    <w:rStyle w:val="Platzhaltertext"/>
                  </w:rPr>
                  <w:t>19.10</w:t>
                </w:r>
                <w:r w:rsidR="00162997">
                  <w:rPr>
                    <w:rStyle w:val="Platzhaltertext"/>
                  </w:rPr>
                  <w:t xml:space="preserve">. </w:t>
                </w:r>
                <w:r w:rsidRPr="00087A1D">
                  <w:rPr>
                    <w:rStyle w:val="Platzhaltertext"/>
                  </w:rPr>
                  <w:t>-</w:t>
                </w:r>
                <w:r w:rsidR="00162997">
                  <w:rPr>
                    <w:rStyle w:val="Platzhaltertext"/>
                  </w:rPr>
                  <w:t xml:space="preserve"> </w:t>
                </w:r>
                <w:r w:rsidRPr="00087A1D">
                  <w:rPr>
                    <w:rStyle w:val="Platzhaltertext"/>
                  </w:rPr>
                  <w:t>01.11</w:t>
                </w:r>
                <w:r w:rsidR="00162997">
                  <w:rPr>
                    <w:rStyle w:val="Platzhaltertext"/>
                  </w:rPr>
                  <w:t>.</w:t>
                </w:r>
                <w:r>
                  <w:rPr>
                    <w:rStyle w:val="Platzhaltertext"/>
                  </w:rPr>
                  <w:t xml:space="preserve"> </w:t>
                </w:r>
                <w:r w:rsidRPr="00087A1D">
                  <w:rPr>
                    <w:rStyle w:val="Platzhaltertext"/>
                  </w:rPr>
                  <w:t>(2</w:t>
                </w:r>
                <w:r>
                  <w:rPr>
                    <w:rStyle w:val="Platzhaltertext"/>
                  </w:rPr>
                  <w:t xml:space="preserve"> W</w:t>
                </w:r>
                <w:r w:rsidRPr="00087A1D">
                  <w:rPr>
                    <w:rStyle w:val="Platzhaltertext"/>
                  </w:rPr>
                  <w:t>ochen)</w:t>
                </w:r>
                <w:r w:rsidR="00177CC8">
                  <w:rPr>
                    <w:rStyle w:val="Platzhaltertext"/>
                  </w:rPr>
                  <w:t>.</w:t>
                </w:r>
              </w:p>
            </w:sdtContent>
          </w:sdt>
          <w:sdt>
            <w:sdtPr>
              <w:rPr>
                <w:rStyle w:val="TextabsatzfrAbstzeFlietext-11pt-linksbndigZchn"/>
                <w:color w:val="auto"/>
                <w:szCs w:val="22"/>
              </w:rPr>
              <w:id w:val="1291557142"/>
              <w:placeholder>
                <w:docPart w:val="562DFAA19F10458D91E1C15A70B10238"/>
              </w:placeholder>
              <w:temporary/>
              <w:showingPlcHdr/>
              <w:text w:multiLine="1"/>
            </w:sdtPr>
            <w:sdtEndPr>
              <w:rPr>
                <w:rStyle w:val="TextabsatzfrAbstzeFlietext-11pt-linksbndigZchn"/>
              </w:rPr>
            </w:sdtEndPr>
            <w:sdtContent>
              <w:p w14:paraId="6BC0BAA4" w14:textId="14FF2865" w:rsidR="001B6BCB" w:rsidRPr="00B4190D" w:rsidRDefault="00B4190D" w:rsidP="00E130E1">
                <w:pPr>
                  <w:pStyle w:val="TextabsatzfrAbstzeFlietext-11pt-linksbndig"/>
                  <w:rPr>
                    <w:rStyle w:val="TextabsatzfrAbstzeFlietext-11pt-linksbndigZchn"/>
                    <w:color w:val="auto"/>
                    <w:szCs w:val="22"/>
                  </w:rPr>
                </w:pPr>
                <w:r w:rsidRPr="00836084">
                  <w:rPr>
                    <w:rStyle w:val="TextabsatzfrAbstzeFlietext-11pt-linksbndigZchn"/>
                    <w:color w:val="808080" w:themeColor="background1" w:themeShade="80"/>
                    <w:szCs w:val="22"/>
                  </w:rPr>
                  <w:t xml:space="preserve">Fügen Sie hier die </w:t>
                </w:r>
                <w:r w:rsidR="00197B76">
                  <w:rPr>
                    <w:rStyle w:val="TextabsatzfrAbstzeFlietext-11pt-linksbndigZchn"/>
                    <w:color w:val="808080" w:themeColor="background1" w:themeShade="80"/>
                    <w:szCs w:val="22"/>
                  </w:rPr>
                  <w:t xml:space="preserve">synchronen </w:t>
                </w:r>
                <w:r w:rsidRPr="00836084">
                  <w:rPr>
                    <w:rStyle w:val="TextabsatzfrAbstzeFlietext-11pt-linksbndigZchn"/>
                    <w:color w:val="808080" w:themeColor="background1" w:themeShade="80"/>
                    <w:szCs w:val="22"/>
                  </w:rPr>
                  <w:t xml:space="preserve">Termine der </w:t>
                </w:r>
                <w:r w:rsidR="003C2474">
                  <w:rPr>
                    <w:rStyle w:val="TextabsatzfrAbstzeFlietext-11pt-linksbndigZchn"/>
                    <w:color w:val="808080" w:themeColor="background1" w:themeShade="80"/>
                    <w:szCs w:val="22"/>
                  </w:rPr>
                  <w:t>Lern</w:t>
                </w:r>
                <w:r w:rsidRPr="00836084">
                  <w:rPr>
                    <w:rStyle w:val="TextabsatzfrAbstzeFlietext-11pt-linksbndigZchn"/>
                    <w:color w:val="808080" w:themeColor="background1" w:themeShade="80"/>
                    <w:szCs w:val="22"/>
                  </w:rPr>
                  <w:t>einheit ein</w:t>
                </w:r>
                <w:r w:rsidR="00197B76">
                  <w:rPr>
                    <w:rStyle w:val="TextabsatzfrAbstzeFlietext-11pt-linksbndigZchn"/>
                    <w:color w:val="808080" w:themeColor="background1" w:themeShade="80"/>
                    <w:szCs w:val="22"/>
                  </w:rPr>
                  <w:t xml:space="preserve"> (Videokonferenz-Meetings, Präsenztermine</w:t>
                </w:r>
                <w:r w:rsidR="009866DB">
                  <w:rPr>
                    <w:rStyle w:val="TextabsatzfrAbstzeFlietext-11pt-linksbndigZchn"/>
                    <w:color w:val="808080" w:themeColor="background1" w:themeShade="80"/>
                    <w:szCs w:val="22"/>
                  </w:rPr>
                  <w:t xml:space="preserve"> </w:t>
                </w:r>
                <w:r w:rsidR="009866DB">
                  <w:rPr>
                    <w:rStyle w:val="TextabsatzfrAbstzeFlietext-11pt-linksbndigZchn"/>
                    <w:color w:val="808080" w:themeColor="background1" w:themeShade="80"/>
                  </w:rPr>
                  <w:t>an der ASH</w:t>
                </w:r>
                <w:r w:rsidR="00197B76">
                  <w:rPr>
                    <w:rStyle w:val="TextabsatzfrAbstzeFlietext-11pt-linksbndigZchn"/>
                    <w:color w:val="808080" w:themeColor="background1" w:themeShade="80"/>
                    <w:szCs w:val="22"/>
                  </w:rPr>
                  <w:t>)</w:t>
                </w:r>
                <w:r w:rsidR="003C2474">
                  <w:rPr>
                    <w:rStyle w:val="TextabsatzfrAbstzeFlietext-11pt-linksbndigZchn"/>
                    <w:color w:val="808080" w:themeColor="background1" w:themeShade="80"/>
                    <w:szCs w:val="22"/>
                  </w:rPr>
                  <w:t>.</w:t>
                </w:r>
                <w:r w:rsidR="00197B76">
                  <w:rPr>
                    <w:rStyle w:val="TextabsatzfrAbstzeFlietext-11pt-linksbndigZchn"/>
                    <w:color w:val="808080" w:themeColor="background1" w:themeShade="80"/>
                    <w:szCs w:val="22"/>
                  </w:rPr>
                  <w:br/>
                </w:r>
                <w:r w:rsidR="00197B76" w:rsidRPr="003C2474">
                  <w:rPr>
                    <w:rStyle w:val="TextabsatzfrAbstzeFlietext-11pt-linksbndigZchn"/>
                    <w:b/>
                    <w:bCs/>
                    <w:color w:val="808080" w:themeColor="background1" w:themeShade="80"/>
                    <w:szCs w:val="22"/>
                  </w:rPr>
                  <w:t>Beispiele:</w:t>
                </w:r>
                <w:r w:rsidR="00197B76">
                  <w:rPr>
                    <w:rStyle w:val="TextabsatzfrAbstzeFlietext-11pt-linksbndigZchn"/>
                    <w:color w:val="808080" w:themeColor="background1" w:themeShade="80"/>
                    <w:szCs w:val="22"/>
                  </w:rPr>
                  <w:br/>
                </w:r>
                <w:r w:rsidRPr="00836084">
                  <w:rPr>
                    <w:rStyle w:val="TextabsatzfrAbstzeFlietext-11pt-linksbndigZchn"/>
                    <w:color w:val="808080" w:themeColor="background1" w:themeShade="80"/>
                    <w:szCs w:val="22"/>
                  </w:rPr>
                  <w:t>2</w:t>
                </w:r>
                <w:r w:rsidR="00197B76">
                  <w:rPr>
                    <w:rStyle w:val="TextabsatzfrAbstzeFlietext-11pt-linksbndigZchn"/>
                    <w:color w:val="808080" w:themeColor="background1" w:themeShade="80"/>
                    <w:szCs w:val="22"/>
                  </w:rPr>
                  <w:t>3</w:t>
                </w:r>
                <w:r w:rsidRPr="00836084">
                  <w:rPr>
                    <w:rStyle w:val="TextabsatzfrAbstzeFlietext-11pt-linksbndigZchn"/>
                    <w:color w:val="808080" w:themeColor="background1" w:themeShade="80"/>
                    <w:szCs w:val="22"/>
                  </w:rPr>
                  <w:t>.10</w:t>
                </w:r>
                <w:r w:rsidR="00162997">
                  <w:rPr>
                    <w:rStyle w:val="TextabsatzfrAbstzeFlietext-11pt-linksbndigZchn"/>
                    <w:color w:val="808080" w:themeColor="background1" w:themeShade="80"/>
                    <w:szCs w:val="22"/>
                  </w:rPr>
                  <w:t>.</w:t>
                </w:r>
                <w:r w:rsidRPr="00836084">
                  <w:rPr>
                    <w:rStyle w:val="TextabsatzfrAbstzeFlietext-11pt-linksbndigZchn"/>
                    <w:color w:val="808080" w:themeColor="background1" w:themeShade="80"/>
                    <w:szCs w:val="22"/>
                  </w:rPr>
                  <w:t xml:space="preserve"> / 12</w:t>
                </w:r>
                <w:r w:rsidR="009866DB">
                  <w:rPr>
                    <w:rStyle w:val="TextabsatzfrAbstzeFlietext-11pt-linksbndigZchn"/>
                    <w:color w:val="808080" w:themeColor="background1" w:themeShade="80"/>
                    <w:szCs w:val="22"/>
                  </w:rPr>
                  <w:t>:00</w:t>
                </w:r>
                <w:r w:rsidRPr="00836084">
                  <w:rPr>
                    <w:rStyle w:val="TextabsatzfrAbstzeFlietext-11pt-linksbndigZchn"/>
                    <w:color w:val="808080" w:themeColor="background1" w:themeShade="80"/>
                    <w:szCs w:val="22"/>
                  </w:rPr>
                  <w:t>-1</w:t>
                </w:r>
                <w:r w:rsidR="009866DB">
                  <w:rPr>
                    <w:rStyle w:val="TextabsatzfrAbstzeFlietext-11pt-linksbndigZchn"/>
                    <w:color w:val="808080" w:themeColor="background1" w:themeShade="80"/>
                    <w:szCs w:val="22"/>
                  </w:rPr>
                  <w:t>3:30U</w:t>
                </w:r>
                <w:r w:rsidRPr="00836084">
                  <w:rPr>
                    <w:rStyle w:val="TextabsatzfrAbstzeFlietext-11pt-linksbndigZchn"/>
                    <w:color w:val="808080" w:themeColor="background1" w:themeShade="80"/>
                    <w:szCs w:val="22"/>
                  </w:rPr>
                  <w:t>hr</w:t>
                </w:r>
                <w:r w:rsidR="00197B76">
                  <w:rPr>
                    <w:rStyle w:val="TextabsatzfrAbstzeFlietext-11pt-linksbndigZchn"/>
                    <w:color w:val="808080" w:themeColor="background1" w:themeShade="80"/>
                    <w:szCs w:val="22"/>
                  </w:rPr>
                  <w:t xml:space="preserve"> </w:t>
                </w:r>
                <w:r w:rsidRPr="00836084">
                  <w:rPr>
                    <w:rStyle w:val="TextabsatzfrAbstzeFlietext-11pt-linksbndigZchn"/>
                    <w:color w:val="808080" w:themeColor="background1" w:themeShade="80"/>
                    <w:szCs w:val="22"/>
                  </w:rPr>
                  <w:t>(</w:t>
                </w:r>
                <w:r w:rsidR="00162997">
                  <w:rPr>
                    <w:rStyle w:val="TextabsatzfrAbstzeFlietext-11pt-linksbndigZchn"/>
                    <w:color w:val="808080" w:themeColor="background1" w:themeShade="80"/>
                    <w:szCs w:val="22"/>
                  </w:rPr>
                  <w:t>BigBlueButton</w:t>
                </w:r>
                <w:r w:rsidR="004F4489">
                  <w:rPr>
                    <w:rStyle w:val="TextabsatzfrAbstzeFlietext-11pt-linksbndigZchn"/>
                    <w:color w:val="808080" w:themeColor="background1" w:themeShade="80"/>
                    <w:szCs w:val="22"/>
                  </w:rPr>
                  <w:t xml:space="preserve"> Moodle-Kursraum</w:t>
                </w:r>
                <w:r w:rsidRPr="00836084">
                  <w:rPr>
                    <w:rStyle w:val="TextabsatzfrAbstzeFlietext-11pt-linksbndigZchn"/>
                    <w:color w:val="808080" w:themeColor="background1" w:themeShade="80"/>
                    <w:szCs w:val="22"/>
                  </w:rPr>
                  <w:t>)</w:t>
                </w:r>
                <w:r w:rsidR="009866DB">
                  <w:rPr>
                    <w:rStyle w:val="TextabsatzfrAbstzeFlietext-11pt-linksbndigZchn"/>
                    <w:color w:val="808080" w:themeColor="background1" w:themeShade="80"/>
                    <w:szCs w:val="22"/>
                  </w:rPr>
                  <w:br/>
                  <w:t>oder</w:t>
                </w:r>
                <w:r w:rsidR="009866DB">
                  <w:rPr>
                    <w:rStyle w:val="TextabsatzfrAbstzeFlietext-11pt-linksbndigZchn"/>
                    <w:color w:val="808080" w:themeColor="background1" w:themeShade="80"/>
                    <w:szCs w:val="22"/>
                  </w:rPr>
                  <w:br/>
                  <w:t>22.10</w:t>
                </w:r>
                <w:r w:rsidR="00162997">
                  <w:rPr>
                    <w:rStyle w:val="TextabsatzfrAbstzeFlietext-11pt-linksbndigZchn"/>
                    <w:color w:val="808080" w:themeColor="background1" w:themeShade="80"/>
                    <w:szCs w:val="22"/>
                  </w:rPr>
                  <w:t>.</w:t>
                </w:r>
                <w:r w:rsidR="009866DB">
                  <w:rPr>
                    <w:rStyle w:val="TextabsatzfrAbstzeFlietext-11pt-linksbndigZchn"/>
                    <w:color w:val="808080" w:themeColor="background1" w:themeShade="80"/>
                    <w:szCs w:val="22"/>
                  </w:rPr>
                  <w:t xml:space="preserve"> / 12</w:t>
                </w:r>
                <w:r w:rsidR="00562D80">
                  <w:rPr>
                    <w:rStyle w:val="TextabsatzfrAbstzeFlietext-11pt-linksbndigZchn"/>
                    <w:color w:val="808080" w:themeColor="background1" w:themeShade="80"/>
                    <w:szCs w:val="22"/>
                  </w:rPr>
                  <w:t>:00</w:t>
                </w:r>
                <w:r w:rsidR="009866DB">
                  <w:rPr>
                    <w:rStyle w:val="TextabsatzfrAbstzeFlietext-11pt-linksbndigZchn"/>
                    <w:color w:val="808080" w:themeColor="background1" w:themeShade="80"/>
                    <w:szCs w:val="22"/>
                  </w:rPr>
                  <w:t>-14</w:t>
                </w:r>
                <w:r w:rsidR="00562D80">
                  <w:rPr>
                    <w:rStyle w:val="TextabsatzfrAbstzeFlietext-11pt-linksbndigZchn"/>
                    <w:color w:val="808080" w:themeColor="background1" w:themeShade="80"/>
                    <w:szCs w:val="22"/>
                  </w:rPr>
                  <w:t>:00</w:t>
                </w:r>
                <w:r w:rsidR="009866DB">
                  <w:rPr>
                    <w:rStyle w:val="TextabsatzfrAbstzeFlietext-11pt-linksbndigZchn"/>
                    <w:color w:val="808080" w:themeColor="background1" w:themeShade="80"/>
                    <w:szCs w:val="22"/>
                  </w:rPr>
                  <w:t>Uhr (ASH - Raum wird noch bekannt gegeben)</w:t>
                </w:r>
                <w:r w:rsidR="00177CC8">
                  <w:rPr>
                    <w:rStyle w:val="TextabsatzfrAbstzeFlietext-11pt-linksbndigZchn"/>
                    <w:color w:val="808080" w:themeColor="background1" w:themeShade="80"/>
                    <w:szCs w:val="22"/>
                  </w:rPr>
                  <w:t>.</w:t>
                </w:r>
              </w:p>
            </w:sdtContent>
          </w:sdt>
        </w:tc>
        <w:tc>
          <w:tcPr>
            <w:tcW w:w="5386" w:type="dxa"/>
          </w:tcPr>
          <w:sdt>
            <w:sdtPr>
              <w:rPr>
                <w:rStyle w:val="TextabsatzfrAbstzeFlietext-11pt-linksbndigZchn"/>
              </w:rPr>
              <w:id w:val="659823618"/>
              <w:placeholder>
                <w:docPart w:val="0857FCC0296249C896B60041C8C4A917"/>
              </w:placeholder>
              <w:temporary/>
              <w:showingPlcHdr/>
              <w:text w:multiLine="1"/>
            </w:sdtPr>
            <w:sdtEndPr>
              <w:rPr>
                <w:rStyle w:val="Absatz-Standardschriftart"/>
                <w:szCs w:val="22"/>
              </w:rPr>
            </w:sdtEndPr>
            <w:sdtContent>
              <w:p w14:paraId="5994E8EB" w14:textId="7A740C02" w:rsidR="001B6BCB" w:rsidRDefault="001B6BCB" w:rsidP="00E130E1">
                <w:pPr>
                  <w:pStyle w:val="TextabsatzfrAbstzeFlietext-11pt-linksbndig"/>
                  <w:rPr>
                    <w:rStyle w:val="TextabsatzfrAbstzeFlietext-11pt-linksbndigZchn"/>
                  </w:rPr>
                </w:pPr>
                <w:r w:rsidRPr="00E130E1">
                  <w:rPr>
                    <w:rStyle w:val="Platzhaltertext"/>
                  </w:rPr>
                  <w:t xml:space="preserve">Fügen Sie in den Zeilen möglichst prägnante Titel der </w:t>
                </w:r>
                <w:r w:rsidR="003C2474">
                  <w:rPr>
                    <w:rStyle w:val="Platzhaltertext"/>
                  </w:rPr>
                  <w:t>Lern</w:t>
                </w:r>
                <w:r w:rsidRPr="00E130E1">
                  <w:rPr>
                    <w:rStyle w:val="Platzhaltertext"/>
                  </w:rPr>
                  <w:t xml:space="preserve">einheiten </w:t>
                </w:r>
                <w:r w:rsidR="003C2474">
                  <w:rPr>
                    <w:rStyle w:val="Platzhaltertext"/>
                  </w:rPr>
                  <w:t>(</w:t>
                </w:r>
                <w:r w:rsidRPr="00E130E1">
                  <w:rPr>
                    <w:rStyle w:val="Platzhaltertext"/>
                  </w:rPr>
                  <w:t xml:space="preserve">und ggf. eine kurze </w:t>
                </w:r>
                <w:r w:rsidR="003C2474">
                  <w:rPr>
                    <w:rStyle w:val="Platzhaltertext"/>
                  </w:rPr>
                  <w:t>Inhaltsb</w:t>
                </w:r>
                <w:r w:rsidRPr="00E130E1">
                  <w:rPr>
                    <w:rStyle w:val="Platzhaltertext"/>
                  </w:rPr>
                  <w:t>eschreibung</w:t>
                </w:r>
                <w:r w:rsidR="003C2474">
                  <w:rPr>
                    <w:rStyle w:val="Platzhaltertext"/>
                  </w:rPr>
                  <w:t>)</w:t>
                </w:r>
                <w:r w:rsidRPr="00E130E1">
                  <w:rPr>
                    <w:rStyle w:val="Platzhaltertext"/>
                  </w:rPr>
                  <w:t xml:space="preserve"> ein</w:t>
                </w:r>
                <w:r w:rsidR="003C2474">
                  <w:rPr>
                    <w:rStyle w:val="Platzhaltertext"/>
                  </w:rPr>
                  <w:t>.</w:t>
                </w:r>
                <w:r w:rsidR="003C2474">
                  <w:rPr>
                    <w:rStyle w:val="Platzhaltertext"/>
                  </w:rPr>
                  <w:br/>
                </w:r>
                <w:r w:rsidR="003C2474" w:rsidRPr="003C2474">
                  <w:rPr>
                    <w:rStyle w:val="Platzhaltertext"/>
                    <w:b/>
                    <w:bCs/>
                  </w:rPr>
                  <w:t>Beispiel:</w:t>
                </w:r>
                <w:r w:rsidR="003C2474">
                  <w:rPr>
                    <w:rStyle w:val="Platzhaltertext"/>
                  </w:rPr>
                  <w:br/>
                </w:r>
                <w:r w:rsidRPr="00E130E1">
                  <w:rPr>
                    <w:rStyle w:val="Platzhaltertext"/>
                  </w:rPr>
                  <w:t>Zum Machtbegriff in den Werken von Max Weber und Michel Foucault</w:t>
                </w:r>
                <w:r w:rsidRPr="00970169">
                  <w:rPr>
                    <w:rStyle w:val="Platzhaltertext"/>
                  </w:rPr>
                  <w:t>.</w:t>
                </w:r>
              </w:p>
            </w:sdtContent>
          </w:sdt>
          <w:p w14:paraId="51EC106F" w14:textId="56064E6D" w:rsidR="00513685" w:rsidRPr="00836084" w:rsidRDefault="00503256" w:rsidP="00E130E1">
            <w:pPr>
              <w:pStyle w:val="TextabsatzfrAbstzeFlietext-11pt-linksbndig"/>
              <w:rPr>
                <w:szCs w:val="22"/>
              </w:rPr>
            </w:pPr>
            <w:sdt>
              <w:sdtPr>
                <w:rPr>
                  <w:rStyle w:val="TextabsatzfrAbstzeFlietext-11pt-linksbndigZchn"/>
                </w:rPr>
                <w:id w:val="1628053848"/>
                <w:placeholder>
                  <w:docPart w:val="75B6B5C3E02D4389B6BF07DD0A3A3A29"/>
                </w:placeholder>
                <w:temporary/>
                <w:showingPlcHdr/>
                <w:text w:multiLine="1"/>
              </w:sdtPr>
              <w:sdtEndPr>
                <w:rPr>
                  <w:rStyle w:val="Absatz-Standardschriftart"/>
                  <w:szCs w:val="22"/>
                </w:rPr>
              </w:sdtEndPr>
              <w:sdtContent>
                <w:r w:rsidR="00513685">
                  <w:rPr>
                    <w:rStyle w:val="Platzhaltertext"/>
                  </w:rPr>
                  <w:t>Führen Sie hier die Lernmaterialien (Texte, Videos, Online-Ressourcen auf, die für die Lerneinheit relevant sind</w:t>
                </w:r>
                <w:r w:rsidR="003C2474">
                  <w:rPr>
                    <w:rStyle w:val="Platzhaltertext"/>
                  </w:rPr>
                  <w:t>.</w:t>
                </w:r>
                <w:r w:rsidR="00AE7756">
                  <w:rPr>
                    <w:rStyle w:val="Platzhaltertext"/>
                  </w:rPr>
                  <w:t xml:space="preserve"> Verweisen Sie ggf. auf weitere Literatur/ Lernmaterialien im Moodle-Kurs</w:t>
                </w:r>
                <w:r w:rsidR="00C17360">
                  <w:rPr>
                    <w:rStyle w:val="Platzhaltertext"/>
                  </w:rPr>
                  <w:t>.</w:t>
                </w:r>
                <w:r w:rsidR="003C2474">
                  <w:rPr>
                    <w:rStyle w:val="Platzhaltertext"/>
                  </w:rPr>
                  <w:br/>
                </w:r>
                <w:r w:rsidR="003C2474" w:rsidRPr="003C2474">
                  <w:rPr>
                    <w:rStyle w:val="Platzhaltertext"/>
                    <w:b/>
                    <w:bCs/>
                  </w:rPr>
                  <w:t>Beispiel:</w:t>
                </w:r>
                <w:r w:rsidR="00A467BB">
                  <w:rPr>
                    <w:rStyle w:val="Platzhaltertext"/>
                    <w:b/>
                    <w:bCs/>
                  </w:rPr>
                  <w:br/>
                </w:r>
                <w:r w:rsidR="009C4832">
                  <w:rPr>
                    <w:rStyle w:val="Platzhaltertext"/>
                  </w:rPr>
                  <w:sym w:font="Symbol" w:char="F0B7"/>
                </w:r>
                <w:r w:rsidR="00A467BB">
                  <w:rPr>
                    <w:rStyle w:val="Platzhaltertext"/>
                  </w:rPr>
                  <w:t xml:space="preserve"> </w:t>
                </w:r>
                <w:r w:rsidR="00A467BB" w:rsidRPr="00A467BB">
                  <w:rPr>
                    <w:rStyle w:val="Platzhaltertext"/>
                  </w:rPr>
                  <w:t>Foucault, M.</w:t>
                </w:r>
                <w:r w:rsidR="00A467BB">
                  <w:rPr>
                    <w:rStyle w:val="Platzhaltertext"/>
                  </w:rPr>
                  <w:t xml:space="preserve"> (1994). Überwachen und Strafen. Die Geburt des Gefängnisses. Frankfurt/Main: Suhrkamp. (Seite </w:t>
                </w:r>
                <w:r w:rsidR="003C68E8">
                  <w:rPr>
                    <w:rStyle w:val="Platzhaltertext"/>
                  </w:rPr>
                  <w:t>XXX-XXX</w:t>
                </w:r>
                <w:r w:rsidR="00A467BB">
                  <w:rPr>
                    <w:rStyle w:val="Platzhaltertext"/>
                  </w:rPr>
                  <w:t>)</w:t>
                </w:r>
                <w:r w:rsidR="009C4832">
                  <w:rPr>
                    <w:rStyle w:val="Platzhaltertext"/>
                  </w:rPr>
                  <w:br/>
                </w:r>
                <w:r w:rsidR="009C4832">
                  <w:rPr>
                    <w:rStyle w:val="Platzhaltertext"/>
                  </w:rPr>
                  <w:sym w:font="Symbol" w:char="F0B7"/>
                </w:r>
                <w:r w:rsidR="009C4832">
                  <w:rPr>
                    <w:rStyle w:val="Platzhaltertext"/>
                  </w:rPr>
                  <w:t xml:space="preserve"> Weber, M. (2002 [1922]). Wirtschaft und Gesellschaft. G</w:t>
                </w:r>
                <w:r w:rsidR="009C4832" w:rsidRPr="009C4832">
                  <w:rPr>
                    <w:rStyle w:val="Platzhaltertext"/>
                  </w:rPr>
                  <w:t>rundriß der verstehenden Soziologie</w:t>
                </w:r>
                <w:r w:rsidR="009C4832">
                  <w:rPr>
                    <w:rStyle w:val="Platzhaltertext"/>
                  </w:rPr>
                  <w:t xml:space="preserve"> (5. Auflage). Tübingen: Mohr</w:t>
                </w:r>
                <w:r w:rsidR="003C68E8">
                  <w:rPr>
                    <w:rStyle w:val="Platzhaltertext"/>
                  </w:rPr>
                  <w:t xml:space="preserve"> </w:t>
                </w:r>
                <w:r w:rsidR="009C4832">
                  <w:rPr>
                    <w:rStyle w:val="Platzhaltertext"/>
                  </w:rPr>
                  <w:t xml:space="preserve">Siebeck. </w:t>
                </w:r>
                <w:r w:rsidR="003C68E8">
                  <w:rPr>
                    <w:rStyle w:val="Platzhaltertext"/>
                  </w:rPr>
                  <w:t>(Seite XXX-XXX</w:t>
                </w:r>
                <w:r w:rsidR="0019059A">
                  <w:rPr>
                    <w:rStyle w:val="Platzhaltertext"/>
                  </w:rPr>
                  <w:t>)</w:t>
                </w:r>
                <w:r w:rsidR="0019059A">
                  <w:rPr>
                    <w:rStyle w:val="Platzhaltertext"/>
                  </w:rPr>
                  <w:br/>
                </w:r>
                <w:r w:rsidR="0075355B">
                  <w:rPr>
                    <w:rStyle w:val="Platzhaltertext"/>
                  </w:rPr>
                  <w:sym w:font="Symbol" w:char="F0B7"/>
                </w:r>
                <w:r w:rsidR="0075355B">
                  <w:rPr>
                    <w:rStyle w:val="Platzhaltertext"/>
                  </w:rPr>
                  <w:t xml:space="preserve"> Lemke, T. (2001).</w:t>
                </w:r>
                <w:r w:rsidR="0075355B">
                  <w:t xml:space="preserve"> </w:t>
                </w:r>
                <w:r w:rsidR="0075355B" w:rsidRPr="0075355B">
                  <w:rPr>
                    <w:rStyle w:val="Platzhaltertext"/>
                  </w:rPr>
                  <w:t>Max Weber, Norbert Elias und Michel Foucault über Macht und Subjektivierung</w:t>
                </w:r>
                <w:r w:rsidR="0075355B">
                  <w:rPr>
                    <w:rStyle w:val="Platzhaltertext"/>
                  </w:rPr>
                  <w:t xml:space="preserve">. </w:t>
                </w:r>
                <w:r w:rsidR="0075355B" w:rsidRPr="0075355B">
                  <w:rPr>
                    <w:rStyle w:val="Platzhaltertext"/>
                  </w:rPr>
                  <w:t>Berliner Journal für Soziologie</w:t>
                </w:r>
              </w:sdtContent>
            </w:sdt>
          </w:p>
        </w:tc>
        <w:sdt>
          <w:sdtPr>
            <w:rPr>
              <w:rStyle w:val="TextabsatzfrAbstzeFlietext-11pt-linksbndigZchn"/>
            </w:rPr>
            <w:id w:val="461541567"/>
            <w:placeholder>
              <w:docPart w:val="488D916C7E6949EBA5D3911CA764C87F"/>
            </w:placeholder>
            <w:temporary/>
            <w:showingPlcHdr/>
            <w:text w:multiLine="1"/>
          </w:sdtPr>
          <w:sdtEndPr>
            <w:rPr>
              <w:rStyle w:val="Absatz-Standardschriftart"/>
            </w:rPr>
          </w:sdtEndPr>
          <w:sdtContent>
            <w:tc>
              <w:tcPr>
                <w:tcW w:w="3979" w:type="dxa"/>
              </w:tcPr>
              <w:p w14:paraId="62E61010" w14:textId="50AADE65" w:rsidR="001B6BCB" w:rsidRPr="00E130E1" w:rsidRDefault="00513685" w:rsidP="001969B4">
                <w:pPr>
                  <w:pStyle w:val="TextabsatzfrAbstzeFlietext-11pt-linksbndig"/>
                </w:pPr>
                <w:r w:rsidRPr="00513685">
                  <w:rPr>
                    <w:rStyle w:val="Platzhaltertext"/>
                  </w:rPr>
                  <w:t xml:space="preserve">Geben Sie hier einen kurzen Überblick über die Aufgaben, die </w:t>
                </w:r>
                <w:r w:rsidR="003C2474">
                  <w:rPr>
                    <w:rStyle w:val="Platzhaltertext"/>
                  </w:rPr>
                  <w:t>von den</w:t>
                </w:r>
                <w:r w:rsidRPr="00513685">
                  <w:rPr>
                    <w:rStyle w:val="Platzhaltertext"/>
                  </w:rPr>
                  <w:t xml:space="preserve"> Studierenden im Rahmen der </w:t>
                </w:r>
                <w:r w:rsidR="003C2474">
                  <w:rPr>
                    <w:rStyle w:val="Platzhaltertext"/>
                  </w:rPr>
                  <w:t>Lerne</w:t>
                </w:r>
                <w:r w:rsidRPr="00513685">
                  <w:rPr>
                    <w:rStyle w:val="Platzhaltertext"/>
                  </w:rPr>
                  <w:t xml:space="preserve">inheit bearbeiten </w:t>
                </w:r>
                <w:r w:rsidR="003C2474">
                  <w:rPr>
                    <w:rStyle w:val="Platzhaltertext"/>
                  </w:rPr>
                  <w:t xml:space="preserve">werden </w:t>
                </w:r>
                <w:r w:rsidRPr="00513685">
                  <w:rPr>
                    <w:rStyle w:val="Platzhaltertext"/>
                  </w:rPr>
                  <w:t>sollen</w:t>
                </w:r>
                <w:r w:rsidRPr="005810AD">
                  <w:rPr>
                    <w:rStyle w:val="Platzhaltertext"/>
                  </w:rPr>
                  <w:t>.</w:t>
                </w:r>
                <w:r>
                  <w:rPr>
                    <w:rStyle w:val="Platzhaltertext"/>
                  </w:rPr>
                  <w:t xml:space="preserve"> Stellen Sie auch klar</w:t>
                </w:r>
                <w:r w:rsidR="00141CF3">
                  <w:rPr>
                    <w:rStyle w:val="Platzhaltertext"/>
                  </w:rPr>
                  <w:t>:</w:t>
                </w:r>
                <w:r w:rsidR="005A16CF">
                  <w:rPr>
                    <w:rStyle w:val="Platzhaltertext"/>
                  </w:rPr>
                  <w:br/>
                </w:r>
                <w:r w:rsidR="00141CF3">
                  <w:rPr>
                    <w:rStyle w:val="Platzhaltertext"/>
                  </w:rPr>
                  <w:br/>
                  <w:t xml:space="preserve">a) </w:t>
                </w:r>
                <w:r w:rsidR="005A16CF">
                  <w:rPr>
                    <w:rStyle w:val="Platzhaltertext"/>
                  </w:rPr>
                  <w:t>O</w:t>
                </w:r>
                <w:r>
                  <w:rPr>
                    <w:rStyle w:val="Platzhaltertext"/>
                  </w:rPr>
                  <w:t xml:space="preserve">b die Aufgaben als Einzel- oder Gruppenarbeit </w:t>
                </w:r>
                <w:r w:rsidR="003C2474">
                  <w:rPr>
                    <w:rStyle w:val="Platzhaltertext"/>
                  </w:rPr>
                  <w:t>bearbeitet werden sollen.</w:t>
                </w:r>
                <w:r w:rsidR="0019059A">
                  <w:rPr>
                    <w:rStyle w:val="Platzhaltertext"/>
                  </w:rPr>
                  <w:br/>
                </w:r>
                <w:r w:rsidR="0019059A">
                  <w:rPr>
                    <w:rStyle w:val="Platzhaltertext"/>
                  </w:rPr>
                  <w:br/>
                </w:r>
                <w:r w:rsidR="003C2474">
                  <w:rPr>
                    <w:rStyle w:val="Platzhaltertext"/>
                  </w:rPr>
                  <w:t xml:space="preserve">b) </w:t>
                </w:r>
                <w:r w:rsidR="005A16CF">
                  <w:rPr>
                    <w:rStyle w:val="Platzhaltertext"/>
                  </w:rPr>
                  <w:t>W</w:t>
                </w:r>
                <w:r w:rsidR="003C2474">
                  <w:rPr>
                    <w:rStyle w:val="Platzhaltertext"/>
                  </w:rPr>
                  <w:t xml:space="preserve">ann diese (spätestens) eingereicht werden müssen (z. B. 21.10. 12Uhr - 2 Tage vor dem </w:t>
                </w:r>
                <w:r w:rsidR="001969B4">
                  <w:rPr>
                    <w:rStyle w:val="Platzhaltertext"/>
                  </w:rPr>
                  <w:t>Präsenz</w:t>
                </w:r>
                <w:r w:rsidR="003C2474">
                  <w:rPr>
                    <w:rStyle w:val="Platzhaltertext"/>
                  </w:rPr>
                  <w:t>-Meeting am 23.10.).</w:t>
                </w:r>
                <w:r w:rsidR="005A16CF">
                  <w:rPr>
                    <w:rStyle w:val="Platzhaltertext"/>
                  </w:rPr>
                  <w:br/>
                </w:r>
                <w:r w:rsidR="003C2474">
                  <w:rPr>
                    <w:rStyle w:val="Platzhaltertext"/>
                  </w:rPr>
                  <w:br/>
                  <w:t>c</w:t>
                </w:r>
                <w:r w:rsidR="00141CF3">
                  <w:rPr>
                    <w:rStyle w:val="Platzhaltertext"/>
                  </w:rPr>
                  <w:t>)</w:t>
                </w:r>
                <w:r w:rsidR="005A16CF">
                  <w:rPr>
                    <w:rStyle w:val="Platzhaltertext"/>
                  </w:rPr>
                  <w:t xml:space="preserve"> A</w:t>
                </w:r>
                <w:r w:rsidR="00141CF3">
                  <w:rPr>
                    <w:rStyle w:val="Platzhaltertext"/>
                  </w:rPr>
                  <w:t xml:space="preserve">uf welchem Wege diese eingereicht werden </w:t>
                </w:r>
                <w:r w:rsidR="003C2474">
                  <w:rPr>
                    <w:rStyle w:val="Platzhaltertext"/>
                  </w:rPr>
                  <w:t>müssen</w:t>
                </w:r>
                <w:r w:rsidR="00141CF3">
                  <w:rPr>
                    <w:rStyle w:val="Platzhaltertext"/>
                  </w:rPr>
                  <w:t xml:space="preserve"> </w:t>
                </w:r>
                <w:r w:rsidR="003C2474">
                  <w:rPr>
                    <w:rStyle w:val="Platzhaltertext"/>
                  </w:rPr>
                  <w:t>(z.B. Aufgabenelement im Moodle-Kurs)</w:t>
                </w:r>
                <w:r w:rsidR="00C17360">
                  <w:rPr>
                    <w:rStyle w:val="Platzhaltertext"/>
                  </w:rPr>
                  <w:t>.</w:t>
                </w:r>
              </w:p>
            </w:tc>
          </w:sdtContent>
        </w:sdt>
      </w:tr>
      <w:tr w:rsidR="00513685" w14:paraId="3F52C94E" w14:textId="77777777" w:rsidTr="00954253">
        <w:trPr>
          <w:trHeight w:val="971"/>
        </w:trPr>
        <w:tc>
          <w:tcPr>
            <w:tcW w:w="1857" w:type="dxa"/>
            <w:shd w:val="clear" w:color="auto" w:fill="FFFFFF" w:themeFill="background1"/>
          </w:tcPr>
          <w:p w14:paraId="23BB887F" w14:textId="01FB71CD" w:rsidR="001B6BCB" w:rsidRPr="0069113D" w:rsidRDefault="001B6BCB" w:rsidP="00E130E1">
            <w:pPr>
              <w:pStyle w:val="TextabsatzfrAbstzeFlietext-11pt-linksbndig"/>
            </w:pPr>
          </w:p>
        </w:tc>
        <w:tc>
          <w:tcPr>
            <w:tcW w:w="3346" w:type="dxa"/>
            <w:shd w:val="clear" w:color="auto" w:fill="FFFFFF" w:themeFill="background1"/>
          </w:tcPr>
          <w:p w14:paraId="35AEB6C0" w14:textId="77777777" w:rsidR="001B6BCB" w:rsidRPr="0069113D" w:rsidRDefault="001B6BCB" w:rsidP="00E130E1">
            <w:pPr>
              <w:pStyle w:val="TextabsatzfrAbstzeFlietext-11pt-linksbndig"/>
            </w:pPr>
          </w:p>
        </w:tc>
        <w:tc>
          <w:tcPr>
            <w:tcW w:w="5386" w:type="dxa"/>
            <w:shd w:val="clear" w:color="auto" w:fill="FFFFFF" w:themeFill="background1"/>
          </w:tcPr>
          <w:p w14:paraId="6C703B96" w14:textId="5BC5287A" w:rsidR="001B6BCB" w:rsidRPr="0069113D" w:rsidRDefault="001B6BCB" w:rsidP="00E130E1">
            <w:pPr>
              <w:pStyle w:val="TextabsatzfrAbstzeFlietext-11pt-linksbndig"/>
            </w:pPr>
          </w:p>
        </w:tc>
        <w:tc>
          <w:tcPr>
            <w:tcW w:w="3979" w:type="dxa"/>
            <w:shd w:val="clear" w:color="auto" w:fill="FFFFFF" w:themeFill="background1"/>
          </w:tcPr>
          <w:p w14:paraId="28AAE653" w14:textId="77777777" w:rsidR="001B6BCB" w:rsidRPr="0069113D" w:rsidRDefault="001B6BCB" w:rsidP="00E130E1">
            <w:pPr>
              <w:pStyle w:val="TextabsatzfrAbstzeFlietext-11pt-linksbndig"/>
            </w:pPr>
          </w:p>
        </w:tc>
      </w:tr>
      <w:tr w:rsidR="00513685" w14:paraId="6378F2BD" w14:textId="77777777" w:rsidTr="00954253">
        <w:trPr>
          <w:trHeight w:val="1255"/>
        </w:trPr>
        <w:tc>
          <w:tcPr>
            <w:tcW w:w="1857" w:type="dxa"/>
            <w:shd w:val="clear" w:color="auto" w:fill="FFFFFF" w:themeFill="background1"/>
          </w:tcPr>
          <w:p w14:paraId="6601964B" w14:textId="77777777" w:rsidR="001B6BCB" w:rsidRPr="0069113D" w:rsidRDefault="001B6BCB" w:rsidP="00E130E1">
            <w:pPr>
              <w:pStyle w:val="TextabsatzfrAbstzeFlietext-11pt-linksbndig"/>
            </w:pPr>
          </w:p>
        </w:tc>
        <w:tc>
          <w:tcPr>
            <w:tcW w:w="3346" w:type="dxa"/>
            <w:shd w:val="clear" w:color="auto" w:fill="FFFFFF" w:themeFill="background1"/>
          </w:tcPr>
          <w:p w14:paraId="0F64E9B3" w14:textId="77777777" w:rsidR="001B6BCB" w:rsidRPr="0069113D" w:rsidRDefault="001B6BCB" w:rsidP="00E130E1">
            <w:pPr>
              <w:pStyle w:val="TextabsatzfrAbstzeFlietext-11pt-linksbndig"/>
            </w:pPr>
          </w:p>
        </w:tc>
        <w:tc>
          <w:tcPr>
            <w:tcW w:w="5386" w:type="dxa"/>
            <w:shd w:val="clear" w:color="auto" w:fill="FFFFFF" w:themeFill="background1"/>
          </w:tcPr>
          <w:p w14:paraId="65EF96BB" w14:textId="0AA5A2D8" w:rsidR="001B6BCB" w:rsidRPr="0069113D" w:rsidRDefault="001B6BCB" w:rsidP="00E130E1">
            <w:pPr>
              <w:pStyle w:val="TextabsatzfrAbstzeFlietext-11pt-linksbndig"/>
            </w:pPr>
          </w:p>
        </w:tc>
        <w:tc>
          <w:tcPr>
            <w:tcW w:w="3979" w:type="dxa"/>
            <w:shd w:val="clear" w:color="auto" w:fill="FFFFFF" w:themeFill="background1"/>
          </w:tcPr>
          <w:p w14:paraId="33767BD2" w14:textId="77777777" w:rsidR="001B6BCB" w:rsidRPr="0069113D" w:rsidRDefault="001B6BCB" w:rsidP="00E130E1">
            <w:pPr>
              <w:pStyle w:val="TextabsatzfrAbstzeFlietext-11pt-linksbndig"/>
            </w:pPr>
          </w:p>
        </w:tc>
      </w:tr>
      <w:tr w:rsidR="00513685" w14:paraId="5990FACA" w14:textId="77777777" w:rsidTr="00954253">
        <w:trPr>
          <w:trHeight w:val="1188"/>
        </w:trPr>
        <w:tc>
          <w:tcPr>
            <w:tcW w:w="1857" w:type="dxa"/>
            <w:shd w:val="clear" w:color="auto" w:fill="FFFFFF" w:themeFill="background1"/>
          </w:tcPr>
          <w:p w14:paraId="3205397E" w14:textId="77777777" w:rsidR="001B6BCB" w:rsidRPr="0069113D" w:rsidRDefault="001B6BCB" w:rsidP="00E130E1">
            <w:pPr>
              <w:pStyle w:val="TextabsatzfrAbstzeFlietext-11pt-linksbndig"/>
            </w:pPr>
          </w:p>
        </w:tc>
        <w:tc>
          <w:tcPr>
            <w:tcW w:w="3346" w:type="dxa"/>
            <w:shd w:val="clear" w:color="auto" w:fill="FFFFFF" w:themeFill="background1"/>
          </w:tcPr>
          <w:p w14:paraId="45910F29" w14:textId="77777777" w:rsidR="001B6BCB" w:rsidRPr="0069113D" w:rsidRDefault="001B6BCB" w:rsidP="00E130E1">
            <w:pPr>
              <w:pStyle w:val="TextabsatzfrAbstzeFlietext-11pt-linksbndig"/>
            </w:pPr>
          </w:p>
        </w:tc>
        <w:tc>
          <w:tcPr>
            <w:tcW w:w="5386" w:type="dxa"/>
            <w:shd w:val="clear" w:color="auto" w:fill="FFFFFF" w:themeFill="background1"/>
          </w:tcPr>
          <w:p w14:paraId="0D7B61C8" w14:textId="2D663878" w:rsidR="001B6BCB" w:rsidRPr="0069113D" w:rsidRDefault="001B6BCB" w:rsidP="00E130E1">
            <w:pPr>
              <w:pStyle w:val="TextabsatzfrAbstzeFlietext-11pt-linksbndig"/>
            </w:pPr>
          </w:p>
        </w:tc>
        <w:tc>
          <w:tcPr>
            <w:tcW w:w="3979" w:type="dxa"/>
            <w:shd w:val="clear" w:color="auto" w:fill="FFFFFF" w:themeFill="background1"/>
          </w:tcPr>
          <w:p w14:paraId="5162E250" w14:textId="77777777" w:rsidR="001B6BCB" w:rsidRPr="0069113D" w:rsidRDefault="001B6BCB" w:rsidP="00E130E1">
            <w:pPr>
              <w:pStyle w:val="TextabsatzfrAbstzeFlietext-11pt-linksbndig"/>
            </w:pPr>
          </w:p>
        </w:tc>
      </w:tr>
      <w:tr w:rsidR="00513685" w14:paraId="33E4F8FF" w14:textId="77777777" w:rsidTr="00954253">
        <w:trPr>
          <w:trHeight w:val="1206"/>
        </w:trPr>
        <w:tc>
          <w:tcPr>
            <w:tcW w:w="1857" w:type="dxa"/>
            <w:shd w:val="clear" w:color="auto" w:fill="FFFFFF" w:themeFill="background1"/>
          </w:tcPr>
          <w:p w14:paraId="29F20E85" w14:textId="77777777" w:rsidR="001B6BCB" w:rsidRPr="0069113D" w:rsidRDefault="001B6BCB" w:rsidP="00E130E1">
            <w:pPr>
              <w:pStyle w:val="TextabsatzfrAbstzeFlietext-11pt-linksbndig"/>
            </w:pPr>
          </w:p>
        </w:tc>
        <w:tc>
          <w:tcPr>
            <w:tcW w:w="3346" w:type="dxa"/>
            <w:shd w:val="clear" w:color="auto" w:fill="FFFFFF" w:themeFill="background1"/>
          </w:tcPr>
          <w:p w14:paraId="2D0E1033" w14:textId="77777777" w:rsidR="001B6BCB" w:rsidRPr="0069113D" w:rsidRDefault="001B6BCB" w:rsidP="00E130E1">
            <w:pPr>
              <w:pStyle w:val="TextabsatzfrAbstzeFlietext-11pt-linksbndig"/>
            </w:pPr>
          </w:p>
        </w:tc>
        <w:tc>
          <w:tcPr>
            <w:tcW w:w="5386" w:type="dxa"/>
            <w:shd w:val="clear" w:color="auto" w:fill="FFFFFF" w:themeFill="background1"/>
          </w:tcPr>
          <w:p w14:paraId="4623D6D0" w14:textId="68FF813E" w:rsidR="001B6BCB" w:rsidRPr="0069113D" w:rsidRDefault="001B6BCB" w:rsidP="00E130E1">
            <w:pPr>
              <w:pStyle w:val="TextabsatzfrAbstzeFlietext-11pt-linksbndig"/>
            </w:pPr>
          </w:p>
        </w:tc>
        <w:tc>
          <w:tcPr>
            <w:tcW w:w="3979" w:type="dxa"/>
            <w:shd w:val="clear" w:color="auto" w:fill="FFFFFF" w:themeFill="background1"/>
          </w:tcPr>
          <w:p w14:paraId="67F4C2E0" w14:textId="77777777" w:rsidR="001B6BCB" w:rsidRPr="0069113D" w:rsidRDefault="001B6BCB" w:rsidP="00E130E1">
            <w:pPr>
              <w:pStyle w:val="TextabsatzfrAbstzeFlietext-11pt-linksbndig"/>
            </w:pPr>
          </w:p>
        </w:tc>
      </w:tr>
      <w:tr w:rsidR="00513685" w14:paraId="56AD8AE2" w14:textId="77777777" w:rsidTr="00954253">
        <w:trPr>
          <w:trHeight w:val="1196"/>
        </w:trPr>
        <w:tc>
          <w:tcPr>
            <w:tcW w:w="1857" w:type="dxa"/>
            <w:shd w:val="clear" w:color="auto" w:fill="FFFFFF" w:themeFill="background1"/>
          </w:tcPr>
          <w:p w14:paraId="72311E82" w14:textId="77777777" w:rsidR="001B6BCB" w:rsidRPr="0069113D" w:rsidRDefault="001B6BCB" w:rsidP="00E130E1">
            <w:pPr>
              <w:pStyle w:val="TextabsatzfrAbstzeFlietext-11pt-linksbndig"/>
            </w:pPr>
          </w:p>
        </w:tc>
        <w:tc>
          <w:tcPr>
            <w:tcW w:w="3346" w:type="dxa"/>
            <w:shd w:val="clear" w:color="auto" w:fill="FFFFFF" w:themeFill="background1"/>
          </w:tcPr>
          <w:p w14:paraId="2CAE2E3F" w14:textId="77777777" w:rsidR="001B6BCB" w:rsidRPr="0069113D" w:rsidRDefault="001B6BCB" w:rsidP="00E130E1">
            <w:pPr>
              <w:pStyle w:val="TextabsatzfrAbstzeFlietext-11pt-linksbndig"/>
            </w:pPr>
          </w:p>
        </w:tc>
        <w:tc>
          <w:tcPr>
            <w:tcW w:w="5386" w:type="dxa"/>
            <w:shd w:val="clear" w:color="auto" w:fill="FFFFFF" w:themeFill="background1"/>
          </w:tcPr>
          <w:p w14:paraId="616C5331" w14:textId="0F9044DB" w:rsidR="001B6BCB" w:rsidRPr="0069113D" w:rsidRDefault="001B6BCB" w:rsidP="00E130E1">
            <w:pPr>
              <w:pStyle w:val="TextabsatzfrAbstzeFlietext-11pt-linksbndig"/>
            </w:pPr>
          </w:p>
        </w:tc>
        <w:tc>
          <w:tcPr>
            <w:tcW w:w="3979" w:type="dxa"/>
            <w:shd w:val="clear" w:color="auto" w:fill="FFFFFF" w:themeFill="background1"/>
          </w:tcPr>
          <w:p w14:paraId="13C06348" w14:textId="77777777" w:rsidR="001B6BCB" w:rsidRPr="0069113D" w:rsidRDefault="001B6BCB" w:rsidP="00E130E1">
            <w:pPr>
              <w:pStyle w:val="TextabsatzfrAbstzeFlietext-11pt-linksbndig"/>
            </w:pPr>
          </w:p>
        </w:tc>
      </w:tr>
      <w:tr w:rsidR="00513685" w14:paraId="73B7918B" w14:textId="77777777" w:rsidTr="00954253">
        <w:trPr>
          <w:trHeight w:val="1327"/>
        </w:trPr>
        <w:tc>
          <w:tcPr>
            <w:tcW w:w="1857" w:type="dxa"/>
            <w:shd w:val="clear" w:color="auto" w:fill="FFFFFF" w:themeFill="background1"/>
          </w:tcPr>
          <w:p w14:paraId="5AB5F61D" w14:textId="77777777" w:rsidR="001B6BCB" w:rsidRPr="0069113D" w:rsidRDefault="001B6BCB" w:rsidP="00E130E1">
            <w:pPr>
              <w:pStyle w:val="TextabsatzfrAbstzeFlietext-11pt-linksbndig"/>
            </w:pPr>
          </w:p>
        </w:tc>
        <w:tc>
          <w:tcPr>
            <w:tcW w:w="3346" w:type="dxa"/>
            <w:shd w:val="clear" w:color="auto" w:fill="FFFFFF" w:themeFill="background1"/>
          </w:tcPr>
          <w:p w14:paraId="3DD669AF" w14:textId="77777777" w:rsidR="001B6BCB" w:rsidRPr="0069113D" w:rsidRDefault="001B6BCB" w:rsidP="00E130E1">
            <w:pPr>
              <w:pStyle w:val="TextabsatzfrAbstzeFlietext-11pt-linksbndig"/>
            </w:pPr>
          </w:p>
        </w:tc>
        <w:tc>
          <w:tcPr>
            <w:tcW w:w="5386" w:type="dxa"/>
            <w:shd w:val="clear" w:color="auto" w:fill="FFFFFF" w:themeFill="background1"/>
          </w:tcPr>
          <w:p w14:paraId="11AF9399" w14:textId="3130F291" w:rsidR="001B6BCB" w:rsidRPr="0069113D" w:rsidRDefault="001B6BCB" w:rsidP="00E130E1">
            <w:pPr>
              <w:pStyle w:val="TextabsatzfrAbstzeFlietext-11pt-linksbndig"/>
            </w:pPr>
          </w:p>
        </w:tc>
        <w:tc>
          <w:tcPr>
            <w:tcW w:w="3979" w:type="dxa"/>
            <w:shd w:val="clear" w:color="auto" w:fill="FFFFFF" w:themeFill="background1"/>
          </w:tcPr>
          <w:p w14:paraId="17BE1EFD" w14:textId="77777777" w:rsidR="001B6BCB" w:rsidRPr="0069113D" w:rsidRDefault="001B6BCB" w:rsidP="00E130E1">
            <w:pPr>
              <w:pStyle w:val="TextabsatzfrAbstzeFlietext-11pt-linksbndig"/>
            </w:pPr>
          </w:p>
        </w:tc>
      </w:tr>
      <w:tr w:rsidR="0075355B" w14:paraId="28A3EF48" w14:textId="77777777" w:rsidTr="00954253">
        <w:trPr>
          <w:trHeight w:val="1327"/>
        </w:trPr>
        <w:tc>
          <w:tcPr>
            <w:tcW w:w="1857" w:type="dxa"/>
            <w:shd w:val="clear" w:color="auto" w:fill="FFFFFF" w:themeFill="background1"/>
          </w:tcPr>
          <w:p w14:paraId="1D57AE2E" w14:textId="77777777" w:rsidR="0075355B" w:rsidRPr="0069113D" w:rsidRDefault="0075355B" w:rsidP="00E130E1">
            <w:pPr>
              <w:pStyle w:val="TextabsatzfrAbstzeFlietext-11pt-linksbndig"/>
            </w:pPr>
          </w:p>
        </w:tc>
        <w:tc>
          <w:tcPr>
            <w:tcW w:w="3346" w:type="dxa"/>
            <w:shd w:val="clear" w:color="auto" w:fill="FFFFFF" w:themeFill="background1"/>
          </w:tcPr>
          <w:p w14:paraId="47C1D8C0" w14:textId="77777777" w:rsidR="0075355B" w:rsidRPr="0069113D" w:rsidRDefault="0075355B" w:rsidP="00E130E1">
            <w:pPr>
              <w:pStyle w:val="TextabsatzfrAbstzeFlietext-11pt-linksbndig"/>
            </w:pPr>
          </w:p>
        </w:tc>
        <w:tc>
          <w:tcPr>
            <w:tcW w:w="5386" w:type="dxa"/>
            <w:shd w:val="clear" w:color="auto" w:fill="FFFFFF" w:themeFill="background1"/>
          </w:tcPr>
          <w:p w14:paraId="72A526DF" w14:textId="77777777" w:rsidR="0075355B" w:rsidRPr="0069113D" w:rsidRDefault="0075355B" w:rsidP="00E130E1">
            <w:pPr>
              <w:pStyle w:val="TextabsatzfrAbstzeFlietext-11pt-linksbndig"/>
            </w:pPr>
          </w:p>
        </w:tc>
        <w:tc>
          <w:tcPr>
            <w:tcW w:w="3979" w:type="dxa"/>
            <w:shd w:val="clear" w:color="auto" w:fill="FFFFFF" w:themeFill="background1"/>
          </w:tcPr>
          <w:p w14:paraId="44D13325" w14:textId="77777777" w:rsidR="0075355B" w:rsidRPr="0069113D" w:rsidRDefault="0075355B" w:rsidP="00E130E1">
            <w:pPr>
              <w:pStyle w:val="TextabsatzfrAbstzeFlietext-11pt-linksbndig"/>
            </w:pPr>
          </w:p>
        </w:tc>
      </w:tr>
    </w:tbl>
    <w:p w14:paraId="545F9979" w14:textId="77777777" w:rsidR="00F2616C" w:rsidRDefault="00F2616C" w:rsidP="00F2616C">
      <w:pPr>
        <w:pStyle w:val="TextabsatzfrAbstzeFlietext-11pt-linksbndig"/>
        <w:sectPr w:rsidR="00F2616C" w:rsidSect="00F2616C">
          <w:endnotePr>
            <w:numFmt w:val="decimal"/>
          </w:endnotePr>
          <w:pgSz w:w="16838" w:h="11906" w:orient="landscape" w:code="9"/>
          <w:pgMar w:top="1021" w:right="1134" w:bottom="1021" w:left="1134" w:header="850" w:footer="567" w:gutter="0"/>
          <w:cols w:space="708"/>
          <w:docGrid w:linePitch="360"/>
        </w:sectPr>
      </w:pPr>
    </w:p>
    <w:p w14:paraId="4CBCCE00" w14:textId="37E56A8F" w:rsidR="00665016" w:rsidRPr="00BC606E" w:rsidRDefault="00665016" w:rsidP="00665016">
      <w:pPr>
        <w:pStyle w:val="berschrift3"/>
        <w:numPr>
          <w:ilvl w:val="0"/>
          <w:numId w:val="0"/>
        </w:numPr>
        <w:rPr>
          <w:spacing w:val="-2"/>
        </w:rPr>
      </w:pPr>
      <w:r w:rsidRPr="00EB00B4">
        <w:rPr>
          <w:spacing w:val="-2"/>
        </w:rPr>
        <w:lastRenderedPageBreak/>
        <w:t>Semesterbegleitende</w:t>
      </w:r>
      <w:r w:rsidR="00D6372F" w:rsidRPr="00EB00B4">
        <w:rPr>
          <w:spacing w:val="-2"/>
        </w:rPr>
        <w:t xml:space="preserve"> </w:t>
      </w:r>
      <w:r w:rsidRPr="00EB00B4">
        <w:rPr>
          <w:spacing w:val="-2"/>
        </w:rPr>
        <w:t>/</w:t>
      </w:r>
      <w:r w:rsidR="00D6372F" w:rsidRPr="00EB00B4">
        <w:rPr>
          <w:spacing w:val="-2"/>
        </w:rPr>
        <w:t xml:space="preserve"> </w:t>
      </w:r>
      <w:r w:rsidR="00902C04">
        <w:rPr>
          <w:spacing w:val="-2"/>
        </w:rPr>
        <w:t>formative Aufgabe(n)</w:t>
      </w:r>
    </w:p>
    <w:sdt>
      <w:sdtPr>
        <w:rPr>
          <w:rStyle w:val="TextabsatzfrAbstzeFlietext-12pt-linksbndigZchn"/>
        </w:rPr>
        <w:id w:val="1122047279"/>
        <w:placeholder>
          <w:docPart w:val="78CCCF52836C4AA7A28F4B5743378352"/>
        </w:placeholder>
        <w:temporary/>
        <w:showingPlcHdr/>
        <w:text w:multiLine="1"/>
      </w:sdtPr>
      <w:sdtEndPr>
        <w:rPr>
          <w:rStyle w:val="Absatz-Standardschriftart"/>
        </w:rPr>
      </w:sdtEndPr>
      <w:sdtContent>
        <w:p w14:paraId="57DF0232" w14:textId="69BAED95" w:rsidR="00F81EF5" w:rsidRPr="00F81EF5" w:rsidRDefault="00F81EF5" w:rsidP="00F81EF5">
          <w:pPr>
            <w:pStyle w:val="TextabsatzfrAbstzeFlietext-12pt-linksbndig"/>
            <w:rPr>
              <w:color w:val="808080"/>
            </w:rPr>
          </w:pPr>
          <w:r w:rsidRPr="00F81EF5">
            <w:rPr>
              <w:color w:val="808080"/>
            </w:rPr>
            <w:t>Beschreiben Sie hier die Form der formativen Aufgabe(n) des Semesters (wie z.B. Referatskonzeption und -präsentation mit Handout) und ab welchem Zeitpunkt und auf welchem Wege die Themenwahl stattfinden wird. Verweisen Sie ggf. auch auf die zusätzlichen Aufgaben, die in den einzelnen Kurseinheiten spezifiziert sind und klären Sie, inwieweit diese Aufgaben in Vorbereitung auf die abschließende Prüfungsleistung in Verbindung stehen.</w:t>
          </w:r>
        </w:p>
        <w:p w14:paraId="2B389E90" w14:textId="69BAED95" w:rsidR="00665016" w:rsidRDefault="00F81EF5" w:rsidP="00F81EF5">
          <w:pPr>
            <w:pStyle w:val="TextabsatzfrAbstzeFlietext-12pt-linksbndig"/>
          </w:pPr>
          <w:r w:rsidRPr="00F81EF5">
            <w:rPr>
              <w:color w:val="808080"/>
            </w:rPr>
            <w:t>Stimmen Sie sich bezüglich Lehr- und Lernziele, Inhalte und Methoden mit den weiteren Lehrenden des Moduls bzw. der Unit sowie mit der Modulverantwortung ab.</w:t>
          </w:r>
        </w:p>
      </w:sdtContent>
    </w:sdt>
    <w:p w14:paraId="29D3012E" w14:textId="36B58981" w:rsidR="00F64F0F" w:rsidRDefault="00156482" w:rsidP="00F64F0F">
      <w:pPr>
        <w:pStyle w:val="berschrift3"/>
        <w:numPr>
          <w:ilvl w:val="0"/>
          <w:numId w:val="0"/>
        </w:numPr>
      </w:pPr>
      <w:r>
        <w:t xml:space="preserve">Organisation </w:t>
      </w:r>
      <w:r w:rsidR="00902C04">
        <w:t>Lerngruppen</w:t>
      </w:r>
    </w:p>
    <w:sdt>
      <w:sdtPr>
        <w:rPr>
          <w:rStyle w:val="TextabsatzfrAbstzeFlietext-12pt-linksbndigZchn"/>
        </w:rPr>
        <w:id w:val="79031349"/>
        <w:placeholder>
          <w:docPart w:val="F645F8C5E1154E1D99D721FE29AD3610"/>
        </w:placeholder>
        <w:temporary/>
        <w:showingPlcHdr/>
        <w:text w:multiLine="1"/>
      </w:sdtPr>
      <w:sdtEndPr>
        <w:rPr>
          <w:rStyle w:val="Absatz-Standardschriftart"/>
        </w:rPr>
      </w:sdtEndPr>
      <w:sdtContent>
        <w:p w14:paraId="1EE1017A" w14:textId="74AFF80D" w:rsidR="00F64F0F" w:rsidRPr="00F64F0F" w:rsidRDefault="004F4489" w:rsidP="00F64F0F">
          <w:pPr>
            <w:pStyle w:val="TextabsatzfrAbstzeFlietext-12pt-linksbndig"/>
          </w:pPr>
          <w:r>
            <w:rPr>
              <w:rStyle w:val="Platzhaltertext"/>
            </w:rPr>
            <w:t>Beschreiben S</w:t>
          </w:r>
          <w:r w:rsidR="00F64F0F">
            <w:rPr>
              <w:rStyle w:val="Platzhaltertext"/>
            </w:rPr>
            <w:t xml:space="preserve">ie hier, ob, wann und auf welchem Wege Lerngruppen gebildet werden. Stellen Sie klar, ob diese Lerngruppen während des gesamten Semesters bestehen </w:t>
          </w:r>
          <w:r w:rsidR="00D309FB">
            <w:rPr>
              <w:rStyle w:val="Platzhaltertext"/>
            </w:rPr>
            <w:t xml:space="preserve">bleiben </w:t>
          </w:r>
          <w:r w:rsidR="00F64F0F">
            <w:rPr>
              <w:rStyle w:val="Platzhaltertext"/>
            </w:rPr>
            <w:t xml:space="preserve">oder ob </w:t>
          </w:r>
          <w:r w:rsidR="00D309FB">
            <w:rPr>
              <w:rStyle w:val="Platzhaltertext"/>
            </w:rPr>
            <w:t>sich diese zu einem bestimmten Zeitpunkt neu bilden sollen</w:t>
          </w:r>
          <w:r w:rsidR="00F2443F">
            <w:rPr>
              <w:rStyle w:val="Platzhaltertext"/>
            </w:rPr>
            <w:t>.</w:t>
          </w:r>
        </w:p>
      </w:sdtContent>
    </w:sdt>
    <w:p w14:paraId="39026EE7" w14:textId="36429383" w:rsidR="0080674B" w:rsidRPr="00BC606E" w:rsidRDefault="00902C04" w:rsidP="0080674B">
      <w:pPr>
        <w:pStyle w:val="berschrift3"/>
        <w:numPr>
          <w:ilvl w:val="0"/>
          <w:numId w:val="0"/>
        </w:numPr>
      </w:pPr>
      <w:r>
        <w:t>Exkursionen</w:t>
      </w:r>
    </w:p>
    <w:sdt>
      <w:sdtPr>
        <w:rPr>
          <w:rStyle w:val="TextabsatzfrAbstzeFlietext-12pt-linksbndigZchn"/>
        </w:rPr>
        <w:id w:val="722568521"/>
        <w:placeholder>
          <w:docPart w:val="D94BBBD6B2DB402886E7556C404C7879"/>
        </w:placeholder>
        <w:temporary/>
        <w:showingPlcHdr/>
        <w:text w:multiLine="1"/>
      </w:sdtPr>
      <w:sdtEndPr>
        <w:rPr>
          <w:rStyle w:val="Absatz-Standardschriftart"/>
          <w:lang w:val="en-US"/>
        </w:rPr>
      </w:sdtEndPr>
      <w:sdtContent>
        <w:p w14:paraId="2D6555A2" w14:textId="1100E7D1" w:rsidR="0080674B" w:rsidRPr="00BC606E" w:rsidRDefault="00B54FD9" w:rsidP="0080674B">
          <w:pPr>
            <w:pStyle w:val="TextabsatzfrAbstzeFlietext-12pt-linksbndig"/>
            <w:rPr>
              <w:rStyle w:val="TextabsatzfrAbstzeFlietext-12pt-linksbndigZchn"/>
            </w:rPr>
          </w:pPr>
          <w:r w:rsidRPr="00B54FD9">
            <w:rPr>
              <w:rStyle w:val="Platzhaltertext"/>
            </w:rPr>
            <w:t>Fügen Sie hier ggf. Informationen zu den geplanten Exkursionen ein (voraussichtliche Termine, Kosten bzw. Ermäßigungen usw.).</w:t>
          </w:r>
        </w:p>
      </w:sdtContent>
    </w:sdt>
    <w:p w14:paraId="2C18E1BC" w14:textId="2426F7BE" w:rsidR="00C65F66" w:rsidRPr="00BC606E" w:rsidRDefault="009A2E76" w:rsidP="00F81EF5">
      <w:pPr>
        <w:pStyle w:val="berschrift2"/>
        <w:numPr>
          <w:ilvl w:val="0"/>
          <w:numId w:val="0"/>
        </w:numPr>
        <w:rPr>
          <w:spacing w:val="-8"/>
        </w:rPr>
      </w:pPr>
      <w:r w:rsidRPr="004E5389">
        <w:rPr>
          <w:spacing w:val="-8"/>
        </w:rPr>
        <w:t>Prüfungsleistung</w:t>
      </w:r>
      <w:r w:rsidR="00151ECE" w:rsidRPr="004E5389">
        <w:rPr>
          <w:spacing w:val="-8"/>
        </w:rPr>
        <w:t xml:space="preserve"> &amp;</w:t>
      </w:r>
      <w:r w:rsidRPr="004E5389">
        <w:rPr>
          <w:spacing w:val="-8"/>
        </w:rPr>
        <w:t xml:space="preserve"> Prüfungsmodalitäten</w:t>
      </w:r>
    </w:p>
    <w:p w14:paraId="11097089" w14:textId="055E9635" w:rsidR="000D5A2F" w:rsidRPr="00BC606E" w:rsidRDefault="008C5D7F" w:rsidP="000D5A2F">
      <w:pPr>
        <w:pStyle w:val="berschrift3"/>
        <w:numPr>
          <w:ilvl w:val="0"/>
          <w:numId w:val="0"/>
        </w:numPr>
      </w:pPr>
      <w:r w:rsidRPr="008C5D7F">
        <w:t>Prüfungsformen</w:t>
      </w:r>
      <w:r w:rsidR="007B5155">
        <w:t xml:space="preserve"> Abschlussprüfung</w:t>
      </w:r>
    </w:p>
    <w:sdt>
      <w:sdtPr>
        <w:rPr>
          <w:rStyle w:val="TextabsatzfrAbstzeFlietext-12pt-linksbndigZchn"/>
        </w:rPr>
        <w:id w:val="52355081"/>
        <w:placeholder>
          <w:docPart w:val="6C9358F3F514443AB72CC6BFF319C44E"/>
        </w:placeholder>
        <w:temporary/>
        <w:showingPlcHdr/>
        <w:text w:multiLine="1"/>
      </w:sdtPr>
      <w:sdtEndPr>
        <w:rPr>
          <w:rStyle w:val="Absatz-Standardschriftart"/>
          <w:lang w:val="en-US"/>
        </w:rPr>
      </w:sdtEndPr>
      <w:sdtContent>
        <w:p w14:paraId="322EEB52" w14:textId="39BCCC80" w:rsidR="002F52CD" w:rsidRPr="00BC606E" w:rsidRDefault="00261748" w:rsidP="002F52CD">
          <w:pPr>
            <w:pStyle w:val="TextabsatzfrAbstzeFlietext-12pt-linksbndig"/>
            <w:rPr>
              <w:rStyle w:val="TextabsatzfrAbstzeFlietext-12pt-linksbndigZchn"/>
            </w:rPr>
          </w:pPr>
          <w:r w:rsidRPr="00261748">
            <w:rPr>
              <w:rStyle w:val="Platzhaltertext"/>
            </w:rPr>
            <w:t xml:space="preserve">Geben Sie hier einen kurzen Überblick über die summativen Prüfungsformen (z.B. </w:t>
          </w:r>
          <w:r w:rsidR="008F6E22">
            <w:rPr>
              <w:rStyle w:val="Platzhaltertext"/>
            </w:rPr>
            <w:t>schriftliche Studienarbeiten</w:t>
          </w:r>
          <w:r w:rsidRPr="00261748">
            <w:rPr>
              <w:rStyle w:val="Platzhaltertext"/>
            </w:rPr>
            <w:t xml:space="preserve">, mündliche Prüfungen). </w:t>
          </w:r>
          <w:r w:rsidR="008F6E22" w:rsidRPr="008F6E22">
            <w:rPr>
              <w:rStyle w:val="Platzhaltertext"/>
            </w:rPr>
            <w:t>Bieten Sie mindestens zwei Prüfungsformen zur Wahl an, wenn eine Wahlmöglichkeit für das Modul gegeben ist. Prüfungsrechtlich können nur die in den Studien- und Prüfungsordnungen und Modulbeschreibungen vorgegebenen Prüfungsformen für das jeweilige Modul genutzt werden</w:t>
          </w:r>
          <w:r w:rsidRPr="00261748">
            <w:rPr>
              <w:rStyle w:val="Platzhaltertext"/>
            </w:rPr>
            <w:t>.</w:t>
          </w:r>
        </w:p>
      </w:sdtContent>
    </w:sdt>
    <w:p w14:paraId="4CB6ACFC" w14:textId="250BBA16" w:rsidR="0093729A" w:rsidRPr="00BC606E" w:rsidRDefault="00005DD8" w:rsidP="0093729A">
      <w:pPr>
        <w:pStyle w:val="berschrift3"/>
        <w:numPr>
          <w:ilvl w:val="0"/>
          <w:numId w:val="0"/>
        </w:numPr>
      </w:pPr>
      <w:r>
        <w:t>Prüfungsanmeldung</w:t>
      </w:r>
    </w:p>
    <w:p w14:paraId="661BB1C1" w14:textId="0CDAD2B6" w:rsidR="00E4370C" w:rsidRDefault="00503256" w:rsidP="00E4370C">
      <w:pPr>
        <w:pStyle w:val="TextabsatzfrAbstzeFlietext-12pt-linksbndig"/>
      </w:pPr>
      <w:sdt>
        <w:sdtPr>
          <w:rPr>
            <w:rStyle w:val="TextabsatzfrAbstzeFlietext-12pt-linksbndigZchn"/>
          </w:rPr>
          <w:id w:val="556591091"/>
          <w:placeholder>
            <w:docPart w:val="95297231C4BE4CCB8C4621047BCBCD2B"/>
          </w:placeholder>
          <w:temporary/>
          <w:showingPlcHdr/>
          <w:text w:multiLine="1"/>
        </w:sdtPr>
        <w:sdtEndPr>
          <w:rPr>
            <w:rStyle w:val="Absatz-Standardschriftart"/>
          </w:rPr>
        </w:sdtEndPr>
        <w:sdtContent>
          <w:r w:rsidR="00E4370C" w:rsidRPr="00E4370C">
            <w:rPr>
              <w:rStyle w:val="Platzhaltertext"/>
            </w:rPr>
            <w:t>Bitte weisen Sie die Studierenden im Rahmen der Festsetzung der Prüfungsmodalitäten und des Prüfungstermins auf das Erfordernis der elektronischen Prüfungsanmeldung für das Ablegen der Prüfung hin</w:t>
          </w:r>
          <w:r w:rsidR="00E4370C" w:rsidRPr="006F4C3F">
            <w:rPr>
              <w:rStyle w:val="Platzhaltertext"/>
            </w:rPr>
            <w:t>.</w:t>
          </w:r>
        </w:sdtContent>
      </w:sdt>
    </w:p>
    <w:p w14:paraId="4D06816E" w14:textId="33CA0B72" w:rsidR="000D5A2F" w:rsidRPr="00BC606E" w:rsidRDefault="00005DD8" w:rsidP="00B860C6">
      <w:pPr>
        <w:pStyle w:val="berschrift3"/>
        <w:numPr>
          <w:ilvl w:val="0"/>
          <w:numId w:val="0"/>
        </w:numPr>
      </w:pPr>
      <w:r>
        <w:t>Prüfungszeitraum</w:t>
      </w:r>
    </w:p>
    <w:p w14:paraId="0DA02E3C" w14:textId="4B24755A" w:rsidR="008C5D7F" w:rsidRPr="0034286D" w:rsidRDefault="00503256" w:rsidP="00E4370C">
      <w:pPr>
        <w:pStyle w:val="TextabsatzfrAbstzeFlietext-12pt-linksbndig"/>
        <w:rPr>
          <w:rStyle w:val="TextabsatzfrAbstzeFlietext-12pt-linksbndigZchn"/>
        </w:rPr>
      </w:pPr>
      <w:sdt>
        <w:sdtPr>
          <w:rPr>
            <w:rStyle w:val="TextabsatzfrAbstzeFlietext-12pt-linksbndigZchn"/>
          </w:rPr>
          <w:id w:val="1991357211"/>
          <w:placeholder>
            <w:docPart w:val="C4D93236CEAD4CF693D784ADA8942FC7"/>
          </w:placeholder>
          <w:temporary/>
          <w:showingPlcHdr/>
          <w:text w:multiLine="1"/>
        </w:sdtPr>
        <w:sdtEndPr>
          <w:rPr>
            <w:rStyle w:val="Absatz-Standardschriftart"/>
            <w:lang w:val="en-US"/>
          </w:rPr>
        </w:sdtEndPr>
        <w:sdtContent>
          <w:r w:rsidR="00E4370C" w:rsidRPr="00E4370C">
            <w:rPr>
              <w:rStyle w:val="Platzhaltertext"/>
            </w:rPr>
            <w:t>Geben Sie hier den Prüfungstermin, bei schriftlichen Studienarbeiten den Abgabetermin und den Bearbeitungszeitraum der jeweiligen Prüfungsleistung an. Dies gilt gleichermaßen für Teilnahmeleistungen</w:t>
          </w:r>
          <w:r w:rsidR="00E4370C">
            <w:rPr>
              <w:rStyle w:val="Platzhaltertext"/>
            </w:rPr>
            <w:t xml:space="preserve"> (Studienleistung)</w:t>
          </w:r>
          <w:r w:rsidR="00E4370C" w:rsidRPr="00E4370C">
            <w:rPr>
              <w:rStyle w:val="Platzhaltertext"/>
            </w:rPr>
            <w:t>, wenn eine Prüfungsleistung für Studierende im Rahmen der Lehrveranstaltung nicht erforderlich ist</w:t>
          </w:r>
          <w:r w:rsidR="00285F6D">
            <w:rPr>
              <w:rStyle w:val="Platzhaltertext"/>
            </w:rPr>
            <w:t xml:space="preserve">. Geben Sie auch an, </w:t>
          </w:r>
          <w:r w:rsidR="00F81EF5">
            <w:rPr>
              <w:rStyle w:val="Platzhaltertext"/>
            </w:rPr>
            <w:t>auf welchem Wege</w:t>
          </w:r>
          <w:r w:rsidR="00285F6D">
            <w:rPr>
              <w:rStyle w:val="Platzhaltertext"/>
            </w:rPr>
            <w:t xml:space="preserve"> die Prüfungsleistung eingereicht werden soll</w:t>
          </w:r>
          <w:r w:rsidR="00E4370C" w:rsidRPr="00E4370C">
            <w:rPr>
              <w:rStyle w:val="Platzhaltertext"/>
            </w:rPr>
            <w:t>.</w:t>
          </w:r>
        </w:sdtContent>
      </w:sdt>
    </w:p>
    <w:p w14:paraId="551A5C08" w14:textId="1612F08B" w:rsidR="000B44BF" w:rsidRPr="00B860C6" w:rsidRDefault="00005DD8" w:rsidP="00B860C6">
      <w:pPr>
        <w:pStyle w:val="berschrift3"/>
        <w:numPr>
          <w:ilvl w:val="0"/>
          <w:numId w:val="0"/>
        </w:numPr>
      </w:pPr>
      <w:r>
        <w:t>Formale Vorgaben</w:t>
      </w:r>
    </w:p>
    <w:sdt>
      <w:sdtPr>
        <w:rPr>
          <w:rStyle w:val="TextabsatzfrAbstzeFlietext-12pt-linksbndigZchn"/>
        </w:rPr>
        <w:id w:val="-797296870"/>
        <w:placeholder>
          <w:docPart w:val="E999FAA5D3B3436EBEB0914E86E48D62"/>
        </w:placeholder>
        <w:temporary/>
        <w:showingPlcHdr/>
        <w:text w:multiLine="1"/>
      </w:sdtPr>
      <w:sdtEndPr>
        <w:rPr>
          <w:rStyle w:val="Absatz-Standardschriftart"/>
        </w:rPr>
      </w:sdtEndPr>
      <w:sdtContent>
        <w:p w14:paraId="6F498D7F" w14:textId="11E23FAC" w:rsidR="00245409" w:rsidRPr="00245409" w:rsidRDefault="006A5110" w:rsidP="00245409">
          <w:pPr>
            <w:pStyle w:val="TextabsatzfrAbstzeFlietext-12pt-linksbndig"/>
          </w:pPr>
          <w:r>
            <w:rPr>
              <w:rStyle w:val="Platzhaltertext"/>
            </w:rPr>
            <w:t>Verweisen Sie hier ggf. auf die formalen Vorgaben der Prüfungsleistungen des Studiengangs</w:t>
          </w:r>
          <w:r w:rsidR="00BA438E">
            <w:rPr>
              <w:rStyle w:val="Platzhaltertext"/>
            </w:rPr>
            <w:t>.</w:t>
          </w:r>
        </w:p>
      </w:sdtContent>
    </w:sdt>
    <w:p w14:paraId="73C6453C" w14:textId="712E4A87" w:rsidR="000D5A2F" w:rsidRPr="00BC606E" w:rsidRDefault="00CB64FC" w:rsidP="000D5A2F">
      <w:pPr>
        <w:pStyle w:val="berschrift3"/>
        <w:numPr>
          <w:ilvl w:val="0"/>
          <w:numId w:val="0"/>
        </w:numPr>
      </w:pPr>
      <w:r w:rsidRPr="00CB64FC">
        <w:t>Bewertungskriterien</w:t>
      </w:r>
    </w:p>
    <w:sdt>
      <w:sdtPr>
        <w:rPr>
          <w:rStyle w:val="TextabsatzfrAbstzeFlietext-12pt-linksbndigZchn"/>
        </w:rPr>
        <w:id w:val="1752694628"/>
        <w:placeholder>
          <w:docPart w:val="D235777D64294F2F8155C0763D9D25E5"/>
        </w:placeholder>
        <w:temporary/>
        <w:showingPlcHdr/>
        <w:text w:multiLine="1"/>
      </w:sdtPr>
      <w:sdtEndPr>
        <w:rPr>
          <w:rStyle w:val="Absatz-Standardschriftart"/>
          <w:lang w:val="en-US"/>
        </w:rPr>
      </w:sdtEndPr>
      <w:sdtContent>
        <w:p w14:paraId="24092B7E" w14:textId="45B4084C" w:rsidR="00261748" w:rsidRPr="00BC606E" w:rsidRDefault="00261748" w:rsidP="00261748">
          <w:pPr>
            <w:pStyle w:val="TextabsatzfrAbstzeFlietext-12pt-linksbndig"/>
          </w:pPr>
          <w:r>
            <w:rPr>
              <w:rStyle w:val="Platzhaltertext"/>
            </w:rPr>
            <w:t>Beschreiben Sie hier die Kriterien zur Bewertung der Prüfungsleistungen</w:t>
          </w:r>
          <w:r w:rsidRPr="00D96511">
            <w:rPr>
              <w:rStyle w:val="Platzhaltertext"/>
            </w:rPr>
            <w:t>.</w:t>
          </w:r>
        </w:p>
      </w:sdtContent>
    </w:sdt>
    <w:p w14:paraId="73F47771" w14:textId="00B6A221" w:rsidR="000D5A2F" w:rsidRPr="00BC606E" w:rsidRDefault="009635A1" w:rsidP="000D5A2F">
      <w:pPr>
        <w:pStyle w:val="berschrift3"/>
        <w:numPr>
          <w:ilvl w:val="0"/>
          <w:numId w:val="0"/>
        </w:numPr>
      </w:pPr>
      <w:r w:rsidRPr="0024664F">
        <w:t>Bewertungszeitraum</w:t>
      </w:r>
      <w:r w:rsidR="0024664F" w:rsidRPr="0024664F">
        <w:t xml:space="preserve"> &amp; </w:t>
      </w:r>
      <w:r w:rsidR="000930B8">
        <w:t>F</w:t>
      </w:r>
      <w:r w:rsidR="0024664F" w:rsidRPr="0024664F">
        <w:t>eedback</w:t>
      </w:r>
    </w:p>
    <w:sdt>
      <w:sdtPr>
        <w:rPr>
          <w:rStyle w:val="TextabsatzfrAbstzeFlietext-12pt-linksbndigZchn"/>
        </w:rPr>
        <w:id w:val="-1776707814"/>
        <w:placeholder>
          <w:docPart w:val="004139EF79634349B7B492ED5BEDB200"/>
        </w:placeholder>
        <w:temporary/>
        <w:showingPlcHdr/>
        <w:text w:multiLine="1"/>
      </w:sdtPr>
      <w:sdtEndPr>
        <w:rPr>
          <w:rStyle w:val="Absatz-Standardschriftart"/>
          <w:lang w:val="en-US"/>
        </w:rPr>
      </w:sdtEndPr>
      <w:sdtContent>
        <w:p w14:paraId="04970E9C" w14:textId="2001413D" w:rsidR="000522B2" w:rsidRPr="00BC606E" w:rsidRDefault="00261748" w:rsidP="00415145">
          <w:pPr>
            <w:pStyle w:val="TextabsatzfrAbstzeFlietext-12pt-linksbndig"/>
          </w:pPr>
          <w:r w:rsidRPr="00261748">
            <w:rPr>
              <w:rStyle w:val="Platzhaltertext"/>
            </w:rPr>
            <w:t xml:space="preserve">Geben Sie hier den </w:t>
          </w:r>
          <w:r w:rsidR="00F667DA">
            <w:rPr>
              <w:rStyle w:val="Platzhaltertext"/>
            </w:rPr>
            <w:t>Studierenden</w:t>
          </w:r>
          <w:r w:rsidRPr="00261748">
            <w:rPr>
              <w:rStyle w:val="Platzhaltertext"/>
            </w:rPr>
            <w:t xml:space="preserve"> der Lehrveranstaltung einen kurzen Hinweis auf den voraussichtlichen Bewertungszeitraum der Prüfungsleistungen </w:t>
          </w:r>
          <w:r w:rsidR="00E9335D">
            <w:rPr>
              <w:rStyle w:val="Platzhaltertext"/>
            </w:rPr>
            <w:t xml:space="preserve">(max. 4 Wochen) </w:t>
          </w:r>
          <w:r w:rsidRPr="00261748">
            <w:rPr>
              <w:rStyle w:val="Platzhaltertext"/>
            </w:rPr>
            <w:t xml:space="preserve">und </w:t>
          </w:r>
          <w:r w:rsidR="00E9335D">
            <w:rPr>
              <w:rStyle w:val="Platzhaltertext"/>
            </w:rPr>
            <w:t>die Form des</w:t>
          </w:r>
          <w:r w:rsidRPr="00261748">
            <w:rPr>
              <w:rStyle w:val="Platzhaltertext"/>
            </w:rPr>
            <w:t xml:space="preserve"> Feedback</w:t>
          </w:r>
          <w:r w:rsidR="00E9335D">
            <w:rPr>
              <w:rStyle w:val="Platzhaltertext"/>
            </w:rPr>
            <w:t>s</w:t>
          </w:r>
          <w:r w:rsidR="00090748">
            <w:rPr>
              <w:rStyle w:val="Platzhaltertext"/>
            </w:rPr>
            <w:t xml:space="preserve"> </w:t>
          </w:r>
          <w:r w:rsidR="00394306">
            <w:rPr>
              <w:rStyle w:val="Platzhaltertext"/>
            </w:rPr>
            <w:t xml:space="preserve">bzw. der </w:t>
          </w:r>
          <w:r w:rsidR="00090748" w:rsidRPr="00090748">
            <w:rPr>
              <w:rStyle w:val="Platzhaltertext"/>
            </w:rPr>
            <w:t>Begründung der vorgenommenen Leistungsbewertung</w:t>
          </w:r>
          <w:r w:rsidRPr="00970169">
            <w:rPr>
              <w:rStyle w:val="Platzhaltertext"/>
            </w:rPr>
            <w:t>.</w:t>
          </w:r>
        </w:p>
      </w:sdtContent>
    </w:sdt>
    <w:p w14:paraId="32182128" w14:textId="4236D9CD" w:rsidR="000D5A2F" w:rsidRPr="00BC606E" w:rsidRDefault="00005DD8" w:rsidP="00B860C6">
      <w:pPr>
        <w:pStyle w:val="berschrift3"/>
        <w:numPr>
          <w:ilvl w:val="0"/>
          <w:numId w:val="0"/>
        </w:numPr>
      </w:pPr>
      <w:r>
        <w:lastRenderedPageBreak/>
        <w:t>Prüfungswiederholung</w:t>
      </w:r>
    </w:p>
    <w:sdt>
      <w:sdtPr>
        <w:rPr>
          <w:rStyle w:val="TextabsatzfrAbstzeFlietext-12pt-linksbndigZchn"/>
        </w:rPr>
        <w:id w:val="789940001"/>
        <w:placeholder>
          <w:docPart w:val="7A36F2C7ADA64782850FDBA9B5881E48"/>
        </w:placeholder>
        <w:temporary/>
        <w:showingPlcHdr/>
        <w:text w:multiLine="1"/>
      </w:sdtPr>
      <w:sdtEndPr>
        <w:rPr>
          <w:rStyle w:val="Absatz-Standardschriftart"/>
          <w:lang w:val="en-US"/>
        </w:rPr>
      </w:sdtEndPr>
      <w:sdtContent>
        <w:p w14:paraId="62BCD4FE" w14:textId="228255AB" w:rsidR="0065223E" w:rsidRPr="00BC606E" w:rsidRDefault="00E9335D" w:rsidP="00415145">
          <w:pPr>
            <w:pStyle w:val="TextabsatzfrAbstzeFlietext-12pt-linksbndig"/>
          </w:pPr>
          <w:r w:rsidRPr="00E9335D">
            <w:rPr>
              <w:rStyle w:val="Platzhaltertext"/>
            </w:rPr>
            <w:t>Informieren Sie die Studierenden im Falle des Nichtbestehens bzw. bei Nichtteilnahme an der Erstprüfung über die Wiederholungsmöglichkeit der Leistungserbringung</w:t>
          </w:r>
          <w:r w:rsidR="00B66CB8" w:rsidRPr="00970169">
            <w:rPr>
              <w:rStyle w:val="Platzhaltertext"/>
            </w:rPr>
            <w:t>.</w:t>
          </w:r>
        </w:p>
      </w:sdtContent>
    </w:sdt>
    <w:p w14:paraId="0B5F0D72" w14:textId="015EA64F" w:rsidR="00245409" w:rsidRDefault="00245409" w:rsidP="00F81EF5">
      <w:pPr>
        <w:pStyle w:val="berschrift2"/>
        <w:numPr>
          <w:ilvl w:val="0"/>
          <w:numId w:val="0"/>
        </w:numPr>
      </w:pPr>
      <w:r>
        <w:t>Weitere Informationen</w:t>
      </w:r>
      <w:r w:rsidR="006A5110">
        <w:t xml:space="preserve"> &amp; Kontakte</w:t>
      </w:r>
    </w:p>
    <w:p w14:paraId="589390E9" w14:textId="5246A719" w:rsidR="00245409" w:rsidRPr="00B860C6" w:rsidRDefault="00005DD8" w:rsidP="00B860C6">
      <w:pPr>
        <w:pStyle w:val="berschrift3"/>
        <w:numPr>
          <w:ilvl w:val="0"/>
          <w:numId w:val="0"/>
        </w:numPr>
      </w:pPr>
      <w:r>
        <w:t>Barrierefreiheit</w:t>
      </w:r>
    </w:p>
    <w:p w14:paraId="302B2F92" w14:textId="00CF8850" w:rsidR="00245409" w:rsidRDefault="00245409" w:rsidP="00245409">
      <w:pPr>
        <w:pStyle w:val="TextabsatzfrAbstzeFlietext-12pt-linksbndig"/>
      </w:pPr>
      <w:r w:rsidRPr="00A03ADE">
        <w:t xml:space="preserve">Bei Fragen zu </w:t>
      </w:r>
      <w:r>
        <w:t xml:space="preserve">allgemeinen Aspekten der </w:t>
      </w:r>
      <w:r w:rsidRPr="00A03ADE">
        <w:t>Barrierefreiheit wenden Sie sich bitte an</w:t>
      </w:r>
      <w:r>
        <w:t>:</w:t>
      </w:r>
      <w:r>
        <w:br/>
      </w:r>
      <w:hyperlink r:id="rId17" w:history="1">
        <w:r w:rsidR="00D57E7A" w:rsidRPr="009C40F4">
          <w:rPr>
            <w:rStyle w:val="Hyperlink"/>
          </w:rPr>
          <w:t>barrierefrei@ash-berlin.eu</w:t>
        </w:r>
      </w:hyperlink>
    </w:p>
    <w:p w14:paraId="03CCCC02" w14:textId="6CD0179E" w:rsidR="00245409" w:rsidRDefault="00245409" w:rsidP="00245409">
      <w:pPr>
        <w:pStyle w:val="TextabsatzfrAbstzeFlietext-12pt-linksbndig"/>
        <w:rPr>
          <w:rStyle w:val="Hyperlink"/>
        </w:rPr>
      </w:pPr>
      <w:r>
        <w:rPr>
          <w:rStyle w:val="TextabsatzfrAbstzeFlietext-12pt-linksbndigZchn"/>
        </w:rPr>
        <w:t xml:space="preserve">Bei Fragen zu speziellen Aspekten der </w:t>
      </w:r>
      <w:r w:rsidRPr="00A03ADE">
        <w:rPr>
          <w:rStyle w:val="TextabsatzfrAbstzeFlietext-12pt-linksbndigZchn"/>
          <w:u w:val="single"/>
        </w:rPr>
        <w:t>digitalen</w:t>
      </w:r>
      <w:r>
        <w:rPr>
          <w:rStyle w:val="TextabsatzfrAbstzeFlietext-12pt-linksbndigZchn"/>
        </w:rPr>
        <w:t xml:space="preserve"> Barrierefreiheit wenden Sie sich bitte an:</w:t>
      </w:r>
      <w:r>
        <w:rPr>
          <w:rStyle w:val="TextabsatzfrAbstzeFlietext-12pt-linksbndigZchn"/>
        </w:rPr>
        <w:br/>
      </w:r>
      <w:hyperlink r:id="rId18" w:history="1">
        <w:r w:rsidRPr="00D80A0C">
          <w:rPr>
            <w:rStyle w:val="Hyperlink"/>
          </w:rPr>
          <w:t>digitalebarrieren@ash-berlin.eu</w:t>
        </w:r>
      </w:hyperlink>
    </w:p>
    <w:p w14:paraId="62BB25A4" w14:textId="24D1F47D" w:rsidR="00245409" w:rsidRPr="00B860C6" w:rsidRDefault="00245409" w:rsidP="00245409">
      <w:pPr>
        <w:pStyle w:val="berschrift3"/>
        <w:numPr>
          <w:ilvl w:val="0"/>
          <w:numId w:val="0"/>
        </w:numPr>
        <w:rPr>
          <w:spacing w:val="-6"/>
        </w:rPr>
      </w:pPr>
      <w:r w:rsidRPr="00245409">
        <w:rPr>
          <w:spacing w:val="-6"/>
        </w:rPr>
        <w:t xml:space="preserve">Förderung von </w:t>
      </w:r>
      <w:r w:rsidR="00005DD8">
        <w:rPr>
          <w:spacing w:val="-6"/>
        </w:rPr>
        <w:t>Schreib- und Studienkompetenzen</w:t>
      </w:r>
    </w:p>
    <w:p w14:paraId="409FF845" w14:textId="58A8AA72" w:rsidR="00245409" w:rsidRPr="00BC606E" w:rsidRDefault="00503256" w:rsidP="00245409">
      <w:pPr>
        <w:pStyle w:val="TextabsatzfrAbstzeFlietext-12pt-linksbndig"/>
        <w:rPr>
          <w:rStyle w:val="Hyperlink"/>
          <w:spacing w:val="-6"/>
        </w:rPr>
      </w:pPr>
      <w:hyperlink r:id="rId19" w:history="1">
        <w:r w:rsidR="004A4ECB" w:rsidRPr="004A4ECB">
          <w:rPr>
            <w:rStyle w:val="Hyperlink"/>
          </w:rPr>
          <w:t>Servicestelle zur Förderung von Schreib- und Studienkompetenzen</w:t>
        </w:r>
      </w:hyperlink>
    </w:p>
    <w:p w14:paraId="540433ED" w14:textId="79C00187" w:rsidR="0098597D" w:rsidRPr="00BC606E" w:rsidRDefault="00DE6B4D" w:rsidP="0098597D">
      <w:pPr>
        <w:pStyle w:val="berschrift3"/>
        <w:numPr>
          <w:ilvl w:val="0"/>
          <w:numId w:val="0"/>
        </w:numPr>
      </w:pPr>
      <w:r>
        <w:t xml:space="preserve">Angebote </w:t>
      </w:r>
      <w:r w:rsidR="00005DD8">
        <w:t>Medienwerkstatt</w:t>
      </w:r>
    </w:p>
    <w:p w14:paraId="4048E22A" w14:textId="2C93CE0F" w:rsidR="0098597D" w:rsidRPr="00DE6B4D" w:rsidRDefault="00503256" w:rsidP="0098597D">
      <w:pPr>
        <w:pStyle w:val="TextabsatzfrAbstzeFlietext-12pt-linksbndig"/>
        <w:rPr>
          <w:color w:val="215868" w:themeColor="accent5" w:themeShade="80"/>
          <w:u w:val="single"/>
        </w:rPr>
      </w:pPr>
      <w:hyperlink r:id="rId20" w:history="1">
        <w:r w:rsidR="0098597D" w:rsidRPr="0098597D">
          <w:rPr>
            <w:rStyle w:val="Hyperlink"/>
          </w:rPr>
          <w:t>Medienwerkstatt ASH Berlin</w:t>
        </w:r>
      </w:hyperlink>
    </w:p>
    <w:p w14:paraId="471941A5" w14:textId="00638DC4" w:rsidR="006A5110" w:rsidRPr="00005DD8" w:rsidRDefault="006A5110" w:rsidP="00263F18">
      <w:pPr>
        <w:pStyle w:val="berschrift3"/>
        <w:numPr>
          <w:ilvl w:val="0"/>
          <w:numId w:val="0"/>
        </w:numPr>
      </w:pPr>
      <w:r w:rsidRPr="00005DD8">
        <w:t>Bibliothek</w:t>
      </w:r>
      <w:r w:rsidR="00DE6B4D" w:rsidRPr="00005DD8">
        <w:t>sangebote &amp; -schulungen</w:t>
      </w:r>
    </w:p>
    <w:p w14:paraId="2EF82F5C" w14:textId="3D54D032" w:rsidR="00684967" w:rsidRPr="00005DD8" w:rsidRDefault="00503256" w:rsidP="006A5110">
      <w:pPr>
        <w:pStyle w:val="TextabsatzfrAbstzeFlietext-12pt-linksbndig"/>
        <w:rPr>
          <w:rStyle w:val="Hyperlink"/>
        </w:rPr>
      </w:pPr>
      <w:hyperlink r:id="rId21" w:history="1">
        <w:r w:rsidR="000E7EFE" w:rsidRPr="00005DD8">
          <w:rPr>
            <w:rStyle w:val="Hyperlink"/>
          </w:rPr>
          <w:t>Bibliothek</w:t>
        </w:r>
        <w:r w:rsidR="006A5110" w:rsidRPr="00005DD8">
          <w:rPr>
            <w:rStyle w:val="Hyperlink"/>
          </w:rPr>
          <w:t xml:space="preserve"> ASH Berlin</w:t>
        </w:r>
      </w:hyperlink>
    </w:p>
    <w:p w14:paraId="023D9CCA" w14:textId="5C89671D" w:rsidR="00CD7E50" w:rsidRPr="00005DD8" w:rsidRDefault="00DE6B4D" w:rsidP="00FE1FE5">
      <w:pPr>
        <w:pStyle w:val="berschrift3"/>
        <w:numPr>
          <w:ilvl w:val="0"/>
          <w:numId w:val="0"/>
        </w:numPr>
        <w:rPr>
          <w:spacing w:val="-8"/>
        </w:rPr>
      </w:pPr>
      <w:r w:rsidRPr="00005DD8">
        <w:rPr>
          <w:spacing w:val="-8"/>
        </w:rPr>
        <w:t xml:space="preserve">Übersicht </w:t>
      </w:r>
      <w:r w:rsidR="00CD7E50" w:rsidRPr="00005DD8">
        <w:rPr>
          <w:spacing w:val="-8"/>
        </w:rPr>
        <w:t>Beratung</w:t>
      </w:r>
      <w:r w:rsidR="00005DD8" w:rsidRPr="00005DD8">
        <w:rPr>
          <w:spacing w:val="-8"/>
        </w:rPr>
        <w:t>s- und Unterstützungsangebote</w:t>
      </w:r>
    </w:p>
    <w:p w14:paraId="10B4A5FC" w14:textId="6349B1C0" w:rsidR="00CD7E50" w:rsidRPr="00005DD8" w:rsidRDefault="00503256" w:rsidP="00CD7E50">
      <w:pPr>
        <w:pStyle w:val="TextabsatzfrAbstzeFlietext-12pt-linksbndig"/>
      </w:pPr>
      <w:hyperlink r:id="rId22" w:history="1">
        <w:r w:rsidR="00B54257" w:rsidRPr="00005DD8">
          <w:rPr>
            <w:rStyle w:val="Hyperlink"/>
          </w:rPr>
          <w:t>Beratung &amp; Unterstützung</w:t>
        </w:r>
        <w:r w:rsidR="00CD7E50" w:rsidRPr="00005DD8">
          <w:rPr>
            <w:rStyle w:val="Hyperlink"/>
          </w:rPr>
          <w:t xml:space="preserve"> ASH Berlin</w:t>
        </w:r>
      </w:hyperlink>
    </w:p>
    <w:p w14:paraId="30BF7F50" w14:textId="14E98F89" w:rsidR="0098597D" w:rsidRPr="00EB00B4" w:rsidRDefault="005E6823" w:rsidP="004E364B">
      <w:pPr>
        <w:pStyle w:val="berschrift3"/>
        <w:numPr>
          <w:ilvl w:val="0"/>
          <w:numId w:val="0"/>
        </w:numPr>
        <w:rPr>
          <w:spacing w:val="-4"/>
        </w:rPr>
      </w:pPr>
      <w:r w:rsidRPr="005E6823">
        <w:rPr>
          <w:spacing w:val="-4"/>
        </w:rPr>
        <w:t>Frauen* - und Gleichstellungsbeauftragte</w:t>
      </w:r>
    </w:p>
    <w:p w14:paraId="3D83E526" w14:textId="753F35FE" w:rsidR="0098597D" w:rsidRPr="00BC606E" w:rsidRDefault="00503256" w:rsidP="0098597D">
      <w:pPr>
        <w:pStyle w:val="TextabsatzfrAbstzeFlietext-12pt-linksbndig"/>
        <w:rPr>
          <w:rStyle w:val="Hyperlink"/>
        </w:rPr>
      </w:pPr>
      <w:hyperlink r:id="rId23" w:history="1">
        <w:r w:rsidR="005351F4" w:rsidRPr="005351F4">
          <w:rPr>
            <w:rStyle w:val="Hyperlink"/>
          </w:rPr>
          <w:t>Frauen* - und Gleichstellungsbeauftragte ASH Berlin</w:t>
        </w:r>
      </w:hyperlink>
    </w:p>
    <w:p w14:paraId="236C34FC" w14:textId="545A9BB3" w:rsidR="009876EC" w:rsidRDefault="00005DD8" w:rsidP="009876EC">
      <w:pPr>
        <w:pStyle w:val="berschrift3"/>
        <w:numPr>
          <w:ilvl w:val="0"/>
          <w:numId w:val="0"/>
        </w:numPr>
      </w:pPr>
      <w:r>
        <w:t>Datenschutzerklärung</w:t>
      </w:r>
    </w:p>
    <w:p w14:paraId="1CA26621" w14:textId="3E15FC57" w:rsidR="009876EC" w:rsidRPr="00992EB1" w:rsidRDefault="00503256" w:rsidP="009876EC">
      <w:pPr>
        <w:pStyle w:val="TextabsatzfrAbstzeFlietext-12pt-linksbndig"/>
        <w:rPr>
          <w:rStyle w:val="Hyperlink"/>
        </w:rPr>
      </w:pPr>
      <w:hyperlink r:id="rId24" w:history="1">
        <w:r w:rsidR="00B4190D">
          <w:rPr>
            <w:rStyle w:val="Hyperlink"/>
          </w:rPr>
          <w:t>Datenschutzerklärung</w:t>
        </w:r>
        <w:r w:rsidR="009876EC" w:rsidRPr="00B4190D">
          <w:rPr>
            <w:rStyle w:val="Hyperlink"/>
          </w:rPr>
          <w:t xml:space="preserve"> der ASH Berlin</w:t>
        </w:r>
      </w:hyperlink>
    </w:p>
    <w:sectPr w:rsidR="009876EC" w:rsidRPr="00992EB1" w:rsidSect="00F81EF5">
      <w:endnotePr>
        <w:numFmt w:val="decimal"/>
      </w:endnotePr>
      <w:pgSz w:w="11906" w:h="16838" w:code="9"/>
      <w:pgMar w:top="1134" w:right="1021" w:bottom="1021" w:left="1021"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3153F" w14:textId="77777777" w:rsidR="002F7C50" w:rsidRDefault="002F7C50">
      <w:r>
        <w:separator/>
      </w:r>
    </w:p>
  </w:endnote>
  <w:endnote w:type="continuationSeparator" w:id="0">
    <w:p w14:paraId="68D31D94" w14:textId="77777777" w:rsidR="002F7C50" w:rsidRDefault="002F7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Semibold">
    <w:panose1 w:val="020B0603030403020204"/>
    <w:charset w:val="00"/>
    <w:family w:val="swiss"/>
    <w:pitch w:val="variable"/>
    <w:sig w:usb0="600002F7" w:usb1="02000001" w:usb2="00000000" w:usb3="00000000" w:csb0="0000019F" w:csb1="00000000"/>
    <w:embedRegular r:id="rId1" w:fontKey="{E293C2A0-E13A-454D-A630-D8520445BB0D}"/>
  </w:font>
  <w:font w:name="Source Sans Pro Black">
    <w:panose1 w:val="020B0803030403020204"/>
    <w:charset w:val="00"/>
    <w:family w:val="swiss"/>
    <w:pitch w:val="variable"/>
    <w:sig w:usb0="600002F7" w:usb1="02000001" w:usb2="00000000" w:usb3="00000000" w:csb0="0000019F" w:csb1="00000000"/>
    <w:embedRegular r:id="rId2" w:fontKey="{8CB36DFC-6664-42D1-885B-6AA923866ADE}"/>
    <w:embedBold r:id="rId3" w:fontKey="{D38B7B41-B06B-42B3-8863-EC8D7265DE11}"/>
  </w:font>
  <w:font w:name="Tahoma">
    <w:panose1 w:val="020B0604030504040204"/>
    <w:charset w:val="00"/>
    <w:family w:val="swiss"/>
    <w:pitch w:val="variable"/>
    <w:sig w:usb0="E1002EFF" w:usb1="C000605B" w:usb2="00000029" w:usb3="00000000" w:csb0="000101FF" w:csb1="00000000"/>
    <w:embedRegular r:id="rId4" w:fontKey="{744A3909-8007-4574-8C01-955273EB5F1D}"/>
  </w:font>
  <w:font w:name="Source Sans Pro">
    <w:panose1 w:val="020B0503030403020204"/>
    <w:charset w:val="00"/>
    <w:family w:val="swiss"/>
    <w:pitch w:val="variable"/>
    <w:sig w:usb0="600002F7" w:usb1="02000001" w:usb2="00000000" w:usb3="00000000" w:csb0="0000019F" w:csb1="00000000"/>
    <w:embedRegular r:id="rId5" w:fontKey="{2D302324-4F98-4FB4-A632-8F94A9DAC175}"/>
    <w:embedBold r:id="rId6" w:fontKey="{CFEC8007-F888-4EFA-AA46-3F431DA76F44}"/>
    <w:embedItalic r:id="rId7" w:fontKey="{45677DA9-344A-460B-B23D-13021EE783EB}"/>
  </w:font>
  <w:font w:name="Verdana">
    <w:panose1 w:val="020B0604030504040204"/>
    <w:charset w:val="00"/>
    <w:family w:val="swiss"/>
    <w:pitch w:val="variable"/>
    <w:sig w:usb0="A00006FF" w:usb1="4000205B" w:usb2="00000010" w:usb3="00000000" w:csb0="0000019F" w:csb1="00000000"/>
    <w:embedRegular r:id="rId8" w:fontKey="{AE1258AE-3E34-464C-B0CD-50CDA9F1AC47}"/>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ECBAE5C0-A0C7-4235-B4D9-428AE2E1F0BD}"/>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0" w:fontKey="{FB816D18-1A5B-49AF-9B7A-B6A34B9E74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49BA" w14:textId="77777777" w:rsidR="00E14BA0" w:rsidRDefault="00E14BA0" w:rsidP="00435C1A">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91FCE" w14:textId="77777777" w:rsidR="002F7C50" w:rsidRDefault="002F7C50">
      <w:r>
        <w:separator/>
      </w:r>
    </w:p>
  </w:footnote>
  <w:footnote w:type="continuationSeparator" w:id="0">
    <w:p w14:paraId="60763D4C" w14:textId="77777777" w:rsidR="002F7C50" w:rsidRDefault="002F7C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942C7" w14:textId="77777777" w:rsidR="00E14BA0" w:rsidRDefault="00E14BA0" w:rsidP="006965C3">
    <w:pPr>
      <w:pStyle w:val="Kopfzeile"/>
      <w:spacing w:after="240"/>
    </w:pPr>
    <w:r>
      <w:rPr>
        <w:noProof/>
      </w:rPr>
      <w:drawing>
        <wp:inline distT="0" distB="0" distL="0" distR="0" wp14:anchorId="4FE3CCB5" wp14:editId="336AC282">
          <wp:extent cx="2533650" cy="546397"/>
          <wp:effectExtent l="0" t="0" r="0" b="6350"/>
          <wp:docPr id="3" name="Grafik 3" descr="Die Grafik zeigt das Logo der Alice Salomon Hochschule" title="A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SH_Berlin_RGB_2016.png"/>
                  <pic:cNvPicPr/>
                </pic:nvPicPr>
                <pic:blipFill>
                  <a:blip r:embed="rId1">
                    <a:extLst>
                      <a:ext uri="{28A0092B-C50C-407E-A947-70E740481C1C}">
                        <a14:useLocalDpi xmlns:a14="http://schemas.microsoft.com/office/drawing/2010/main" val="0"/>
                      </a:ext>
                    </a:extLst>
                  </a:blip>
                  <a:stretch>
                    <a:fillRect/>
                  </a:stretch>
                </pic:blipFill>
                <pic:spPr>
                  <a:xfrm>
                    <a:off x="0" y="0"/>
                    <a:ext cx="2683377" cy="5786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8pt;height:16.5pt" o:bullet="t">
        <v:imagedata r:id="rId1" o:title=""/>
      </v:shape>
    </w:pict>
  </w:numPicBullet>
  <w:abstractNum w:abstractNumId="0" w15:restartNumberingAfterBreak="0">
    <w:nsid w:val="FFFFFF7C"/>
    <w:multiLevelType w:val="singleLevel"/>
    <w:tmpl w:val="AFBC457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D476669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1F86CDC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72E8951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1A92AAC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EC2C8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128DE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005D6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72A33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52484C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30340B6"/>
    <w:multiLevelType w:val="multilevel"/>
    <w:tmpl w:val="04070023"/>
    <w:styleLink w:val="ArtikelAbschnitt"/>
    <w:lvl w:ilvl="0">
      <w:start w:val="1"/>
      <w:numFmt w:val="upperRoman"/>
      <w:lvlText w:val="Artikel %1."/>
      <w:lvlJc w:val="left"/>
      <w:pPr>
        <w:tabs>
          <w:tab w:val="num" w:pos="1800"/>
        </w:tabs>
        <w:ind w:left="0" w:firstLine="0"/>
      </w:pPr>
    </w:lvl>
    <w:lvl w:ilvl="1">
      <w:start w:val="1"/>
      <w:numFmt w:val="decimalZero"/>
      <w:isLgl/>
      <w:lvlText w:val="Abschnitt %1.%2"/>
      <w:lvlJc w:val="left"/>
      <w:pPr>
        <w:tabs>
          <w:tab w:val="num" w:pos="216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D856CC2"/>
    <w:multiLevelType w:val="hybridMultilevel"/>
    <w:tmpl w:val="9FC60656"/>
    <w:lvl w:ilvl="0" w:tplc="9A9CFBBA">
      <w:start w:val="1"/>
      <w:numFmt w:val="bullet"/>
      <w:pStyle w:val="ListeAufzhlungfrPunkteliste-12pt-linksbndig"/>
      <w:lvlText w:val=""/>
      <w:lvlJc w:val="left"/>
      <w:pPr>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D97FE1"/>
    <w:multiLevelType w:val="multilevel"/>
    <w:tmpl w:val="C1C41668"/>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601"/>
        </w:tabs>
        <w:ind w:left="601" w:hanging="601"/>
      </w:pPr>
      <w:rPr>
        <w:rFonts w:hint="default"/>
      </w:rPr>
    </w:lvl>
    <w:lvl w:ilvl="2">
      <w:start w:val="1"/>
      <w:numFmt w:val="decimal"/>
      <w:pStyle w:val="berschrift3"/>
      <w:lvlText w:val="%1.%2.%3"/>
      <w:lvlJc w:val="left"/>
      <w:pPr>
        <w:tabs>
          <w:tab w:val="num" w:pos="771"/>
        </w:tabs>
        <w:ind w:left="771" w:hanging="771"/>
      </w:pPr>
      <w:rPr>
        <w:rFonts w:hint="default"/>
      </w:rPr>
    </w:lvl>
    <w:lvl w:ilvl="3">
      <w:start w:val="1"/>
      <w:numFmt w:val="decimal"/>
      <w:lvlText w:val="%1.%2.%3.%4"/>
      <w:lvlJc w:val="left"/>
      <w:pPr>
        <w:tabs>
          <w:tab w:val="num" w:pos="941"/>
        </w:tabs>
        <w:ind w:left="941" w:hanging="941"/>
      </w:pPr>
      <w:rPr>
        <w:rFonts w:hint="default"/>
      </w:rPr>
    </w:lvl>
    <w:lvl w:ilvl="4">
      <w:start w:val="1"/>
      <w:numFmt w:val="decimal"/>
      <w:pStyle w:val="berschrift5"/>
      <w:lvlText w:val="%1.%2.%3.%4.%5"/>
      <w:lvlJc w:val="left"/>
      <w:pPr>
        <w:tabs>
          <w:tab w:val="num" w:pos="1111"/>
        </w:tabs>
        <w:ind w:left="1111" w:hanging="1111"/>
      </w:pPr>
      <w:rPr>
        <w:rFonts w:hint="default"/>
      </w:rPr>
    </w:lvl>
    <w:lvl w:ilvl="5">
      <w:start w:val="1"/>
      <w:numFmt w:val="decimal"/>
      <w:pStyle w:val="berschrift6"/>
      <w:lvlText w:val="%1.%2.%3.%4.%5.%6"/>
      <w:lvlJc w:val="left"/>
      <w:pPr>
        <w:tabs>
          <w:tab w:val="num" w:pos="1281"/>
        </w:tabs>
        <w:ind w:left="1281" w:hanging="1281"/>
      </w:pPr>
      <w:rPr>
        <w:rFonts w:hint="default"/>
      </w:rPr>
    </w:lvl>
    <w:lvl w:ilvl="6">
      <w:start w:val="1"/>
      <w:numFmt w:val="decimal"/>
      <w:pStyle w:val="berschrift7"/>
      <w:lvlText w:val="%1.%2.%3.%4.%5.%6.%7"/>
      <w:lvlJc w:val="left"/>
      <w:pPr>
        <w:tabs>
          <w:tab w:val="num" w:pos="1449"/>
        </w:tabs>
        <w:ind w:left="1452" w:hanging="1452"/>
      </w:pPr>
      <w:rPr>
        <w:rFonts w:hint="default"/>
      </w:rPr>
    </w:lvl>
    <w:lvl w:ilvl="7">
      <w:start w:val="1"/>
      <w:numFmt w:val="decimal"/>
      <w:pStyle w:val="berschrift8"/>
      <w:lvlText w:val="%1.%2.%3.%4.%5.%6.%7.%8"/>
      <w:lvlJc w:val="left"/>
      <w:pPr>
        <w:tabs>
          <w:tab w:val="num" w:pos="1622"/>
        </w:tabs>
        <w:ind w:left="1622" w:hanging="1622"/>
      </w:pPr>
      <w:rPr>
        <w:rFonts w:hint="default"/>
      </w:rPr>
    </w:lvl>
    <w:lvl w:ilvl="8">
      <w:start w:val="1"/>
      <w:numFmt w:val="decimal"/>
      <w:pStyle w:val="berschrift9"/>
      <w:lvlText w:val="%1.%2.%3.%4.%5.%6.%7.%8.%9"/>
      <w:lvlJc w:val="left"/>
      <w:pPr>
        <w:tabs>
          <w:tab w:val="num" w:pos="1792"/>
        </w:tabs>
        <w:ind w:left="1792" w:hanging="1792"/>
      </w:pPr>
      <w:rPr>
        <w:rFonts w:hint="default"/>
      </w:rPr>
    </w:lvl>
  </w:abstractNum>
  <w:abstractNum w:abstractNumId="13" w15:restartNumberingAfterBreak="0">
    <w:nsid w:val="1AFB4C20"/>
    <w:multiLevelType w:val="hybridMultilevel"/>
    <w:tmpl w:val="ADDC3FA8"/>
    <w:lvl w:ilvl="0" w:tplc="92BE07B6">
      <w:start w:val="1"/>
      <w:numFmt w:val="decimal"/>
      <w:lvlText w:val="%1."/>
      <w:lvlJc w:val="left"/>
      <w:pPr>
        <w:ind w:left="360" w:hanging="360"/>
      </w:pPr>
      <w:rPr>
        <w:rFonts w:hint="default"/>
        <w:b/>
        <w:bCs/>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10B61F8"/>
    <w:multiLevelType w:val="hybridMultilevel"/>
    <w:tmpl w:val="EA382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33145C9"/>
    <w:multiLevelType w:val="hybridMultilevel"/>
    <w:tmpl w:val="04EE7D12"/>
    <w:lvl w:ilvl="0" w:tplc="12886266">
      <w:start w:val="1"/>
      <w:numFmt w:val="lowerLetter"/>
      <w:pStyle w:val="ListeAufzhlungfrBuchstabenliste-12pt-linksbndig"/>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29672204"/>
    <w:multiLevelType w:val="hybridMultilevel"/>
    <w:tmpl w:val="5EC4FA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D913EFA"/>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2F3B345D"/>
    <w:multiLevelType w:val="multilevel"/>
    <w:tmpl w:val="80407C64"/>
    <w:lvl w:ilvl="0">
      <w:start w:val="1"/>
      <w:numFmt w:val="decimal"/>
      <w:lvlRestart w:val="0"/>
      <w:pStyle w:val="ListeAufzhlungfrZahlenliste-12pt-linksbndig"/>
      <w:lvlText w:val="%1."/>
      <w:lvlJc w:val="left"/>
      <w:pPr>
        <w:tabs>
          <w:tab w:val="num" w:pos="357"/>
        </w:tabs>
        <w:ind w:left="357" w:hanging="357"/>
      </w:pPr>
      <w:rPr>
        <w:rFonts w:hint="default"/>
      </w:r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3B6009B1"/>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46231F4"/>
    <w:multiLevelType w:val="multilevel"/>
    <w:tmpl w:val="100AB0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6503F67"/>
    <w:multiLevelType w:val="hybridMultilevel"/>
    <w:tmpl w:val="0CA6A51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E0E3B5E"/>
    <w:multiLevelType w:val="hybridMultilevel"/>
    <w:tmpl w:val="157C94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7A94121"/>
    <w:multiLevelType w:val="hybridMultilevel"/>
    <w:tmpl w:val="48EA8B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9"/>
  </w:num>
  <w:num w:numId="13">
    <w:abstractNumId w:val="10"/>
  </w:num>
  <w:num w:numId="14">
    <w:abstractNumId w:val="12"/>
  </w:num>
  <w:num w:numId="15">
    <w:abstractNumId w:val="11"/>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0"/>
  </w:num>
  <w:num w:numId="22">
    <w:abstractNumId w:val="22"/>
  </w:num>
  <w:num w:numId="23">
    <w:abstractNumId w:val="23"/>
  </w:num>
  <w:num w:numId="24">
    <w:abstractNumId w:val="16"/>
  </w:num>
  <w:num w:numId="25">
    <w:abstractNumId w:val="14"/>
  </w:num>
  <w:num w:numId="26">
    <w:abstractNumId w:val="13"/>
  </w:num>
  <w:num w:numId="27">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B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1"/>
  <w:documentProtection w:edit="trackedChanges" w:enforcement="0"/>
  <w:defaultTabStop w:val="709"/>
  <w:hyphenationZone w:val="425"/>
  <w:noPunctuationKerning/>
  <w:characterSpacingControl w:val="doNotCompress"/>
  <w:hdrShapeDefaults>
    <o:shapedefaults v:ext="edit" spidmax="4097"/>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BBC"/>
    <w:rsid w:val="00000B47"/>
    <w:rsid w:val="00002AC2"/>
    <w:rsid w:val="00003248"/>
    <w:rsid w:val="0000344B"/>
    <w:rsid w:val="0000478F"/>
    <w:rsid w:val="00005DD8"/>
    <w:rsid w:val="00007829"/>
    <w:rsid w:val="00007BCD"/>
    <w:rsid w:val="00013638"/>
    <w:rsid w:val="000149DA"/>
    <w:rsid w:val="00015888"/>
    <w:rsid w:val="00020AC4"/>
    <w:rsid w:val="00022956"/>
    <w:rsid w:val="000269E0"/>
    <w:rsid w:val="0003074C"/>
    <w:rsid w:val="00031290"/>
    <w:rsid w:val="0003184C"/>
    <w:rsid w:val="000378BF"/>
    <w:rsid w:val="000408B7"/>
    <w:rsid w:val="000416F8"/>
    <w:rsid w:val="000443C3"/>
    <w:rsid w:val="000448F6"/>
    <w:rsid w:val="000458E1"/>
    <w:rsid w:val="00046738"/>
    <w:rsid w:val="00051F64"/>
    <w:rsid w:val="000522B2"/>
    <w:rsid w:val="00060C5C"/>
    <w:rsid w:val="00060FE5"/>
    <w:rsid w:val="00067EFC"/>
    <w:rsid w:val="00070013"/>
    <w:rsid w:val="00071F72"/>
    <w:rsid w:val="00075487"/>
    <w:rsid w:val="0008013F"/>
    <w:rsid w:val="0008084F"/>
    <w:rsid w:val="00080D91"/>
    <w:rsid w:val="00081066"/>
    <w:rsid w:val="00082508"/>
    <w:rsid w:val="00084969"/>
    <w:rsid w:val="00085D17"/>
    <w:rsid w:val="0008711E"/>
    <w:rsid w:val="00087A1D"/>
    <w:rsid w:val="00087C54"/>
    <w:rsid w:val="00090748"/>
    <w:rsid w:val="000930B8"/>
    <w:rsid w:val="00093818"/>
    <w:rsid w:val="00094EE3"/>
    <w:rsid w:val="000956AD"/>
    <w:rsid w:val="00096E96"/>
    <w:rsid w:val="000A0177"/>
    <w:rsid w:val="000A0C71"/>
    <w:rsid w:val="000A1F35"/>
    <w:rsid w:val="000A3244"/>
    <w:rsid w:val="000A3320"/>
    <w:rsid w:val="000A44D2"/>
    <w:rsid w:val="000A77B5"/>
    <w:rsid w:val="000B17E1"/>
    <w:rsid w:val="000B2D15"/>
    <w:rsid w:val="000B44BF"/>
    <w:rsid w:val="000B4543"/>
    <w:rsid w:val="000B4671"/>
    <w:rsid w:val="000B7559"/>
    <w:rsid w:val="000C0237"/>
    <w:rsid w:val="000C0822"/>
    <w:rsid w:val="000C4093"/>
    <w:rsid w:val="000D06DA"/>
    <w:rsid w:val="000D218C"/>
    <w:rsid w:val="000D2D3D"/>
    <w:rsid w:val="000D5A2F"/>
    <w:rsid w:val="000E50F4"/>
    <w:rsid w:val="000E51EB"/>
    <w:rsid w:val="000E5759"/>
    <w:rsid w:val="000E7EFE"/>
    <w:rsid w:val="000F253F"/>
    <w:rsid w:val="000F3643"/>
    <w:rsid w:val="000F4F84"/>
    <w:rsid w:val="000F6631"/>
    <w:rsid w:val="000F77B0"/>
    <w:rsid w:val="0010002D"/>
    <w:rsid w:val="0010031F"/>
    <w:rsid w:val="00100E10"/>
    <w:rsid w:val="00101834"/>
    <w:rsid w:val="00101CF8"/>
    <w:rsid w:val="00101F4C"/>
    <w:rsid w:val="00102203"/>
    <w:rsid w:val="00102994"/>
    <w:rsid w:val="00106217"/>
    <w:rsid w:val="00107142"/>
    <w:rsid w:val="00107F39"/>
    <w:rsid w:val="00111EFC"/>
    <w:rsid w:val="00114C04"/>
    <w:rsid w:val="001164CC"/>
    <w:rsid w:val="00117B67"/>
    <w:rsid w:val="00117C65"/>
    <w:rsid w:val="00121AD9"/>
    <w:rsid w:val="001229A0"/>
    <w:rsid w:val="00124DB7"/>
    <w:rsid w:val="0012719D"/>
    <w:rsid w:val="0013063D"/>
    <w:rsid w:val="00130782"/>
    <w:rsid w:val="00130FFF"/>
    <w:rsid w:val="00131385"/>
    <w:rsid w:val="00131AF9"/>
    <w:rsid w:val="00132AA5"/>
    <w:rsid w:val="00133CE7"/>
    <w:rsid w:val="00134C6B"/>
    <w:rsid w:val="00135C39"/>
    <w:rsid w:val="00136F37"/>
    <w:rsid w:val="00140574"/>
    <w:rsid w:val="00141464"/>
    <w:rsid w:val="00141CF3"/>
    <w:rsid w:val="001426CF"/>
    <w:rsid w:val="00144779"/>
    <w:rsid w:val="0014616A"/>
    <w:rsid w:val="00146C00"/>
    <w:rsid w:val="00146F46"/>
    <w:rsid w:val="001471F8"/>
    <w:rsid w:val="001516F7"/>
    <w:rsid w:val="00151ECE"/>
    <w:rsid w:val="00155BD6"/>
    <w:rsid w:val="00156482"/>
    <w:rsid w:val="001567DE"/>
    <w:rsid w:val="001574BD"/>
    <w:rsid w:val="001576C9"/>
    <w:rsid w:val="00157797"/>
    <w:rsid w:val="00161BBC"/>
    <w:rsid w:val="00161BF3"/>
    <w:rsid w:val="00162303"/>
    <w:rsid w:val="00162997"/>
    <w:rsid w:val="0016345B"/>
    <w:rsid w:val="001742A2"/>
    <w:rsid w:val="0017461F"/>
    <w:rsid w:val="0017695A"/>
    <w:rsid w:val="001774F4"/>
    <w:rsid w:val="001777B0"/>
    <w:rsid w:val="00177CC8"/>
    <w:rsid w:val="00177F96"/>
    <w:rsid w:val="001845A6"/>
    <w:rsid w:val="00186615"/>
    <w:rsid w:val="0019059A"/>
    <w:rsid w:val="001969B4"/>
    <w:rsid w:val="00197B76"/>
    <w:rsid w:val="00197D9F"/>
    <w:rsid w:val="001A00D2"/>
    <w:rsid w:val="001A53E8"/>
    <w:rsid w:val="001B0023"/>
    <w:rsid w:val="001B0DC5"/>
    <w:rsid w:val="001B327F"/>
    <w:rsid w:val="001B3D06"/>
    <w:rsid w:val="001B4FDA"/>
    <w:rsid w:val="001B6BCB"/>
    <w:rsid w:val="001C0006"/>
    <w:rsid w:val="001C10BB"/>
    <w:rsid w:val="001C1C3E"/>
    <w:rsid w:val="001C6F68"/>
    <w:rsid w:val="001D035C"/>
    <w:rsid w:val="001D2910"/>
    <w:rsid w:val="001D3906"/>
    <w:rsid w:val="001D457B"/>
    <w:rsid w:val="001D7707"/>
    <w:rsid w:val="001E0F64"/>
    <w:rsid w:val="001E1B72"/>
    <w:rsid w:val="001E1CB6"/>
    <w:rsid w:val="001E314C"/>
    <w:rsid w:val="001E5DD3"/>
    <w:rsid w:val="001E77B4"/>
    <w:rsid w:val="001E7E62"/>
    <w:rsid w:val="001F0B3B"/>
    <w:rsid w:val="001F7759"/>
    <w:rsid w:val="00202499"/>
    <w:rsid w:val="002036DB"/>
    <w:rsid w:val="002038AD"/>
    <w:rsid w:val="00204D7D"/>
    <w:rsid w:val="00207FBC"/>
    <w:rsid w:val="00210884"/>
    <w:rsid w:val="00210F32"/>
    <w:rsid w:val="00211960"/>
    <w:rsid w:val="00215B30"/>
    <w:rsid w:val="00215B57"/>
    <w:rsid w:val="00215CAA"/>
    <w:rsid w:val="0021661A"/>
    <w:rsid w:val="002200A8"/>
    <w:rsid w:val="00220457"/>
    <w:rsid w:val="0022090F"/>
    <w:rsid w:val="0022588E"/>
    <w:rsid w:val="002261B6"/>
    <w:rsid w:val="002268FB"/>
    <w:rsid w:val="00230A52"/>
    <w:rsid w:val="00230EA4"/>
    <w:rsid w:val="002318B8"/>
    <w:rsid w:val="00231AA6"/>
    <w:rsid w:val="00232371"/>
    <w:rsid w:val="00232D5C"/>
    <w:rsid w:val="00234D51"/>
    <w:rsid w:val="00242F9C"/>
    <w:rsid w:val="0024454B"/>
    <w:rsid w:val="00245409"/>
    <w:rsid w:val="002460B8"/>
    <w:rsid w:val="0024664F"/>
    <w:rsid w:val="002506D7"/>
    <w:rsid w:val="00252538"/>
    <w:rsid w:val="00252B0A"/>
    <w:rsid w:val="00252FF0"/>
    <w:rsid w:val="002532D0"/>
    <w:rsid w:val="00253663"/>
    <w:rsid w:val="002556FF"/>
    <w:rsid w:val="00260370"/>
    <w:rsid w:val="00261748"/>
    <w:rsid w:val="00263F18"/>
    <w:rsid w:val="00267238"/>
    <w:rsid w:val="00267ECD"/>
    <w:rsid w:val="00270F78"/>
    <w:rsid w:val="00270F7D"/>
    <w:rsid w:val="00272F1D"/>
    <w:rsid w:val="00276361"/>
    <w:rsid w:val="00277D82"/>
    <w:rsid w:val="00282A63"/>
    <w:rsid w:val="00283FFA"/>
    <w:rsid w:val="00284750"/>
    <w:rsid w:val="00285272"/>
    <w:rsid w:val="00285F6D"/>
    <w:rsid w:val="002860A2"/>
    <w:rsid w:val="00287F73"/>
    <w:rsid w:val="00290627"/>
    <w:rsid w:val="00290702"/>
    <w:rsid w:val="00297DC2"/>
    <w:rsid w:val="002A35CA"/>
    <w:rsid w:val="002A4017"/>
    <w:rsid w:val="002A4362"/>
    <w:rsid w:val="002A48AC"/>
    <w:rsid w:val="002A5346"/>
    <w:rsid w:val="002A7A51"/>
    <w:rsid w:val="002B0377"/>
    <w:rsid w:val="002B1CB1"/>
    <w:rsid w:val="002B34D4"/>
    <w:rsid w:val="002B5163"/>
    <w:rsid w:val="002B5FE0"/>
    <w:rsid w:val="002C1CC5"/>
    <w:rsid w:val="002C315A"/>
    <w:rsid w:val="002C3712"/>
    <w:rsid w:val="002C4F55"/>
    <w:rsid w:val="002C5410"/>
    <w:rsid w:val="002C5EBA"/>
    <w:rsid w:val="002C69A3"/>
    <w:rsid w:val="002D2949"/>
    <w:rsid w:val="002D2E8B"/>
    <w:rsid w:val="002D5200"/>
    <w:rsid w:val="002D6CAC"/>
    <w:rsid w:val="002E0208"/>
    <w:rsid w:val="002E286E"/>
    <w:rsid w:val="002E3892"/>
    <w:rsid w:val="002E3F17"/>
    <w:rsid w:val="002E7495"/>
    <w:rsid w:val="002F2FCC"/>
    <w:rsid w:val="002F34C5"/>
    <w:rsid w:val="002F4AE1"/>
    <w:rsid w:val="002F52CD"/>
    <w:rsid w:val="002F58F9"/>
    <w:rsid w:val="002F6B73"/>
    <w:rsid w:val="002F76C2"/>
    <w:rsid w:val="002F773E"/>
    <w:rsid w:val="002F7922"/>
    <w:rsid w:val="002F7C50"/>
    <w:rsid w:val="00300523"/>
    <w:rsid w:val="00300BEB"/>
    <w:rsid w:val="00302384"/>
    <w:rsid w:val="00304AEF"/>
    <w:rsid w:val="00304E53"/>
    <w:rsid w:val="00304F5A"/>
    <w:rsid w:val="00312856"/>
    <w:rsid w:val="00313570"/>
    <w:rsid w:val="00313CF4"/>
    <w:rsid w:val="00317EEF"/>
    <w:rsid w:val="003205F5"/>
    <w:rsid w:val="003276F9"/>
    <w:rsid w:val="00330673"/>
    <w:rsid w:val="00330DD0"/>
    <w:rsid w:val="00332143"/>
    <w:rsid w:val="00334F73"/>
    <w:rsid w:val="00337302"/>
    <w:rsid w:val="003379B4"/>
    <w:rsid w:val="00340235"/>
    <w:rsid w:val="00340B43"/>
    <w:rsid w:val="00341996"/>
    <w:rsid w:val="00342210"/>
    <w:rsid w:val="0034242A"/>
    <w:rsid w:val="0034249A"/>
    <w:rsid w:val="0034286D"/>
    <w:rsid w:val="00342C69"/>
    <w:rsid w:val="00345520"/>
    <w:rsid w:val="00346380"/>
    <w:rsid w:val="0035224B"/>
    <w:rsid w:val="0035400C"/>
    <w:rsid w:val="00360CB6"/>
    <w:rsid w:val="00361119"/>
    <w:rsid w:val="003621EA"/>
    <w:rsid w:val="00362A0E"/>
    <w:rsid w:val="003655E9"/>
    <w:rsid w:val="00367AB7"/>
    <w:rsid w:val="00370AF1"/>
    <w:rsid w:val="00371342"/>
    <w:rsid w:val="00373C3A"/>
    <w:rsid w:val="0037592E"/>
    <w:rsid w:val="00377F9D"/>
    <w:rsid w:val="00381924"/>
    <w:rsid w:val="00381E47"/>
    <w:rsid w:val="00394306"/>
    <w:rsid w:val="003947A3"/>
    <w:rsid w:val="00396DB5"/>
    <w:rsid w:val="003A01AA"/>
    <w:rsid w:val="003A058A"/>
    <w:rsid w:val="003A41A3"/>
    <w:rsid w:val="003A4F10"/>
    <w:rsid w:val="003A7139"/>
    <w:rsid w:val="003B4BD3"/>
    <w:rsid w:val="003B5C74"/>
    <w:rsid w:val="003C2474"/>
    <w:rsid w:val="003C2F40"/>
    <w:rsid w:val="003C5DA9"/>
    <w:rsid w:val="003C68E8"/>
    <w:rsid w:val="003D3B27"/>
    <w:rsid w:val="003D429A"/>
    <w:rsid w:val="003D4AC6"/>
    <w:rsid w:val="003D4F06"/>
    <w:rsid w:val="003D5820"/>
    <w:rsid w:val="003D7499"/>
    <w:rsid w:val="003D7DDE"/>
    <w:rsid w:val="003E1278"/>
    <w:rsid w:val="003E23ED"/>
    <w:rsid w:val="003E5025"/>
    <w:rsid w:val="003E5D3B"/>
    <w:rsid w:val="003F42B7"/>
    <w:rsid w:val="003F5278"/>
    <w:rsid w:val="003F52B7"/>
    <w:rsid w:val="003F5879"/>
    <w:rsid w:val="004019B2"/>
    <w:rsid w:val="00401EBC"/>
    <w:rsid w:val="004034F1"/>
    <w:rsid w:val="004037D9"/>
    <w:rsid w:val="00404851"/>
    <w:rsid w:val="00404F5D"/>
    <w:rsid w:val="00405697"/>
    <w:rsid w:val="00413A6A"/>
    <w:rsid w:val="00415145"/>
    <w:rsid w:val="00416B69"/>
    <w:rsid w:val="00416D38"/>
    <w:rsid w:val="004212F1"/>
    <w:rsid w:val="00422A51"/>
    <w:rsid w:val="00424E33"/>
    <w:rsid w:val="00431E10"/>
    <w:rsid w:val="00431FB5"/>
    <w:rsid w:val="004335D9"/>
    <w:rsid w:val="004358B3"/>
    <w:rsid w:val="00435C1A"/>
    <w:rsid w:val="0044156F"/>
    <w:rsid w:val="0044380B"/>
    <w:rsid w:val="004501FB"/>
    <w:rsid w:val="004520AD"/>
    <w:rsid w:val="00457167"/>
    <w:rsid w:val="00457BBD"/>
    <w:rsid w:val="00460BC3"/>
    <w:rsid w:val="0046400C"/>
    <w:rsid w:val="004646D7"/>
    <w:rsid w:val="00466EB1"/>
    <w:rsid w:val="00470861"/>
    <w:rsid w:val="004717E9"/>
    <w:rsid w:val="0047498B"/>
    <w:rsid w:val="00474FBB"/>
    <w:rsid w:val="00475907"/>
    <w:rsid w:val="004760EA"/>
    <w:rsid w:val="00476FEB"/>
    <w:rsid w:val="00477466"/>
    <w:rsid w:val="0048145E"/>
    <w:rsid w:val="00483C4A"/>
    <w:rsid w:val="0048609E"/>
    <w:rsid w:val="00491470"/>
    <w:rsid w:val="0049247F"/>
    <w:rsid w:val="00494378"/>
    <w:rsid w:val="0049467D"/>
    <w:rsid w:val="0049521A"/>
    <w:rsid w:val="0049566D"/>
    <w:rsid w:val="004969F9"/>
    <w:rsid w:val="004A0457"/>
    <w:rsid w:val="004A136F"/>
    <w:rsid w:val="004A4ECB"/>
    <w:rsid w:val="004A51E4"/>
    <w:rsid w:val="004A691B"/>
    <w:rsid w:val="004B0106"/>
    <w:rsid w:val="004B345D"/>
    <w:rsid w:val="004B3C2E"/>
    <w:rsid w:val="004B56D1"/>
    <w:rsid w:val="004B66C0"/>
    <w:rsid w:val="004C15AF"/>
    <w:rsid w:val="004C172D"/>
    <w:rsid w:val="004C5FD4"/>
    <w:rsid w:val="004C77B8"/>
    <w:rsid w:val="004D3005"/>
    <w:rsid w:val="004D61AB"/>
    <w:rsid w:val="004D6BAC"/>
    <w:rsid w:val="004E1520"/>
    <w:rsid w:val="004E18C3"/>
    <w:rsid w:val="004E325D"/>
    <w:rsid w:val="004E364B"/>
    <w:rsid w:val="004E3898"/>
    <w:rsid w:val="004E5389"/>
    <w:rsid w:val="004E56CC"/>
    <w:rsid w:val="004E66CB"/>
    <w:rsid w:val="004F32F3"/>
    <w:rsid w:val="004F4489"/>
    <w:rsid w:val="004F487F"/>
    <w:rsid w:val="004F76C1"/>
    <w:rsid w:val="004F7DB6"/>
    <w:rsid w:val="004F7F7B"/>
    <w:rsid w:val="00503256"/>
    <w:rsid w:val="00504170"/>
    <w:rsid w:val="0050602A"/>
    <w:rsid w:val="00506EE2"/>
    <w:rsid w:val="0051095F"/>
    <w:rsid w:val="005125D2"/>
    <w:rsid w:val="00513685"/>
    <w:rsid w:val="0051440D"/>
    <w:rsid w:val="005145A4"/>
    <w:rsid w:val="00515134"/>
    <w:rsid w:val="00516B2C"/>
    <w:rsid w:val="00517027"/>
    <w:rsid w:val="00525962"/>
    <w:rsid w:val="00534B6D"/>
    <w:rsid w:val="005351A5"/>
    <w:rsid w:val="005351F4"/>
    <w:rsid w:val="00535634"/>
    <w:rsid w:val="005358C0"/>
    <w:rsid w:val="00537DA8"/>
    <w:rsid w:val="005418D6"/>
    <w:rsid w:val="00542D9D"/>
    <w:rsid w:val="00542DD5"/>
    <w:rsid w:val="00544B4A"/>
    <w:rsid w:val="00546D87"/>
    <w:rsid w:val="0055097A"/>
    <w:rsid w:val="00552161"/>
    <w:rsid w:val="00553C97"/>
    <w:rsid w:val="0056035F"/>
    <w:rsid w:val="005621A2"/>
    <w:rsid w:val="00562D80"/>
    <w:rsid w:val="00563B52"/>
    <w:rsid w:val="00564126"/>
    <w:rsid w:val="00566839"/>
    <w:rsid w:val="00566AB6"/>
    <w:rsid w:val="00570A3D"/>
    <w:rsid w:val="00570A6B"/>
    <w:rsid w:val="00571719"/>
    <w:rsid w:val="00574EE9"/>
    <w:rsid w:val="005750D7"/>
    <w:rsid w:val="0057559B"/>
    <w:rsid w:val="005761C6"/>
    <w:rsid w:val="00576D03"/>
    <w:rsid w:val="00577541"/>
    <w:rsid w:val="00580B90"/>
    <w:rsid w:val="00581892"/>
    <w:rsid w:val="00583034"/>
    <w:rsid w:val="00583D82"/>
    <w:rsid w:val="00585A56"/>
    <w:rsid w:val="00591D7E"/>
    <w:rsid w:val="0059222B"/>
    <w:rsid w:val="005922A5"/>
    <w:rsid w:val="0059354D"/>
    <w:rsid w:val="00595E8F"/>
    <w:rsid w:val="00596DBC"/>
    <w:rsid w:val="005977E8"/>
    <w:rsid w:val="005A0FB4"/>
    <w:rsid w:val="005A16CF"/>
    <w:rsid w:val="005A29D4"/>
    <w:rsid w:val="005A3A06"/>
    <w:rsid w:val="005A4C47"/>
    <w:rsid w:val="005A593F"/>
    <w:rsid w:val="005B0DDE"/>
    <w:rsid w:val="005B0FA5"/>
    <w:rsid w:val="005B2707"/>
    <w:rsid w:val="005B552E"/>
    <w:rsid w:val="005B57AC"/>
    <w:rsid w:val="005C176A"/>
    <w:rsid w:val="005C1B10"/>
    <w:rsid w:val="005C1CD7"/>
    <w:rsid w:val="005C2D72"/>
    <w:rsid w:val="005C35AA"/>
    <w:rsid w:val="005C37A5"/>
    <w:rsid w:val="005C3C23"/>
    <w:rsid w:val="005C5752"/>
    <w:rsid w:val="005C5AC7"/>
    <w:rsid w:val="005D1E5F"/>
    <w:rsid w:val="005D2C27"/>
    <w:rsid w:val="005D37A7"/>
    <w:rsid w:val="005D6918"/>
    <w:rsid w:val="005E315A"/>
    <w:rsid w:val="005E6823"/>
    <w:rsid w:val="005F024B"/>
    <w:rsid w:val="005F11FD"/>
    <w:rsid w:val="005F2D6C"/>
    <w:rsid w:val="005F659D"/>
    <w:rsid w:val="005F679C"/>
    <w:rsid w:val="005F7410"/>
    <w:rsid w:val="005F7C01"/>
    <w:rsid w:val="00601D5F"/>
    <w:rsid w:val="00604734"/>
    <w:rsid w:val="00604B5D"/>
    <w:rsid w:val="00605DB8"/>
    <w:rsid w:val="006061F7"/>
    <w:rsid w:val="00614A78"/>
    <w:rsid w:val="00614FEE"/>
    <w:rsid w:val="00615E24"/>
    <w:rsid w:val="0062197E"/>
    <w:rsid w:val="0062391F"/>
    <w:rsid w:val="006258E2"/>
    <w:rsid w:val="00625E73"/>
    <w:rsid w:val="00626CCF"/>
    <w:rsid w:val="006321F9"/>
    <w:rsid w:val="006349B1"/>
    <w:rsid w:val="00636D50"/>
    <w:rsid w:val="00646EA2"/>
    <w:rsid w:val="006475D7"/>
    <w:rsid w:val="0065223E"/>
    <w:rsid w:val="00652258"/>
    <w:rsid w:val="00653EB7"/>
    <w:rsid w:val="0065456A"/>
    <w:rsid w:val="0065662B"/>
    <w:rsid w:val="00656D4F"/>
    <w:rsid w:val="00660C22"/>
    <w:rsid w:val="00664171"/>
    <w:rsid w:val="00665016"/>
    <w:rsid w:val="00665AC6"/>
    <w:rsid w:val="00670878"/>
    <w:rsid w:val="006741C5"/>
    <w:rsid w:val="00676FFE"/>
    <w:rsid w:val="006808BD"/>
    <w:rsid w:val="00680A37"/>
    <w:rsid w:val="00682329"/>
    <w:rsid w:val="00683696"/>
    <w:rsid w:val="00684967"/>
    <w:rsid w:val="00686650"/>
    <w:rsid w:val="00686E0A"/>
    <w:rsid w:val="00687371"/>
    <w:rsid w:val="00690B01"/>
    <w:rsid w:val="0069113D"/>
    <w:rsid w:val="0069567D"/>
    <w:rsid w:val="006962CB"/>
    <w:rsid w:val="006965C3"/>
    <w:rsid w:val="006A1B0A"/>
    <w:rsid w:val="006A3355"/>
    <w:rsid w:val="006A4112"/>
    <w:rsid w:val="006A5110"/>
    <w:rsid w:val="006A70C6"/>
    <w:rsid w:val="006B1473"/>
    <w:rsid w:val="006B41C6"/>
    <w:rsid w:val="006B7878"/>
    <w:rsid w:val="006C05AE"/>
    <w:rsid w:val="006C07D9"/>
    <w:rsid w:val="006C4CD5"/>
    <w:rsid w:val="006C5AD2"/>
    <w:rsid w:val="006C648F"/>
    <w:rsid w:val="006C7186"/>
    <w:rsid w:val="006D3D78"/>
    <w:rsid w:val="006D45B0"/>
    <w:rsid w:val="006D5017"/>
    <w:rsid w:val="006D5AB2"/>
    <w:rsid w:val="006D5ECC"/>
    <w:rsid w:val="006D5F8A"/>
    <w:rsid w:val="006E17FF"/>
    <w:rsid w:val="006E25FE"/>
    <w:rsid w:val="006E27F6"/>
    <w:rsid w:val="006F10F7"/>
    <w:rsid w:val="006F1549"/>
    <w:rsid w:val="006F1887"/>
    <w:rsid w:val="006F3813"/>
    <w:rsid w:val="006F44B9"/>
    <w:rsid w:val="006F4537"/>
    <w:rsid w:val="006F4A7C"/>
    <w:rsid w:val="00701211"/>
    <w:rsid w:val="0070162A"/>
    <w:rsid w:val="007048A8"/>
    <w:rsid w:val="00707C67"/>
    <w:rsid w:val="00712395"/>
    <w:rsid w:val="007143B8"/>
    <w:rsid w:val="0071511A"/>
    <w:rsid w:val="00720BDE"/>
    <w:rsid w:val="00722A40"/>
    <w:rsid w:val="00723122"/>
    <w:rsid w:val="0072358C"/>
    <w:rsid w:val="00725E1B"/>
    <w:rsid w:val="00725FED"/>
    <w:rsid w:val="0072746B"/>
    <w:rsid w:val="0073158A"/>
    <w:rsid w:val="007332A0"/>
    <w:rsid w:val="00735C2D"/>
    <w:rsid w:val="00737E33"/>
    <w:rsid w:val="007407C1"/>
    <w:rsid w:val="007415CD"/>
    <w:rsid w:val="00745F2E"/>
    <w:rsid w:val="0075110C"/>
    <w:rsid w:val="007519E8"/>
    <w:rsid w:val="0075355B"/>
    <w:rsid w:val="0075524F"/>
    <w:rsid w:val="00762680"/>
    <w:rsid w:val="00763382"/>
    <w:rsid w:val="0076418D"/>
    <w:rsid w:val="007645A7"/>
    <w:rsid w:val="0076473C"/>
    <w:rsid w:val="0076512A"/>
    <w:rsid w:val="00765E00"/>
    <w:rsid w:val="007672B0"/>
    <w:rsid w:val="007705D0"/>
    <w:rsid w:val="0077145B"/>
    <w:rsid w:val="00774378"/>
    <w:rsid w:val="00775132"/>
    <w:rsid w:val="00776F87"/>
    <w:rsid w:val="00783D44"/>
    <w:rsid w:val="00783DEC"/>
    <w:rsid w:val="00786E99"/>
    <w:rsid w:val="0078757E"/>
    <w:rsid w:val="00787A38"/>
    <w:rsid w:val="00791E13"/>
    <w:rsid w:val="00792FA9"/>
    <w:rsid w:val="00796B1E"/>
    <w:rsid w:val="00797BB5"/>
    <w:rsid w:val="007A07B9"/>
    <w:rsid w:val="007A0DFB"/>
    <w:rsid w:val="007A34B9"/>
    <w:rsid w:val="007A3EEF"/>
    <w:rsid w:val="007B5155"/>
    <w:rsid w:val="007B5655"/>
    <w:rsid w:val="007B602F"/>
    <w:rsid w:val="007C2420"/>
    <w:rsid w:val="007C78C4"/>
    <w:rsid w:val="007D0194"/>
    <w:rsid w:val="007D20EB"/>
    <w:rsid w:val="007D21FE"/>
    <w:rsid w:val="007D2EED"/>
    <w:rsid w:val="007D38B3"/>
    <w:rsid w:val="007D51F3"/>
    <w:rsid w:val="007D5D4D"/>
    <w:rsid w:val="007D6433"/>
    <w:rsid w:val="007D7148"/>
    <w:rsid w:val="007D7F0C"/>
    <w:rsid w:val="007E1FEE"/>
    <w:rsid w:val="007E34AB"/>
    <w:rsid w:val="007E40A2"/>
    <w:rsid w:val="007E48BB"/>
    <w:rsid w:val="007E63E0"/>
    <w:rsid w:val="007F09E7"/>
    <w:rsid w:val="007F2017"/>
    <w:rsid w:val="007F2235"/>
    <w:rsid w:val="007F435F"/>
    <w:rsid w:val="007F5C5D"/>
    <w:rsid w:val="007F644D"/>
    <w:rsid w:val="0080097A"/>
    <w:rsid w:val="00801728"/>
    <w:rsid w:val="00801E76"/>
    <w:rsid w:val="008035CF"/>
    <w:rsid w:val="00805558"/>
    <w:rsid w:val="00806256"/>
    <w:rsid w:val="008065E3"/>
    <w:rsid w:val="0080674B"/>
    <w:rsid w:val="00806A0E"/>
    <w:rsid w:val="00806C2D"/>
    <w:rsid w:val="00810D4E"/>
    <w:rsid w:val="008126AB"/>
    <w:rsid w:val="00815963"/>
    <w:rsid w:val="008162F6"/>
    <w:rsid w:val="00816431"/>
    <w:rsid w:val="00820CE2"/>
    <w:rsid w:val="0082346E"/>
    <w:rsid w:val="008235CC"/>
    <w:rsid w:val="0082417A"/>
    <w:rsid w:val="00824A2C"/>
    <w:rsid w:val="008277FB"/>
    <w:rsid w:val="00830F46"/>
    <w:rsid w:val="008321E7"/>
    <w:rsid w:val="00832DBF"/>
    <w:rsid w:val="00836084"/>
    <w:rsid w:val="00837EF1"/>
    <w:rsid w:val="008422A4"/>
    <w:rsid w:val="00845222"/>
    <w:rsid w:val="00846044"/>
    <w:rsid w:val="00847E89"/>
    <w:rsid w:val="00850D69"/>
    <w:rsid w:val="008527D6"/>
    <w:rsid w:val="00853F70"/>
    <w:rsid w:val="00855F07"/>
    <w:rsid w:val="008560F0"/>
    <w:rsid w:val="0085659D"/>
    <w:rsid w:val="008620D0"/>
    <w:rsid w:val="00863737"/>
    <w:rsid w:val="00863D5A"/>
    <w:rsid w:val="0086535F"/>
    <w:rsid w:val="00865406"/>
    <w:rsid w:val="00872A15"/>
    <w:rsid w:val="00875946"/>
    <w:rsid w:val="00875A4E"/>
    <w:rsid w:val="00876E8A"/>
    <w:rsid w:val="00876EFB"/>
    <w:rsid w:val="00884709"/>
    <w:rsid w:val="00886969"/>
    <w:rsid w:val="008872BF"/>
    <w:rsid w:val="00887CD6"/>
    <w:rsid w:val="0089167A"/>
    <w:rsid w:val="008916F0"/>
    <w:rsid w:val="0089384A"/>
    <w:rsid w:val="00895BC8"/>
    <w:rsid w:val="008A1445"/>
    <w:rsid w:val="008A25D1"/>
    <w:rsid w:val="008A26AA"/>
    <w:rsid w:val="008A598E"/>
    <w:rsid w:val="008A7AD4"/>
    <w:rsid w:val="008B737B"/>
    <w:rsid w:val="008C06C7"/>
    <w:rsid w:val="008C0D34"/>
    <w:rsid w:val="008C0D82"/>
    <w:rsid w:val="008C1157"/>
    <w:rsid w:val="008C267D"/>
    <w:rsid w:val="008C4D63"/>
    <w:rsid w:val="008C4E34"/>
    <w:rsid w:val="008C5B3F"/>
    <w:rsid w:val="008C5D7F"/>
    <w:rsid w:val="008C5DC6"/>
    <w:rsid w:val="008C6B85"/>
    <w:rsid w:val="008C6FCC"/>
    <w:rsid w:val="008D27B1"/>
    <w:rsid w:val="008D3E8D"/>
    <w:rsid w:val="008D5CB7"/>
    <w:rsid w:val="008D5F9C"/>
    <w:rsid w:val="008E29BD"/>
    <w:rsid w:val="008E35FA"/>
    <w:rsid w:val="008E6284"/>
    <w:rsid w:val="008F5A94"/>
    <w:rsid w:val="008F5C48"/>
    <w:rsid w:val="008F5E47"/>
    <w:rsid w:val="008F6E22"/>
    <w:rsid w:val="00901CCB"/>
    <w:rsid w:val="00902C04"/>
    <w:rsid w:val="00905640"/>
    <w:rsid w:val="00906D6E"/>
    <w:rsid w:val="00910265"/>
    <w:rsid w:val="00910C72"/>
    <w:rsid w:val="00911FE1"/>
    <w:rsid w:val="00912284"/>
    <w:rsid w:val="00912745"/>
    <w:rsid w:val="00912D96"/>
    <w:rsid w:val="00913C10"/>
    <w:rsid w:val="009144FE"/>
    <w:rsid w:val="00914A9A"/>
    <w:rsid w:val="0091510A"/>
    <w:rsid w:val="00917FBF"/>
    <w:rsid w:val="009217A1"/>
    <w:rsid w:val="00922D14"/>
    <w:rsid w:val="0092300C"/>
    <w:rsid w:val="00923272"/>
    <w:rsid w:val="009239BE"/>
    <w:rsid w:val="00926C66"/>
    <w:rsid w:val="00930410"/>
    <w:rsid w:val="00930499"/>
    <w:rsid w:val="009313F1"/>
    <w:rsid w:val="00933AE6"/>
    <w:rsid w:val="0093704A"/>
    <w:rsid w:val="0093729A"/>
    <w:rsid w:val="00937375"/>
    <w:rsid w:val="00941EF6"/>
    <w:rsid w:val="00950DCD"/>
    <w:rsid w:val="00952524"/>
    <w:rsid w:val="00953DB9"/>
    <w:rsid w:val="00953EC5"/>
    <w:rsid w:val="00954253"/>
    <w:rsid w:val="00954A3E"/>
    <w:rsid w:val="00955AB2"/>
    <w:rsid w:val="00956B92"/>
    <w:rsid w:val="009606B8"/>
    <w:rsid w:val="009635A1"/>
    <w:rsid w:val="0096477F"/>
    <w:rsid w:val="00971EE0"/>
    <w:rsid w:val="009741DD"/>
    <w:rsid w:val="00977187"/>
    <w:rsid w:val="00982CC1"/>
    <w:rsid w:val="0098364B"/>
    <w:rsid w:val="0098505F"/>
    <w:rsid w:val="0098597D"/>
    <w:rsid w:val="0098644F"/>
    <w:rsid w:val="009865C1"/>
    <w:rsid w:val="009866DB"/>
    <w:rsid w:val="009876EC"/>
    <w:rsid w:val="00990401"/>
    <w:rsid w:val="0099095C"/>
    <w:rsid w:val="00992EB1"/>
    <w:rsid w:val="009934D3"/>
    <w:rsid w:val="00993569"/>
    <w:rsid w:val="009943BC"/>
    <w:rsid w:val="00997E2E"/>
    <w:rsid w:val="009A2E76"/>
    <w:rsid w:val="009A398B"/>
    <w:rsid w:val="009A3A38"/>
    <w:rsid w:val="009B070A"/>
    <w:rsid w:val="009B2A27"/>
    <w:rsid w:val="009B5A57"/>
    <w:rsid w:val="009B61DF"/>
    <w:rsid w:val="009B63E6"/>
    <w:rsid w:val="009B71C8"/>
    <w:rsid w:val="009C123E"/>
    <w:rsid w:val="009C2179"/>
    <w:rsid w:val="009C4832"/>
    <w:rsid w:val="009C496E"/>
    <w:rsid w:val="009C5086"/>
    <w:rsid w:val="009C648F"/>
    <w:rsid w:val="009C6586"/>
    <w:rsid w:val="009D142D"/>
    <w:rsid w:val="009D2AD4"/>
    <w:rsid w:val="009D423A"/>
    <w:rsid w:val="009D48CA"/>
    <w:rsid w:val="009D5357"/>
    <w:rsid w:val="009D5EB2"/>
    <w:rsid w:val="009E07FB"/>
    <w:rsid w:val="009E39F1"/>
    <w:rsid w:val="009E72AA"/>
    <w:rsid w:val="009F2309"/>
    <w:rsid w:val="009F2ACF"/>
    <w:rsid w:val="009F67A6"/>
    <w:rsid w:val="009F73B3"/>
    <w:rsid w:val="00A013C6"/>
    <w:rsid w:val="00A03ADE"/>
    <w:rsid w:val="00A03B15"/>
    <w:rsid w:val="00A04179"/>
    <w:rsid w:val="00A049C7"/>
    <w:rsid w:val="00A07BA7"/>
    <w:rsid w:val="00A13642"/>
    <w:rsid w:val="00A13C8A"/>
    <w:rsid w:val="00A14EF7"/>
    <w:rsid w:val="00A165CC"/>
    <w:rsid w:val="00A17989"/>
    <w:rsid w:val="00A17AB9"/>
    <w:rsid w:val="00A20CA6"/>
    <w:rsid w:val="00A217AF"/>
    <w:rsid w:val="00A22305"/>
    <w:rsid w:val="00A22B4A"/>
    <w:rsid w:val="00A240EC"/>
    <w:rsid w:val="00A3335C"/>
    <w:rsid w:val="00A34D50"/>
    <w:rsid w:val="00A35FB0"/>
    <w:rsid w:val="00A4245D"/>
    <w:rsid w:val="00A4269A"/>
    <w:rsid w:val="00A433D7"/>
    <w:rsid w:val="00A43423"/>
    <w:rsid w:val="00A467BB"/>
    <w:rsid w:val="00A46FAC"/>
    <w:rsid w:val="00A52067"/>
    <w:rsid w:val="00A531EE"/>
    <w:rsid w:val="00A547B4"/>
    <w:rsid w:val="00A57E6B"/>
    <w:rsid w:val="00A57E85"/>
    <w:rsid w:val="00A62ACB"/>
    <w:rsid w:val="00A63A59"/>
    <w:rsid w:val="00A65DB8"/>
    <w:rsid w:val="00A66A68"/>
    <w:rsid w:val="00A66FA3"/>
    <w:rsid w:val="00A7164F"/>
    <w:rsid w:val="00A72A08"/>
    <w:rsid w:val="00A72D8E"/>
    <w:rsid w:val="00A7564B"/>
    <w:rsid w:val="00A76A20"/>
    <w:rsid w:val="00A76DE0"/>
    <w:rsid w:val="00A80AAD"/>
    <w:rsid w:val="00A80BBD"/>
    <w:rsid w:val="00A855D8"/>
    <w:rsid w:val="00A87B11"/>
    <w:rsid w:val="00A94ED0"/>
    <w:rsid w:val="00AA1457"/>
    <w:rsid w:val="00AA30E5"/>
    <w:rsid w:val="00AA4B1B"/>
    <w:rsid w:val="00AB2071"/>
    <w:rsid w:val="00AB3A05"/>
    <w:rsid w:val="00AB3CCB"/>
    <w:rsid w:val="00AB44FF"/>
    <w:rsid w:val="00AB6FCE"/>
    <w:rsid w:val="00AC0181"/>
    <w:rsid w:val="00AC064D"/>
    <w:rsid w:val="00AC1DAD"/>
    <w:rsid w:val="00AC23BA"/>
    <w:rsid w:val="00AC2A43"/>
    <w:rsid w:val="00AC5F4E"/>
    <w:rsid w:val="00AD083D"/>
    <w:rsid w:val="00AD1FFB"/>
    <w:rsid w:val="00AD2B36"/>
    <w:rsid w:val="00AD486B"/>
    <w:rsid w:val="00AD5B8C"/>
    <w:rsid w:val="00AD6CD9"/>
    <w:rsid w:val="00AE2663"/>
    <w:rsid w:val="00AE3880"/>
    <w:rsid w:val="00AE7642"/>
    <w:rsid w:val="00AE7756"/>
    <w:rsid w:val="00AE7B8E"/>
    <w:rsid w:val="00AF0719"/>
    <w:rsid w:val="00AF4E18"/>
    <w:rsid w:val="00AF6461"/>
    <w:rsid w:val="00AF6887"/>
    <w:rsid w:val="00AF6AF1"/>
    <w:rsid w:val="00B01C85"/>
    <w:rsid w:val="00B04EA3"/>
    <w:rsid w:val="00B11A43"/>
    <w:rsid w:val="00B16D1C"/>
    <w:rsid w:val="00B176BE"/>
    <w:rsid w:val="00B20976"/>
    <w:rsid w:val="00B212BD"/>
    <w:rsid w:val="00B22300"/>
    <w:rsid w:val="00B23054"/>
    <w:rsid w:val="00B24CD9"/>
    <w:rsid w:val="00B2517D"/>
    <w:rsid w:val="00B30CA1"/>
    <w:rsid w:val="00B32C66"/>
    <w:rsid w:val="00B32E28"/>
    <w:rsid w:val="00B334D2"/>
    <w:rsid w:val="00B35125"/>
    <w:rsid w:val="00B379AC"/>
    <w:rsid w:val="00B4190D"/>
    <w:rsid w:val="00B42B80"/>
    <w:rsid w:val="00B441B8"/>
    <w:rsid w:val="00B44EF5"/>
    <w:rsid w:val="00B5362C"/>
    <w:rsid w:val="00B54257"/>
    <w:rsid w:val="00B54FD9"/>
    <w:rsid w:val="00B60184"/>
    <w:rsid w:val="00B63C00"/>
    <w:rsid w:val="00B6416D"/>
    <w:rsid w:val="00B64E41"/>
    <w:rsid w:val="00B6562B"/>
    <w:rsid w:val="00B66CB8"/>
    <w:rsid w:val="00B673B0"/>
    <w:rsid w:val="00B70A0C"/>
    <w:rsid w:val="00B7179E"/>
    <w:rsid w:val="00B74763"/>
    <w:rsid w:val="00B74A2D"/>
    <w:rsid w:val="00B75D1D"/>
    <w:rsid w:val="00B764EB"/>
    <w:rsid w:val="00B76808"/>
    <w:rsid w:val="00B76988"/>
    <w:rsid w:val="00B806EC"/>
    <w:rsid w:val="00B839EC"/>
    <w:rsid w:val="00B860C6"/>
    <w:rsid w:val="00B87AA3"/>
    <w:rsid w:val="00B929F1"/>
    <w:rsid w:val="00B94911"/>
    <w:rsid w:val="00B954DA"/>
    <w:rsid w:val="00BA07E3"/>
    <w:rsid w:val="00BA0898"/>
    <w:rsid w:val="00BA38D0"/>
    <w:rsid w:val="00BA3BEF"/>
    <w:rsid w:val="00BA438E"/>
    <w:rsid w:val="00BA6EEE"/>
    <w:rsid w:val="00BB1388"/>
    <w:rsid w:val="00BB1B3A"/>
    <w:rsid w:val="00BB1DD0"/>
    <w:rsid w:val="00BB2C84"/>
    <w:rsid w:val="00BB589D"/>
    <w:rsid w:val="00BB6A31"/>
    <w:rsid w:val="00BB7433"/>
    <w:rsid w:val="00BC50BC"/>
    <w:rsid w:val="00BC606E"/>
    <w:rsid w:val="00BC6A6D"/>
    <w:rsid w:val="00BC778E"/>
    <w:rsid w:val="00BC77EC"/>
    <w:rsid w:val="00BD1CCE"/>
    <w:rsid w:val="00BD371D"/>
    <w:rsid w:val="00BD45D6"/>
    <w:rsid w:val="00BD4A48"/>
    <w:rsid w:val="00BE1ABA"/>
    <w:rsid w:val="00BE257C"/>
    <w:rsid w:val="00BE31F3"/>
    <w:rsid w:val="00BE3A8E"/>
    <w:rsid w:val="00BE5F15"/>
    <w:rsid w:val="00BE62AD"/>
    <w:rsid w:val="00BF13E9"/>
    <w:rsid w:val="00BF1882"/>
    <w:rsid w:val="00BF439F"/>
    <w:rsid w:val="00BF4933"/>
    <w:rsid w:val="00BF74A1"/>
    <w:rsid w:val="00BF7A90"/>
    <w:rsid w:val="00BF7C08"/>
    <w:rsid w:val="00C0134B"/>
    <w:rsid w:val="00C01910"/>
    <w:rsid w:val="00C0227A"/>
    <w:rsid w:val="00C02C53"/>
    <w:rsid w:val="00C04D3D"/>
    <w:rsid w:val="00C05927"/>
    <w:rsid w:val="00C06135"/>
    <w:rsid w:val="00C13B8A"/>
    <w:rsid w:val="00C16B91"/>
    <w:rsid w:val="00C17360"/>
    <w:rsid w:val="00C17B8E"/>
    <w:rsid w:val="00C20EBE"/>
    <w:rsid w:val="00C221D3"/>
    <w:rsid w:val="00C23302"/>
    <w:rsid w:val="00C2689A"/>
    <w:rsid w:val="00C31440"/>
    <w:rsid w:val="00C31B3F"/>
    <w:rsid w:val="00C35DB8"/>
    <w:rsid w:val="00C41074"/>
    <w:rsid w:val="00C502F6"/>
    <w:rsid w:val="00C506E2"/>
    <w:rsid w:val="00C510AB"/>
    <w:rsid w:val="00C51D36"/>
    <w:rsid w:val="00C531F5"/>
    <w:rsid w:val="00C532BC"/>
    <w:rsid w:val="00C5565E"/>
    <w:rsid w:val="00C61297"/>
    <w:rsid w:val="00C617A6"/>
    <w:rsid w:val="00C65F66"/>
    <w:rsid w:val="00C674AC"/>
    <w:rsid w:val="00C6767E"/>
    <w:rsid w:val="00C7127E"/>
    <w:rsid w:val="00C735F7"/>
    <w:rsid w:val="00C74248"/>
    <w:rsid w:val="00C86ED1"/>
    <w:rsid w:val="00C8749A"/>
    <w:rsid w:val="00C8776B"/>
    <w:rsid w:val="00C91B48"/>
    <w:rsid w:val="00C91E00"/>
    <w:rsid w:val="00C927C7"/>
    <w:rsid w:val="00C92CAF"/>
    <w:rsid w:val="00C92F22"/>
    <w:rsid w:val="00C93AEA"/>
    <w:rsid w:val="00C94464"/>
    <w:rsid w:val="00C94565"/>
    <w:rsid w:val="00C978E5"/>
    <w:rsid w:val="00CA0A48"/>
    <w:rsid w:val="00CA1402"/>
    <w:rsid w:val="00CA4687"/>
    <w:rsid w:val="00CA47C1"/>
    <w:rsid w:val="00CA4DA9"/>
    <w:rsid w:val="00CA5E0D"/>
    <w:rsid w:val="00CA70B5"/>
    <w:rsid w:val="00CB1B36"/>
    <w:rsid w:val="00CB2BB1"/>
    <w:rsid w:val="00CB5521"/>
    <w:rsid w:val="00CB64FC"/>
    <w:rsid w:val="00CB66BF"/>
    <w:rsid w:val="00CC0F13"/>
    <w:rsid w:val="00CC1033"/>
    <w:rsid w:val="00CC3FE4"/>
    <w:rsid w:val="00CC6071"/>
    <w:rsid w:val="00CC6A30"/>
    <w:rsid w:val="00CC7455"/>
    <w:rsid w:val="00CD090F"/>
    <w:rsid w:val="00CD09FE"/>
    <w:rsid w:val="00CD32D6"/>
    <w:rsid w:val="00CD5256"/>
    <w:rsid w:val="00CD761C"/>
    <w:rsid w:val="00CD7E50"/>
    <w:rsid w:val="00CE3107"/>
    <w:rsid w:val="00CE3163"/>
    <w:rsid w:val="00CE3213"/>
    <w:rsid w:val="00CE6DD4"/>
    <w:rsid w:val="00CF5AF8"/>
    <w:rsid w:val="00CF701B"/>
    <w:rsid w:val="00CF790E"/>
    <w:rsid w:val="00D03E4E"/>
    <w:rsid w:val="00D0545D"/>
    <w:rsid w:val="00D05A15"/>
    <w:rsid w:val="00D0620E"/>
    <w:rsid w:val="00D06B46"/>
    <w:rsid w:val="00D07263"/>
    <w:rsid w:val="00D10049"/>
    <w:rsid w:val="00D1242D"/>
    <w:rsid w:val="00D14D54"/>
    <w:rsid w:val="00D152C0"/>
    <w:rsid w:val="00D17F4F"/>
    <w:rsid w:val="00D20556"/>
    <w:rsid w:val="00D21715"/>
    <w:rsid w:val="00D22E34"/>
    <w:rsid w:val="00D23508"/>
    <w:rsid w:val="00D24A2E"/>
    <w:rsid w:val="00D25506"/>
    <w:rsid w:val="00D30043"/>
    <w:rsid w:val="00D307BA"/>
    <w:rsid w:val="00D309FB"/>
    <w:rsid w:val="00D31481"/>
    <w:rsid w:val="00D32C8B"/>
    <w:rsid w:val="00D33876"/>
    <w:rsid w:val="00D339F3"/>
    <w:rsid w:val="00D34579"/>
    <w:rsid w:val="00D34E3E"/>
    <w:rsid w:val="00D357DD"/>
    <w:rsid w:val="00D37E88"/>
    <w:rsid w:val="00D37ED7"/>
    <w:rsid w:val="00D42D35"/>
    <w:rsid w:val="00D43718"/>
    <w:rsid w:val="00D43C3F"/>
    <w:rsid w:val="00D45A8C"/>
    <w:rsid w:val="00D51E6E"/>
    <w:rsid w:val="00D525CD"/>
    <w:rsid w:val="00D53897"/>
    <w:rsid w:val="00D53917"/>
    <w:rsid w:val="00D53A0C"/>
    <w:rsid w:val="00D54B39"/>
    <w:rsid w:val="00D57E7A"/>
    <w:rsid w:val="00D60BD3"/>
    <w:rsid w:val="00D6372F"/>
    <w:rsid w:val="00D70A5C"/>
    <w:rsid w:val="00D70AB5"/>
    <w:rsid w:val="00D71B7E"/>
    <w:rsid w:val="00D73E03"/>
    <w:rsid w:val="00D74891"/>
    <w:rsid w:val="00D75703"/>
    <w:rsid w:val="00D75F5E"/>
    <w:rsid w:val="00D7653C"/>
    <w:rsid w:val="00D8083A"/>
    <w:rsid w:val="00D80F15"/>
    <w:rsid w:val="00D84232"/>
    <w:rsid w:val="00D86019"/>
    <w:rsid w:val="00D924BA"/>
    <w:rsid w:val="00D95F27"/>
    <w:rsid w:val="00DA6A92"/>
    <w:rsid w:val="00DB0CCE"/>
    <w:rsid w:val="00DB6D96"/>
    <w:rsid w:val="00DC0CDC"/>
    <w:rsid w:val="00DC2113"/>
    <w:rsid w:val="00DC27A2"/>
    <w:rsid w:val="00DC3472"/>
    <w:rsid w:val="00DD1B0A"/>
    <w:rsid w:val="00DD358E"/>
    <w:rsid w:val="00DD524E"/>
    <w:rsid w:val="00DD6149"/>
    <w:rsid w:val="00DD65DE"/>
    <w:rsid w:val="00DD6B99"/>
    <w:rsid w:val="00DE02F2"/>
    <w:rsid w:val="00DE1266"/>
    <w:rsid w:val="00DE16D6"/>
    <w:rsid w:val="00DE587E"/>
    <w:rsid w:val="00DE5C1F"/>
    <w:rsid w:val="00DE6B4D"/>
    <w:rsid w:val="00DE72F4"/>
    <w:rsid w:val="00DF33F3"/>
    <w:rsid w:val="00DF3B2B"/>
    <w:rsid w:val="00DF3F53"/>
    <w:rsid w:val="00DF4545"/>
    <w:rsid w:val="00DF526E"/>
    <w:rsid w:val="00DF59FF"/>
    <w:rsid w:val="00DF7131"/>
    <w:rsid w:val="00DF7F63"/>
    <w:rsid w:val="00E00BF5"/>
    <w:rsid w:val="00E053FF"/>
    <w:rsid w:val="00E05E5F"/>
    <w:rsid w:val="00E130E1"/>
    <w:rsid w:val="00E14BA0"/>
    <w:rsid w:val="00E14D9E"/>
    <w:rsid w:val="00E15049"/>
    <w:rsid w:val="00E1696E"/>
    <w:rsid w:val="00E20A11"/>
    <w:rsid w:val="00E22227"/>
    <w:rsid w:val="00E303B5"/>
    <w:rsid w:val="00E30C90"/>
    <w:rsid w:val="00E317B9"/>
    <w:rsid w:val="00E323B9"/>
    <w:rsid w:val="00E32546"/>
    <w:rsid w:val="00E32820"/>
    <w:rsid w:val="00E32BDC"/>
    <w:rsid w:val="00E34FE4"/>
    <w:rsid w:val="00E35144"/>
    <w:rsid w:val="00E35E41"/>
    <w:rsid w:val="00E36567"/>
    <w:rsid w:val="00E375C3"/>
    <w:rsid w:val="00E377A6"/>
    <w:rsid w:val="00E41FB1"/>
    <w:rsid w:val="00E42A39"/>
    <w:rsid w:val="00E4370C"/>
    <w:rsid w:val="00E446F0"/>
    <w:rsid w:val="00E4787D"/>
    <w:rsid w:val="00E50A66"/>
    <w:rsid w:val="00E51219"/>
    <w:rsid w:val="00E540D5"/>
    <w:rsid w:val="00E5573D"/>
    <w:rsid w:val="00E557FB"/>
    <w:rsid w:val="00E57AB3"/>
    <w:rsid w:val="00E61952"/>
    <w:rsid w:val="00E62381"/>
    <w:rsid w:val="00E627CA"/>
    <w:rsid w:val="00E64BA6"/>
    <w:rsid w:val="00E64D37"/>
    <w:rsid w:val="00E650D2"/>
    <w:rsid w:val="00E6663A"/>
    <w:rsid w:val="00E67B38"/>
    <w:rsid w:val="00E67C03"/>
    <w:rsid w:val="00E704E7"/>
    <w:rsid w:val="00E734E7"/>
    <w:rsid w:val="00E74F79"/>
    <w:rsid w:val="00E77FE8"/>
    <w:rsid w:val="00E83FD8"/>
    <w:rsid w:val="00E844D4"/>
    <w:rsid w:val="00E90FDC"/>
    <w:rsid w:val="00E9130C"/>
    <w:rsid w:val="00E93165"/>
    <w:rsid w:val="00E9335D"/>
    <w:rsid w:val="00E94F4C"/>
    <w:rsid w:val="00E95BF1"/>
    <w:rsid w:val="00EA085D"/>
    <w:rsid w:val="00EA1714"/>
    <w:rsid w:val="00EA3A9F"/>
    <w:rsid w:val="00EA5459"/>
    <w:rsid w:val="00EA5C6E"/>
    <w:rsid w:val="00EA6D67"/>
    <w:rsid w:val="00EA7A6E"/>
    <w:rsid w:val="00EA7B95"/>
    <w:rsid w:val="00EB00B4"/>
    <w:rsid w:val="00EB1429"/>
    <w:rsid w:val="00EB2222"/>
    <w:rsid w:val="00EB418B"/>
    <w:rsid w:val="00EB4D3F"/>
    <w:rsid w:val="00EC1839"/>
    <w:rsid w:val="00EC1E9B"/>
    <w:rsid w:val="00EC2319"/>
    <w:rsid w:val="00EC2E02"/>
    <w:rsid w:val="00EC425A"/>
    <w:rsid w:val="00EC5C92"/>
    <w:rsid w:val="00EC5D43"/>
    <w:rsid w:val="00EC7E47"/>
    <w:rsid w:val="00ED0641"/>
    <w:rsid w:val="00ED14B9"/>
    <w:rsid w:val="00ED199C"/>
    <w:rsid w:val="00ED2AF0"/>
    <w:rsid w:val="00ED3B12"/>
    <w:rsid w:val="00ED757A"/>
    <w:rsid w:val="00ED7587"/>
    <w:rsid w:val="00EE4DAF"/>
    <w:rsid w:val="00EE5950"/>
    <w:rsid w:val="00EE5A2B"/>
    <w:rsid w:val="00EE6BBD"/>
    <w:rsid w:val="00EE6C34"/>
    <w:rsid w:val="00EF0400"/>
    <w:rsid w:val="00EF16A5"/>
    <w:rsid w:val="00EF365C"/>
    <w:rsid w:val="00EF7535"/>
    <w:rsid w:val="00EF79CF"/>
    <w:rsid w:val="00F01F5E"/>
    <w:rsid w:val="00F01FE4"/>
    <w:rsid w:val="00F02088"/>
    <w:rsid w:val="00F03307"/>
    <w:rsid w:val="00F03739"/>
    <w:rsid w:val="00F04E11"/>
    <w:rsid w:val="00F067A3"/>
    <w:rsid w:val="00F06B41"/>
    <w:rsid w:val="00F10511"/>
    <w:rsid w:val="00F10F0B"/>
    <w:rsid w:val="00F11B26"/>
    <w:rsid w:val="00F11CCD"/>
    <w:rsid w:val="00F20038"/>
    <w:rsid w:val="00F20D41"/>
    <w:rsid w:val="00F215D9"/>
    <w:rsid w:val="00F22A9B"/>
    <w:rsid w:val="00F2443F"/>
    <w:rsid w:val="00F25FC3"/>
    <w:rsid w:val="00F2616C"/>
    <w:rsid w:val="00F27446"/>
    <w:rsid w:val="00F30154"/>
    <w:rsid w:val="00F315C7"/>
    <w:rsid w:val="00F326E4"/>
    <w:rsid w:val="00F37BA4"/>
    <w:rsid w:val="00F40E02"/>
    <w:rsid w:val="00F410EC"/>
    <w:rsid w:val="00F43687"/>
    <w:rsid w:val="00F43FC6"/>
    <w:rsid w:val="00F5186C"/>
    <w:rsid w:val="00F51AD7"/>
    <w:rsid w:val="00F53962"/>
    <w:rsid w:val="00F539C7"/>
    <w:rsid w:val="00F561A2"/>
    <w:rsid w:val="00F562BA"/>
    <w:rsid w:val="00F57CBA"/>
    <w:rsid w:val="00F57F79"/>
    <w:rsid w:val="00F602ED"/>
    <w:rsid w:val="00F627CC"/>
    <w:rsid w:val="00F64F0F"/>
    <w:rsid w:val="00F65E40"/>
    <w:rsid w:val="00F66311"/>
    <w:rsid w:val="00F663FF"/>
    <w:rsid w:val="00F667DA"/>
    <w:rsid w:val="00F66923"/>
    <w:rsid w:val="00F70029"/>
    <w:rsid w:val="00F70831"/>
    <w:rsid w:val="00F72880"/>
    <w:rsid w:val="00F728BC"/>
    <w:rsid w:val="00F74073"/>
    <w:rsid w:val="00F741E3"/>
    <w:rsid w:val="00F754A9"/>
    <w:rsid w:val="00F77C43"/>
    <w:rsid w:val="00F81EF5"/>
    <w:rsid w:val="00F8232E"/>
    <w:rsid w:val="00F82ADF"/>
    <w:rsid w:val="00F84619"/>
    <w:rsid w:val="00F85E5C"/>
    <w:rsid w:val="00F9273A"/>
    <w:rsid w:val="00F96893"/>
    <w:rsid w:val="00F97731"/>
    <w:rsid w:val="00FA284C"/>
    <w:rsid w:val="00FA3247"/>
    <w:rsid w:val="00FA357B"/>
    <w:rsid w:val="00FA38B9"/>
    <w:rsid w:val="00FA422D"/>
    <w:rsid w:val="00FB2036"/>
    <w:rsid w:val="00FB54E6"/>
    <w:rsid w:val="00FC4B02"/>
    <w:rsid w:val="00FC6134"/>
    <w:rsid w:val="00FD036F"/>
    <w:rsid w:val="00FD307E"/>
    <w:rsid w:val="00FD433F"/>
    <w:rsid w:val="00FD4D33"/>
    <w:rsid w:val="00FD5B12"/>
    <w:rsid w:val="00FD63DF"/>
    <w:rsid w:val="00FD69C1"/>
    <w:rsid w:val="00FE07D0"/>
    <w:rsid w:val="00FE1816"/>
    <w:rsid w:val="00FE1C70"/>
    <w:rsid w:val="00FE1FE5"/>
    <w:rsid w:val="00FE387C"/>
    <w:rsid w:val="00FE6E2A"/>
    <w:rsid w:val="00FE7130"/>
    <w:rsid w:val="00FF007F"/>
    <w:rsid w:val="00FF1E5E"/>
    <w:rsid w:val="00FF30AE"/>
    <w:rsid w:val="00FF3815"/>
    <w:rsid w:val="00FF49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10D5BF26"/>
  <w15:docId w15:val="{596ED6ED-F82A-435E-8275-E3E50EC86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8"/>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Standard (für globale Änderung der Schriftart)"/>
    <w:uiPriority w:val="22"/>
    <w:qFormat/>
    <w:rsid w:val="00C674AC"/>
    <w:rPr>
      <w:rFonts w:ascii="Arial" w:hAnsi="Arial"/>
      <w:sz w:val="24"/>
      <w:szCs w:val="24"/>
    </w:rPr>
  </w:style>
  <w:style w:type="paragraph" w:styleId="berschrift1">
    <w:name w:val="heading 1"/>
    <w:aliases w:val="Überschrift 1. Ordnung (H1 - fett - 14pt - linksbündig)"/>
    <w:basedOn w:val="Standard"/>
    <w:next w:val="TextabsatzfrAbstzeFlietext-12pt-linksbndig"/>
    <w:uiPriority w:val="2"/>
    <w:qFormat/>
    <w:rsid w:val="00FD307E"/>
    <w:pPr>
      <w:keepNext/>
      <w:keepLines/>
      <w:numPr>
        <w:numId w:val="14"/>
      </w:numPr>
      <w:spacing w:before="160" w:after="120"/>
      <w:ind w:left="0" w:firstLine="0"/>
      <w:outlineLvl w:val="0"/>
    </w:pPr>
    <w:rPr>
      <w:rFonts w:ascii="Source Sans Pro Semibold" w:eastAsia="Arial" w:hAnsi="Source Sans Pro Semibold" w:cs="Arial"/>
      <w:kern w:val="32"/>
      <w:sz w:val="36"/>
      <w:szCs w:val="36"/>
    </w:rPr>
  </w:style>
  <w:style w:type="paragraph" w:styleId="berschrift2">
    <w:name w:val="heading 2"/>
    <w:aliases w:val="Überschrift 2. Ordnung (H2 - fett - rot - 14pt - linksbündig)"/>
    <w:basedOn w:val="Standard"/>
    <w:next w:val="TextabsatzfrAbstzeFlietext-12pt-linksbndig"/>
    <w:uiPriority w:val="3"/>
    <w:qFormat/>
    <w:rsid w:val="00F81EF5"/>
    <w:pPr>
      <w:keepNext/>
      <w:keepLines/>
      <w:numPr>
        <w:ilvl w:val="1"/>
        <w:numId w:val="14"/>
      </w:numPr>
      <w:spacing w:before="200" w:after="120"/>
      <w:ind w:left="0" w:firstLine="0"/>
      <w:outlineLvl w:val="1"/>
    </w:pPr>
    <w:rPr>
      <w:rFonts w:ascii="Source Sans Pro Black" w:eastAsia="Arial" w:hAnsi="Source Sans Pro Black" w:cs="Arial"/>
      <w:noProof/>
      <w:color w:val="C00000"/>
      <w:sz w:val="28"/>
      <w:szCs w:val="28"/>
    </w:rPr>
  </w:style>
  <w:style w:type="paragraph" w:styleId="berschrift3">
    <w:name w:val="heading 3"/>
    <w:aliases w:val="Überschrift 3. Ordnung (H3 - fett - 12pt - linksbündig)"/>
    <w:basedOn w:val="Standard"/>
    <w:next w:val="TextabsatzfrAbstzeFlietext-12pt-linksbndig"/>
    <w:link w:val="berschrift3Zchn"/>
    <w:uiPriority w:val="4"/>
    <w:qFormat/>
    <w:rsid w:val="00107F39"/>
    <w:pPr>
      <w:keepNext/>
      <w:keepLines/>
      <w:numPr>
        <w:ilvl w:val="2"/>
        <w:numId w:val="14"/>
      </w:numPr>
      <w:spacing w:before="160"/>
      <w:ind w:left="0" w:firstLine="0"/>
      <w:outlineLvl w:val="2"/>
    </w:pPr>
    <w:rPr>
      <w:rFonts w:ascii="Source Sans Pro Black" w:eastAsia="Arial" w:hAnsi="Source Sans Pro Black" w:cs="Arial"/>
      <w:szCs w:val="28"/>
    </w:rPr>
  </w:style>
  <w:style w:type="paragraph" w:styleId="berschrift4">
    <w:name w:val="heading 4"/>
    <w:aliases w:val="Überschrift 4. Ordnung (H4 - fett - 12pt - linksbündig)"/>
    <w:basedOn w:val="Standard"/>
    <w:next w:val="TextabsatzfrAbstzeFlietext-12pt-linksbndig"/>
    <w:uiPriority w:val="6"/>
    <w:qFormat/>
    <w:rsid w:val="00210884"/>
    <w:pPr>
      <w:keepNext/>
      <w:keepLines/>
      <w:spacing w:before="240" w:after="60" w:line="360" w:lineRule="auto"/>
      <w:outlineLvl w:val="3"/>
    </w:pPr>
    <w:rPr>
      <w:rFonts w:ascii="Source Sans Pro Black" w:eastAsia="Arial" w:hAnsi="Source Sans Pro Black" w:cs="Arial"/>
      <w:iCs/>
      <w:sz w:val="22"/>
    </w:rPr>
  </w:style>
  <w:style w:type="paragraph" w:styleId="berschrift5">
    <w:name w:val="heading 5"/>
    <w:aliases w:val="Überschrift 5. Ordnung (H5 - nicht bearbeitet)"/>
    <w:basedOn w:val="Standard"/>
    <w:next w:val="TextabsatzfrAbstzeFlietext-12pt-linksbndig"/>
    <w:semiHidden/>
    <w:rsid w:val="00690B01"/>
    <w:pPr>
      <w:keepNext/>
      <w:keepLines/>
      <w:numPr>
        <w:ilvl w:val="4"/>
        <w:numId w:val="14"/>
      </w:numPr>
      <w:spacing w:before="240" w:after="60" w:line="360" w:lineRule="auto"/>
      <w:outlineLvl w:val="4"/>
    </w:pPr>
    <w:rPr>
      <w:rFonts w:eastAsia="Arial" w:cs="Arial"/>
      <w:i/>
      <w:iCs/>
    </w:rPr>
  </w:style>
  <w:style w:type="paragraph" w:styleId="berschrift6">
    <w:name w:val="heading 6"/>
    <w:aliases w:val="Überschrift 6. Ordnung (H6 - nicht bearbeitet)"/>
    <w:basedOn w:val="Standard"/>
    <w:next w:val="Standard"/>
    <w:semiHidden/>
    <w:rsid w:val="00690B01"/>
    <w:pPr>
      <w:keepNext/>
      <w:keepLines/>
      <w:numPr>
        <w:ilvl w:val="5"/>
        <w:numId w:val="14"/>
      </w:numPr>
      <w:spacing w:before="240" w:after="60" w:line="360" w:lineRule="auto"/>
      <w:outlineLvl w:val="5"/>
    </w:pPr>
    <w:rPr>
      <w:rFonts w:eastAsia="Arial" w:cs="Arial"/>
      <w:i/>
      <w:iCs/>
    </w:rPr>
  </w:style>
  <w:style w:type="paragraph" w:styleId="berschrift7">
    <w:name w:val="heading 7"/>
    <w:aliases w:val="Überschrift 7. Ordnung (H7 - nicht bearbeitet)"/>
    <w:basedOn w:val="Standard"/>
    <w:next w:val="Standard"/>
    <w:semiHidden/>
    <w:rsid w:val="00690B01"/>
    <w:pPr>
      <w:keepNext/>
      <w:keepLines/>
      <w:numPr>
        <w:ilvl w:val="6"/>
        <w:numId w:val="14"/>
      </w:numPr>
      <w:spacing w:before="240" w:after="60" w:line="360" w:lineRule="auto"/>
      <w:outlineLvl w:val="6"/>
    </w:pPr>
    <w:rPr>
      <w:rFonts w:eastAsia="Arial" w:cs="Arial"/>
      <w:i/>
      <w:iCs/>
    </w:rPr>
  </w:style>
  <w:style w:type="paragraph" w:styleId="berschrift8">
    <w:name w:val="heading 8"/>
    <w:aliases w:val="Überschrift 8. Ordnung (H8 - nicht bearbeitet)"/>
    <w:basedOn w:val="Standard"/>
    <w:next w:val="Standard"/>
    <w:semiHidden/>
    <w:rsid w:val="00690B01"/>
    <w:pPr>
      <w:keepNext/>
      <w:keepLines/>
      <w:numPr>
        <w:ilvl w:val="7"/>
        <w:numId w:val="14"/>
      </w:numPr>
      <w:spacing w:before="240" w:after="60" w:line="360" w:lineRule="auto"/>
      <w:outlineLvl w:val="7"/>
    </w:pPr>
    <w:rPr>
      <w:rFonts w:eastAsia="Arial" w:cs="Arial"/>
      <w:i/>
      <w:iCs/>
    </w:rPr>
  </w:style>
  <w:style w:type="paragraph" w:styleId="berschrift9">
    <w:name w:val="heading 9"/>
    <w:aliases w:val="Überschrift 9. Ordnung (H9 - nicht bearbeitet)"/>
    <w:basedOn w:val="Standard"/>
    <w:next w:val="Standard"/>
    <w:semiHidden/>
    <w:rsid w:val="00690B01"/>
    <w:pPr>
      <w:keepNext/>
      <w:keepLines/>
      <w:numPr>
        <w:ilvl w:val="8"/>
        <w:numId w:val="14"/>
      </w:numPr>
      <w:spacing w:before="240" w:after="60" w:line="360" w:lineRule="auto"/>
      <w:outlineLvl w:val="8"/>
    </w:pPr>
    <w:rPr>
      <w:rFonts w:eastAsia="Arial" w:cs="Arial"/>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aliases w:val="Kursiv (für kursive Stellen im Fließtext)"/>
    <w:uiPriority w:val="11"/>
    <w:qFormat/>
    <w:rsid w:val="000F6631"/>
    <w:rPr>
      <w:i/>
      <w:iCs/>
    </w:rPr>
  </w:style>
  <w:style w:type="paragraph" w:styleId="Blocktext">
    <w:name w:val="Block Text"/>
    <w:basedOn w:val="Standard"/>
    <w:semiHidden/>
    <w:rsid w:val="000F6631"/>
    <w:pPr>
      <w:spacing w:after="120"/>
      <w:ind w:left="1440" w:right="1440"/>
    </w:pPr>
  </w:style>
  <w:style w:type="paragraph" w:customStyle="1" w:styleId="TextkastenfrAbsatz-Hervorhebungen-12pt-Rahmen">
    <w:name w:val="Textkasten (für Absatz-Hervorhebungen - 12pt - Rahmen)"/>
    <w:basedOn w:val="Standard"/>
    <w:link w:val="TextkastenfrAbsatz-Hervorhebungen-12pt-RahmenZchn"/>
    <w:uiPriority w:val="10"/>
    <w:qFormat/>
    <w:rsid w:val="007D6433"/>
    <w:pPr>
      <w:pBdr>
        <w:top w:val="single" w:sz="8" w:space="5" w:color="auto"/>
        <w:left w:val="single" w:sz="8" w:space="5" w:color="auto"/>
        <w:bottom w:val="single" w:sz="8" w:space="5" w:color="auto"/>
        <w:right w:val="single" w:sz="8" w:space="5" w:color="auto"/>
      </w:pBdr>
      <w:spacing w:before="120" w:after="120" w:line="300" w:lineRule="auto"/>
      <w:ind w:left="113" w:right="113"/>
    </w:pPr>
    <w:rPr>
      <w:rFonts w:eastAsia="Arial" w:cs="Arial"/>
    </w:rPr>
  </w:style>
  <w:style w:type="paragraph" w:styleId="Textkrper">
    <w:name w:val="Body Text"/>
    <w:basedOn w:val="Standard"/>
    <w:semiHidden/>
    <w:rsid w:val="00C8776B"/>
    <w:pPr>
      <w:spacing w:after="120"/>
    </w:pPr>
  </w:style>
  <w:style w:type="paragraph" w:styleId="Verzeichnis1">
    <w:name w:val="toc 1"/>
    <w:aliases w:val="Verzeichnis 1 (Standard-Vorlage für Inhaltsverzeichnis)"/>
    <w:basedOn w:val="Standard"/>
    <w:next w:val="Standard"/>
    <w:uiPriority w:val="39"/>
    <w:semiHidden/>
    <w:rsid w:val="00F10511"/>
    <w:pPr>
      <w:tabs>
        <w:tab w:val="left" w:pos="567"/>
      </w:tabs>
      <w:spacing w:after="120" w:line="360" w:lineRule="auto"/>
    </w:pPr>
    <w:rPr>
      <w:rFonts w:eastAsia="Arial" w:cs="Arial"/>
      <w:b/>
    </w:rPr>
  </w:style>
  <w:style w:type="paragraph" w:styleId="Verzeichnis2">
    <w:name w:val="toc 2"/>
    <w:aliases w:val="Verzeichnis 2 (Standard-Vorlage für Inhaltsverzeichnis)"/>
    <w:basedOn w:val="Standard"/>
    <w:next w:val="Standard"/>
    <w:uiPriority w:val="39"/>
    <w:semiHidden/>
    <w:rsid w:val="00F10511"/>
    <w:pPr>
      <w:tabs>
        <w:tab w:val="left" w:pos="567"/>
      </w:tabs>
      <w:spacing w:after="120" w:line="360" w:lineRule="auto"/>
    </w:pPr>
    <w:rPr>
      <w:rFonts w:eastAsia="Arial" w:cs="Arial"/>
    </w:rPr>
  </w:style>
  <w:style w:type="paragraph" w:styleId="Verzeichnis3">
    <w:name w:val="toc 3"/>
    <w:aliases w:val="Verzeichnis 3 (Standard-Vorlage für Inhaltsverzeichnis)"/>
    <w:basedOn w:val="Standard"/>
    <w:next w:val="Standard"/>
    <w:uiPriority w:val="39"/>
    <w:semiHidden/>
    <w:rsid w:val="00F10511"/>
    <w:pPr>
      <w:keepLines/>
      <w:tabs>
        <w:tab w:val="left" w:pos="1418"/>
      </w:tabs>
      <w:spacing w:after="120" w:line="360" w:lineRule="auto"/>
      <w:ind w:left="567"/>
    </w:pPr>
    <w:rPr>
      <w:rFonts w:eastAsia="Arial" w:cs="Arial"/>
    </w:rPr>
  </w:style>
  <w:style w:type="character" w:styleId="Hyperlink">
    <w:name w:val="Hyperlink"/>
    <w:aliases w:val="Hyperlink (Standard-Vorlage für Hyperlinks)"/>
    <w:uiPriority w:val="99"/>
    <w:rsid w:val="008C4D63"/>
    <w:rPr>
      <w:color w:val="215868" w:themeColor="accent5" w:themeShade="80"/>
      <w:u w:val="single"/>
    </w:rPr>
  </w:style>
  <w:style w:type="paragraph" w:styleId="Verzeichnis4">
    <w:name w:val="toc 4"/>
    <w:aliases w:val="Verzeichnis 4 (Standard-Formatvorlage für Inhaltsverzeichnis)"/>
    <w:basedOn w:val="Standard"/>
    <w:next w:val="Standard"/>
    <w:uiPriority w:val="39"/>
    <w:semiHidden/>
    <w:rsid w:val="002036DB"/>
    <w:pPr>
      <w:tabs>
        <w:tab w:val="right" w:leader="dot" w:pos="8505"/>
      </w:tabs>
      <w:spacing w:after="120" w:line="360" w:lineRule="auto"/>
      <w:ind w:left="340"/>
    </w:pPr>
    <w:rPr>
      <w:rFonts w:eastAsia="Arial" w:cs="Arial"/>
    </w:rPr>
  </w:style>
  <w:style w:type="paragraph" w:styleId="Verzeichnis5">
    <w:name w:val="toc 5"/>
    <w:basedOn w:val="Standard"/>
    <w:next w:val="Standard"/>
    <w:semiHidden/>
    <w:rsid w:val="00690B01"/>
    <w:pPr>
      <w:spacing w:line="360" w:lineRule="auto"/>
      <w:ind w:left="1378" w:right="437" w:hanging="1378"/>
    </w:pPr>
    <w:rPr>
      <w:rFonts w:eastAsia="Arial" w:cs="Arial"/>
    </w:rPr>
  </w:style>
  <w:style w:type="paragraph" w:styleId="Verzeichnis6">
    <w:name w:val="toc 6"/>
    <w:basedOn w:val="Standard"/>
    <w:next w:val="Standard"/>
    <w:semiHidden/>
    <w:rsid w:val="00690B01"/>
    <w:pPr>
      <w:ind w:left="1616" w:right="437" w:hanging="1616"/>
    </w:pPr>
  </w:style>
  <w:style w:type="paragraph" w:styleId="Verzeichnis7">
    <w:name w:val="toc 7"/>
    <w:basedOn w:val="Standard"/>
    <w:next w:val="Standard"/>
    <w:semiHidden/>
    <w:rsid w:val="00690B01"/>
    <w:pPr>
      <w:ind w:left="1854" w:right="437" w:hanging="1854"/>
    </w:pPr>
  </w:style>
  <w:style w:type="paragraph" w:styleId="Verzeichnis8">
    <w:name w:val="toc 8"/>
    <w:basedOn w:val="Standard"/>
    <w:next w:val="Standard"/>
    <w:semiHidden/>
    <w:rsid w:val="00690B01"/>
    <w:pPr>
      <w:ind w:left="2092" w:right="437" w:hanging="2092"/>
    </w:pPr>
  </w:style>
  <w:style w:type="paragraph" w:styleId="Verzeichnis9">
    <w:name w:val="toc 9"/>
    <w:basedOn w:val="Standard"/>
    <w:next w:val="Standard"/>
    <w:semiHidden/>
    <w:rsid w:val="00690B01"/>
    <w:pPr>
      <w:ind w:left="2330" w:right="437" w:hanging="2330"/>
    </w:pPr>
  </w:style>
  <w:style w:type="character" w:styleId="Seitenzahl">
    <w:name w:val="page number"/>
    <w:basedOn w:val="Absatz-Standardschriftart"/>
    <w:semiHidden/>
    <w:rsid w:val="001E1B72"/>
  </w:style>
  <w:style w:type="paragraph" w:styleId="Literaturverzeichnis">
    <w:name w:val="Bibliography"/>
    <w:aliases w:val="Literaturverzeichnis (für Literaturquellen - 12pt - Einrückung 2. Zeile)"/>
    <w:basedOn w:val="Standard"/>
    <w:link w:val="LiteraturverzeichnisZchn"/>
    <w:uiPriority w:val="17"/>
    <w:rsid w:val="00690B01"/>
    <w:pPr>
      <w:keepLines/>
      <w:spacing w:after="120" w:line="360" w:lineRule="auto"/>
      <w:ind w:left="284" w:hanging="284"/>
    </w:pPr>
    <w:rPr>
      <w:rFonts w:eastAsia="Arial" w:cs="Arial"/>
    </w:rPr>
  </w:style>
  <w:style w:type="paragraph" w:styleId="Funotentext">
    <w:name w:val="footnote text"/>
    <w:basedOn w:val="Standard"/>
    <w:semiHidden/>
    <w:rsid w:val="00C674AC"/>
    <w:pPr>
      <w:spacing w:after="120"/>
      <w:contextualSpacing/>
    </w:pPr>
    <w:rPr>
      <w:sz w:val="22"/>
      <w:szCs w:val="20"/>
    </w:rPr>
  </w:style>
  <w:style w:type="character" w:styleId="Funotenzeichen">
    <w:name w:val="footnote reference"/>
    <w:semiHidden/>
    <w:rsid w:val="008C6FCC"/>
    <w:rPr>
      <w:vertAlign w:val="superscript"/>
    </w:rPr>
  </w:style>
  <w:style w:type="paragraph" w:styleId="Beschriftung">
    <w:name w:val="caption"/>
    <w:aliases w:val="Tabellenüberschrift (für Tabellenüberschriften - fett - 12pt)"/>
    <w:basedOn w:val="Standard"/>
    <w:next w:val="TextabsatzfrAbstzeFlietext-12pt-linksbndig"/>
    <w:link w:val="BeschriftungZchn"/>
    <w:uiPriority w:val="14"/>
    <w:qFormat/>
    <w:rsid w:val="00684967"/>
    <w:pPr>
      <w:keepNext/>
      <w:keepLines/>
      <w:spacing w:before="240" w:after="120" w:line="360" w:lineRule="auto"/>
    </w:pPr>
    <w:rPr>
      <w:rFonts w:ascii="Source Sans Pro Black" w:eastAsia="Arial" w:hAnsi="Source Sans Pro Black" w:cs="Arial"/>
      <w:b/>
      <w:iCs/>
    </w:rPr>
  </w:style>
  <w:style w:type="paragraph" w:customStyle="1" w:styleId="Diplomarbeitstextzentriert">
    <w:name w:val="Diplomarbeitstext zentriert"/>
    <w:basedOn w:val="Standard"/>
    <w:semiHidden/>
    <w:rsid w:val="00690B01"/>
    <w:pPr>
      <w:jc w:val="center"/>
    </w:pPr>
  </w:style>
  <w:style w:type="paragraph" w:styleId="NurText">
    <w:name w:val="Plain Text"/>
    <w:basedOn w:val="Standard"/>
    <w:semiHidden/>
    <w:rsid w:val="0010031F"/>
    <w:rPr>
      <w:rFonts w:ascii="Courier New" w:hAnsi="Courier New" w:cs="Courier New"/>
      <w:sz w:val="20"/>
      <w:szCs w:val="20"/>
    </w:rPr>
  </w:style>
  <w:style w:type="table" w:styleId="Tabellendesign">
    <w:name w:val="Table Theme"/>
    <w:basedOn w:val="NormaleTabelle"/>
    <w:semiHidden/>
    <w:rsid w:val="00EF3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autoRedefine/>
    <w:semiHidden/>
    <w:rsid w:val="006F44B9"/>
    <w:pPr>
      <w:numPr>
        <w:numId w:val="1"/>
      </w:numPr>
    </w:pPr>
  </w:style>
  <w:style w:type="paragraph" w:styleId="Datum">
    <w:name w:val="Date"/>
    <w:basedOn w:val="Standard"/>
    <w:next w:val="Standard"/>
    <w:semiHidden/>
    <w:rsid w:val="006F44B9"/>
  </w:style>
  <w:style w:type="numbering" w:styleId="111111">
    <w:name w:val="Outline List 2"/>
    <w:basedOn w:val="KeineListe"/>
    <w:semiHidden/>
    <w:rsid w:val="00EF0400"/>
    <w:pPr>
      <w:numPr>
        <w:numId w:val="11"/>
      </w:numPr>
    </w:pPr>
  </w:style>
  <w:style w:type="numbering" w:styleId="1ai">
    <w:name w:val="Outline List 1"/>
    <w:basedOn w:val="KeineListe"/>
    <w:semiHidden/>
    <w:rsid w:val="00EF0400"/>
    <w:pPr>
      <w:numPr>
        <w:numId w:val="12"/>
      </w:numPr>
    </w:pPr>
  </w:style>
  <w:style w:type="paragraph" w:styleId="Anrede">
    <w:name w:val="Salutation"/>
    <w:basedOn w:val="Standard"/>
    <w:next w:val="Standard"/>
    <w:semiHidden/>
    <w:rsid w:val="00EF0400"/>
  </w:style>
  <w:style w:type="numbering" w:styleId="ArtikelAbschnitt">
    <w:name w:val="Outline List 3"/>
    <w:basedOn w:val="KeineListe"/>
    <w:semiHidden/>
    <w:rsid w:val="00EF0400"/>
    <w:pPr>
      <w:numPr>
        <w:numId w:val="13"/>
      </w:numPr>
    </w:pPr>
  </w:style>
  <w:style w:type="paragraph" w:styleId="Aufzhlungszeichen2">
    <w:name w:val="List Bullet 2"/>
    <w:basedOn w:val="Standard"/>
    <w:autoRedefine/>
    <w:semiHidden/>
    <w:rsid w:val="00EF0400"/>
    <w:pPr>
      <w:numPr>
        <w:numId w:val="2"/>
      </w:numPr>
    </w:pPr>
  </w:style>
  <w:style w:type="paragraph" w:styleId="Aufzhlungszeichen3">
    <w:name w:val="List Bullet 3"/>
    <w:basedOn w:val="Standard"/>
    <w:autoRedefine/>
    <w:semiHidden/>
    <w:rsid w:val="00EF0400"/>
    <w:pPr>
      <w:numPr>
        <w:numId w:val="3"/>
      </w:numPr>
    </w:pPr>
  </w:style>
  <w:style w:type="paragraph" w:styleId="Aufzhlungszeichen4">
    <w:name w:val="List Bullet 4"/>
    <w:basedOn w:val="Standard"/>
    <w:autoRedefine/>
    <w:semiHidden/>
    <w:rsid w:val="00EF0400"/>
    <w:pPr>
      <w:numPr>
        <w:numId w:val="4"/>
      </w:numPr>
    </w:pPr>
  </w:style>
  <w:style w:type="paragraph" w:styleId="Aufzhlungszeichen5">
    <w:name w:val="List Bullet 5"/>
    <w:basedOn w:val="Standard"/>
    <w:autoRedefine/>
    <w:semiHidden/>
    <w:rsid w:val="00EF0400"/>
    <w:pPr>
      <w:numPr>
        <w:numId w:val="5"/>
      </w:numPr>
    </w:pPr>
  </w:style>
  <w:style w:type="character" w:styleId="BesuchterLink">
    <w:name w:val="FollowedHyperlink"/>
    <w:semiHidden/>
    <w:rsid w:val="00EF0400"/>
    <w:rPr>
      <w:color w:val="800080"/>
      <w:u w:val="single"/>
    </w:rPr>
  </w:style>
  <w:style w:type="paragraph" w:styleId="E-Mail-Signatur">
    <w:name w:val="E-mail Signature"/>
    <w:basedOn w:val="Standard"/>
    <w:semiHidden/>
    <w:rsid w:val="00EF0400"/>
  </w:style>
  <w:style w:type="character" w:styleId="Fett">
    <w:name w:val="Strong"/>
    <w:aliases w:val="Fett (für fette Stellen im Fließtext)"/>
    <w:uiPriority w:val="12"/>
    <w:qFormat/>
    <w:rsid w:val="00EF0400"/>
    <w:rPr>
      <w:b/>
      <w:bCs/>
    </w:rPr>
  </w:style>
  <w:style w:type="paragraph" w:styleId="Fu-Endnotenberschrift">
    <w:name w:val="Note Heading"/>
    <w:basedOn w:val="Standard"/>
    <w:next w:val="Standard"/>
    <w:semiHidden/>
    <w:rsid w:val="00EF0400"/>
  </w:style>
  <w:style w:type="paragraph" w:styleId="Gruformel">
    <w:name w:val="Closing"/>
    <w:basedOn w:val="Standard"/>
    <w:semiHidden/>
    <w:rsid w:val="00EF0400"/>
    <w:pPr>
      <w:ind w:left="4252"/>
    </w:pPr>
  </w:style>
  <w:style w:type="paragraph" w:styleId="HTMLAdresse">
    <w:name w:val="HTML Address"/>
    <w:basedOn w:val="Standard"/>
    <w:semiHidden/>
    <w:rsid w:val="00EF0400"/>
    <w:rPr>
      <w:i/>
      <w:iCs/>
    </w:rPr>
  </w:style>
  <w:style w:type="character" w:styleId="HTMLAkronym">
    <w:name w:val="HTML Acronym"/>
    <w:basedOn w:val="Absatz-Standardschriftart"/>
    <w:semiHidden/>
    <w:rsid w:val="00EF0400"/>
  </w:style>
  <w:style w:type="character" w:styleId="HTMLBeispiel">
    <w:name w:val="HTML Sample"/>
    <w:semiHidden/>
    <w:rsid w:val="00EF0400"/>
    <w:rPr>
      <w:rFonts w:ascii="Courier New" w:hAnsi="Courier New" w:cs="Courier New"/>
    </w:rPr>
  </w:style>
  <w:style w:type="character" w:styleId="HTMLCode">
    <w:name w:val="HTML Code"/>
    <w:semiHidden/>
    <w:rsid w:val="00EF0400"/>
    <w:rPr>
      <w:rFonts w:ascii="Courier New" w:hAnsi="Courier New" w:cs="Courier New"/>
      <w:sz w:val="20"/>
      <w:szCs w:val="20"/>
    </w:rPr>
  </w:style>
  <w:style w:type="character" w:styleId="HTMLDefinition">
    <w:name w:val="HTML Definition"/>
    <w:semiHidden/>
    <w:rsid w:val="00EF0400"/>
    <w:rPr>
      <w:i/>
      <w:iCs/>
    </w:rPr>
  </w:style>
  <w:style w:type="character" w:styleId="HTMLSchreibmaschine">
    <w:name w:val="HTML Typewriter"/>
    <w:semiHidden/>
    <w:rsid w:val="00EF0400"/>
    <w:rPr>
      <w:rFonts w:ascii="Courier New" w:hAnsi="Courier New" w:cs="Courier New"/>
      <w:sz w:val="20"/>
      <w:szCs w:val="20"/>
    </w:rPr>
  </w:style>
  <w:style w:type="character" w:styleId="HTMLTastatur">
    <w:name w:val="HTML Keyboard"/>
    <w:semiHidden/>
    <w:rsid w:val="00EF0400"/>
    <w:rPr>
      <w:rFonts w:ascii="Courier New" w:hAnsi="Courier New" w:cs="Courier New"/>
      <w:sz w:val="20"/>
      <w:szCs w:val="20"/>
    </w:rPr>
  </w:style>
  <w:style w:type="character" w:styleId="HTMLVariable">
    <w:name w:val="HTML Variable"/>
    <w:semiHidden/>
    <w:rsid w:val="00EF0400"/>
    <w:rPr>
      <w:i/>
      <w:iCs/>
    </w:rPr>
  </w:style>
  <w:style w:type="paragraph" w:styleId="HTMLVorformatiert">
    <w:name w:val="HTML Preformatted"/>
    <w:basedOn w:val="Standard"/>
    <w:semiHidden/>
    <w:rsid w:val="00EF0400"/>
    <w:rPr>
      <w:rFonts w:ascii="Courier New" w:hAnsi="Courier New" w:cs="Courier New"/>
      <w:sz w:val="20"/>
      <w:szCs w:val="20"/>
    </w:rPr>
  </w:style>
  <w:style w:type="character" w:styleId="HTMLZitat">
    <w:name w:val="HTML Cite"/>
    <w:semiHidden/>
    <w:rsid w:val="00EF0400"/>
    <w:rPr>
      <w:i/>
      <w:iCs/>
    </w:rPr>
  </w:style>
  <w:style w:type="paragraph" w:styleId="Liste">
    <w:name w:val="List"/>
    <w:basedOn w:val="Standard"/>
    <w:semiHidden/>
    <w:rsid w:val="00EF0400"/>
    <w:pPr>
      <w:ind w:left="283" w:hanging="283"/>
    </w:pPr>
  </w:style>
  <w:style w:type="paragraph" w:styleId="Liste2">
    <w:name w:val="List 2"/>
    <w:basedOn w:val="Standard"/>
    <w:semiHidden/>
    <w:rsid w:val="00EF0400"/>
    <w:pPr>
      <w:ind w:left="566" w:hanging="283"/>
    </w:pPr>
  </w:style>
  <w:style w:type="paragraph" w:styleId="Liste3">
    <w:name w:val="List 3"/>
    <w:basedOn w:val="Standard"/>
    <w:semiHidden/>
    <w:rsid w:val="00EF0400"/>
    <w:pPr>
      <w:ind w:left="849" w:hanging="283"/>
    </w:pPr>
  </w:style>
  <w:style w:type="paragraph" w:styleId="Liste4">
    <w:name w:val="List 4"/>
    <w:basedOn w:val="Standard"/>
    <w:semiHidden/>
    <w:rsid w:val="00EF0400"/>
    <w:pPr>
      <w:ind w:left="1132" w:hanging="283"/>
    </w:pPr>
  </w:style>
  <w:style w:type="paragraph" w:styleId="Liste5">
    <w:name w:val="List 5"/>
    <w:basedOn w:val="Standard"/>
    <w:semiHidden/>
    <w:rsid w:val="00EF0400"/>
    <w:pPr>
      <w:ind w:left="1415" w:hanging="283"/>
    </w:pPr>
  </w:style>
  <w:style w:type="paragraph" w:styleId="Listenfortsetzung">
    <w:name w:val="List Continue"/>
    <w:basedOn w:val="Standard"/>
    <w:semiHidden/>
    <w:rsid w:val="00EF0400"/>
    <w:pPr>
      <w:spacing w:after="120"/>
      <w:ind w:left="283"/>
    </w:pPr>
  </w:style>
  <w:style w:type="paragraph" w:styleId="Listenfortsetzung2">
    <w:name w:val="List Continue 2"/>
    <w:basedOn w:val="Standard"/>
    <w:semiHidden/>
    <w:rsid w:val="00EF0400"/>
    <w:pPr>
      <w:spacing w:after="120"/>
      <w:ind w:left="566"/>
    </w:pPr>
  </w:style>
  <w:style w:type="paragraph" w:styleId="Listenfortsetzung3">
    <w:name w:val="List Continue 3"/>
    <w:basedOn w:val="Standard"/>
    <w:semiHidden/>
    <w:rsid w:val="00EF0400"/>
    <w:pPr>
      <w:spacing w:after="120"/>
      <w:ind w:left="849"/>
    </w:pPr>
  </w:style>
  <w:style w:type="paragraph" w:styleId="Listenfortsetzung4">
    <w:name w:val="List Continue 4"/>
    <w:basedOn w:val="Standard"/>
    <w:semiHidden/>
    <w:rsid w:val="00EF0400"/>
    <w:pPr>
      <w:spacing w:after="120"/>
      <w:ind w:left="1132"/>
    </w:pPr>
  </w:style>
  <w:style w:type="paragraph" w:styleId="Listenfortsetzung5">
    <w:name w:val="List Continue 5"/>
    <w:basedOn w:val="Standard"/>
    <w:semiHidden/>
    <w:rsid w:val="00EF0400"/>
    <w:pPr>
      <w:spacing w:after="120"/>
      <w:ind w:left="1415"/>
    </w:pPr>
  </w:style>
  <w:style w:type="paragraph" w:styleId="Listennummer">
    <w:name w:val="List Number"/>
    <w:basedOn w:val="Standard"/>
    <w:semiHidden/>
    <w:rsid w:val="00EF0400"/>
    <w:pPr>
      <w:numPr>
        <w:numId w:val="6"/>
      </w:numPr>
    </w:pPr>
  </w:style>
  <w:style w:type="paragraph" w:styleId="Listennummer2">
    <w:name w:val="List Number 2"/>
    <w:basedOn w:val="Standard"/>
    <w:semiHidden/>
    <w:rsid w:val="00EF0400"/>
    <w:pPr>
      <w:numPr>
        <w:numId w:val="7"/>
      </w:numPr>
    </w:pPr>
  </w:style>
  <w:style w:type="paragraph" w:styleId="Listennummer3">
    <w:name w:val="List Number 3"/>
    <w:basedOn w:val="Standard"/>
    <w:semiHidden/>
    <w:rsid w:val="00EF0400"/>
    <w:pPr>
      <w:numPr>
        <w:numId w:val="8"/>
      </w:numPr>
    </w:pPr>
  </w:style>
  <w:style w:type="paragraph" w:styleId="Listennummer4">
    <w:name w:val="List Number 4"/>
    <w:basedOn w:val="Standard"/>
    <w:semiHidden/>
    <w:rsid w:val="00EF0400"/>
    <w:pPr>
      <w:numPr>
        <w:numId w:val="9"/>
      </w:numPr>
    </w:pPr>
  </w:style>
  <w:style w:type="paragraph" w:styleId="Listennummer5">
    <w:name w:val="List Number 5"/>
    <w:basedOn w:val="Standard"/>
    <w:semiHidden/>
    <w:rsid w:val="00EF0400"/>
    <w:pPr>
      <w:numPr>
        <w:numId w:val="10"/>
      </w:numPr>
    </w:pPr>
  </w:style>
  <w:style w:type="paragraph" w:styleId="Nachrichtenkopf">
    <w:name w:val="Message Header"/>
    <w:basedOn w:val="Standard"/>
    <w:semiHidden/>
    <w:rsid w:val="00EF040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StandardWeb">
    <w:name w:val="Normal (Web)"/>
    <w:basedOn w:val="Standard"/>
    <w:semiHidden/>
    <w:rsid w:val="00EF0400"/>
  </w:style>
  <w:style w:type="paragraph" w:styleId="Standardeinzug">
    <w:name w:val="Normal Indent"/>
    <w:basedOn w:val="Standard"/>
    <w:semiHidden/>
    <w:rsid w:val="00EF0400"/>
    <w:pPr>
      <w:ind w:left="708"/>
    </w:pPr>
  </w:style>
  <w:style w:type="table" w:styleId="Tabelle3D-Effekt1">
    <w:name w:val="Table 3D effects 1"/>
    <w:basedOn w:val="NormaleTabelle"/>
    <w:semiHidden/>
    <w:rsid w:val="00EF040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EF040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EF040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EF040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EF040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EF040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EF040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EF040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EF040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EF040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EF040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EF040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EF040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EF040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EF040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EF040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EF040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EF040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EF040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EF040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EF040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EF040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EF040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E0F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E0F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E0F6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E0F6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E0F6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E0F6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E0F6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E0F6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E0F6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E0F6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E0F6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E0F6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E0F6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E0F6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E0F6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E0F6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E0F6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E0F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E0F6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krper2">
    <w:name w:val="Body Text 2"/>
    <w:basedOn w:val="Standard"/>
    <w:semiHidden/>
    <w:rsid w:val="001E0F64"/>
    <w:pPr>
      <w:spacing w:after="120" w:line="480" w:lineRule="auto"/>
    </w:pPr>
  </w:style>
  <w:style w:type="paragraph" w:styleId="Textkrper3">
    <w:name w:val="Body Text 3"/>
    <w:basedOn w:val="Standard"/>
    <w:semiHidden/>
    <w:rsid w:val="001E0F64"/>
    <w:pPr>
      <w:spacing w:after="120"/>
    </w:pPr>
    <w:rPr>
      <w:sz w:val="16"/>
      <w:szCs w:val="16"/>
    </w:rPr>
  </w:style>
  <w:style w:type="paragraph" w:styleId="Textkrper-Einzug2">
    <w:name w:val="Body Text Indent 2"/>
    <w:basedOn w:val="Standard"/>
    <w:semiHidden/>
    <w:rsid w:val="001E0F64"/>
    <w:pPr>
      <w:spacing w:after="120" w:line="480" w:lineRule="auto"/>
      <w:ind w:left="283"/>
    </w:pPr>
  </w:style>
  <w:style w:type="paragraph" w:styleId="Textkrper-Einzug3">
    <w:name w:val="Body Text Indent 3"/>
    <w:basedOn w:val="Standard"/>
    <w:semiHidden/>
    <w:rsid w:val="001E0F64"/>
    <w:pPr>
      <w:spacing w:after="120"/>
      <w:ind w:left="283"/>
    </w:pPr>
    <w:rPr>
      <w:sz w:val="16"/>
      <w:szCs w:val="16"/>
    </w:rPr>
  </w:style>
  <w:style w:type="paragraph" w:styleId="Textkrper-Erstzeileneinzug">
    <w:name w:val="Body Text First Indent"/>
    <w:basedOn w:val="Textkrper"/>
    <w:semiHidden/>
    <w:rsid w:val="001E0F64"/>
    <w:pPr>
      <w:ind w:firstLine="210"/>
    </w:pPr>
  </w:style>
  <w:style w:type="paragraph" w:styleId="Textkrper-Zeileneinzug">
    <w:name w:val="Body Text Indent"/>
    <w:basedOn w:val="Standard"/>
    <w:semiHidden/>
    <w:rsid w:val="001E0F64"/>
    <w:pPr>
      <w:spacing w:after="120"/>
      <w:ind w:left="283"/>
    </w:pPr>
  </w:style>
  <w:style w:type="paragraph" w:styleId="Textkrper-Erstzeileneinzug2">
    <w:name w:val="Body Text First Indent 2"/>
    <w:basedOn w:val="Textkrper-Zeileneinzug"/>
    <w:semiHidden/>
    <w:rsid w:val="001E0F64"/>
    <w:pPr>
      <w:ind w:firstLine="210"/>
    </w:pPr>
  </w:style>
  <w:style w:type="paragraph" w:styleId="Umschlagabsenderadresse">
    <w:name w:val="envelope return"/>
    <w:basedOn w:val="Standard"/>
    <w:semiHidden/>
    <w:rsid w:val="001E0F64"/>
    <w:rPr>
      <w:rFonts w:cs="Arial"/>
      <w:sz w:val="20"/>
      <w:szCs w:val="20"/>
    </w:rPr>
  </w:style>
  <w:style w:type="paragraph" w:styleId="Umschlagadresse">
    <w:name w:val="envelope address"/>
    <w:basedOn w:val="Standard"/>
    <w:semiHidden/>
    <w:rsid w:val="001E0F64"/>
    <w:pPr>
      <w:framePr w:w="4320" w:h="2160" w:hRule="exact" w:hSpace="141" w:wrap="auto" w:hAnchor="page" w:xAlign="center" w:yAlign="bottom"/>
      <w:ind w:left="1"/>
    </w:pPr>
    <w:rPr>
      <w:rFonts w:cs="Arial"/>
    </w:rPr>
  </w:style>
  <w:style w:type="paragraph" w:styleId="Unterschrift">
    <w:name w:val="Signature"/>
    <w:basedOn w:val="Standard"/>
    <w:semiHidden/>
    <w:rsid w:val="001E0F64"/>
    <w:pPr>
      <w:ind w:left="4252"/>
    </w:pPr>
  </w:style>
  <w:style w:type="character" w:styleId="Zeilennummer">
    <w:name w:val="line number"/>
    <w:basedOn w:val="Absatz-Standardschriftart"/>
    <w:semiHidden/>
    <w:rsid w:val="001E0F64"/>
  </w:style>
  <w:style w:type="table" w:styleId="Tabellenraster">
    <w:name w:val="Table Grid"/>
    <w:basedOn w:val="NormaleTabelle"/>
    <w:rsid w:val="00B251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teraturverzeichnisZchn">
    <w:name w:val="Literaturverzeichnis Zchn"/>
    <w:aliases w:val="Literaturverzeichnis (für Literaturquellen - 12pt - Einrückung 2. Zeile) Zchn"/>
    <w:link w:val="Literaturverzeichnis"/>
    <w:uiPriority w:val="17"/>
    <w:rsid w:val="00A20CA6"/>
    <w:rPr>
      <w:rFonts w:ascii="Arial" w:eastAsia="Arial" w:hAnsi="Arial" w:cs="Arial"/>
      <w:sz w:val="24"/>
      <w:szCs w:val="24"/>
    </w:rPr>
  </w:style>
  <w:style w:type="character" w:customStyle="1" w:styleId="TextkastenfrAbsatz-Hervorhebungen-12pt-RahmenZchn">
    <w:name w:val="Textkasten (für Absatz-Hervorhebungen - 12pt - Rahmen) Zchn"/>
    <w:basedOn w:val="Absatz-Standardschriftart"/>
    <w:link w:val="TextkastenfrAbsatz-Hervorhebungen-12pt-Rahmen"/>
    <w:uiPriority w:val="10"/>
    <w:rsid w:val="007D6433"/>
    <w:rPr>
      <w:rFonts w:ascii="Arial" w:eastAsia="Arial" w:hAnsi="Arial" w:cs="Arial"/>
      <w:sz w:val="24"/>
      <w:szCs w:val="24"/>
    </w:rPr>
  </w:style>
  <w:style w:type="table" w:customStyle="1" w:styleId="Diplomarbeitstabelle">
    <w:name w:val="Diplomarbeitstabelle"/>
    <w:basedOn w:val="NormaleTabelle"/>
    <w:rsid w:val="00977187"/>
    <w:rPr>
      <w:sz w:val="24"/>
      <w:szCs w:val="24"/>
    </w:rPr>
    <w:tblPr>
      <w:tblBorders>
        <w:top w:val="single" w:sz="4" w:space="0" w:color="auto"/>
        <w:bottom w:val="single" w:sz="4" w:space="0" w:color="auto"/>
      </w:tblBorders>
    </w:tblPr>
    <w:trPr>
      <w:cantSplit/>
    </w:trPr>
    <w:tblStylePr w:type="firstRow">
      <w:rPr>
        <w:b w:val="0"/>
        <w:i w:val="0"/>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bottom w:val="single" w:sz="4" w:space="0" w:color="auto"/>
        </w:tcBorders>
      </w:tcPr>
    </w:tblStylePr>
    <w:tblStylePr w:type="firstCol">
      <w:rPr>
        <w:rFonts w:ascii="Times New Roman" w:hAnsi="Times New Roman" w:cs="Times New Roman"/>
        <w:b w:val="0"/>
        <w:bCs w:val="0"/>
        <w:i w:val="0"/>
        <w:iCs/>
        <w:sz w:val="24"/>
        <w:szCs w:val="24"/>
      </w:rPr>
      <w:tblPr/>
      <w:tcPr>
        <w:tcBorders>
          <w:top w:val="single" w:sz="4" w:space="0" w:color="auto"/>
          <w:left w:val="nil"/>
          <w:bottom w:val="single" w:sz="4" w:space="0" w:color="auto"/>
          <w:right w:val="nil"/>
          <w:insideH w:val="nil"/>
          <w:insideV w:val="single" w:sz="4" w:space="0" w:color="auto"/>
          <w:tl2br w:val="nil"/>
          <w:tr2bl w:val="nil"/>
        </w:tcBorders>
      </w:tcPr>
    </w:tblStylePr>
    <w:tblStylePr w:type="lastCol">
      <w:tblPr/>
      <w:tcPr>
        <w:tcBorders>
          <w:left w:val="nil"/>
        </w:tcBorders>
      </w:tcPr>
    </w:tblStylePr>
    <w:tblStylePr w:type="neCell">
      <w:tblPr/>
      <w:tcPr>
        <w:tcBorders>
          <w:left w:val="nil"/>
        </w:tcBorders>
      </w:tcPr>
    </w:tblStylePr>
    <w:tblStylePr w:type="nwCell">
      <w:tblPr/>
      <w:tcPr>
        <w:tcBorders>
          <w:left w:val="nil"/>
          <w:right w:val="nil"/>
        </w:tcBorders>
      </w:tcPr>
    </w:tblStylePr>
    <w:tblStylePr w:type="swCell">
      <w:tblPr/>
      <w:tcPr>
        <w:tcBorders>
          <w:bottom w:val="single" w:sz="4" w:space="0" w:color="auto"/>
        </w:tcBorders>
      </w:tcPr>
    </w:tblStylePr>
  </w:style>
  <w:style w:type="paragraph" w:customStyle="1" w:styleId="ListeAufzhlungfrZahlenliste-12pt-linksbndig">
    <w:name w:val="Liste/Aufzählung (für Zahlenliste - 12pt - linksbündig)"/>
    <w:basedOn w:val="Standard"/>
    <w:uiPriority w:val="20"/>
    <w:qFormat/>
    <w:rsid w:val="0017695A"/>
    <w:pPr>
      <w:numPr>
        <w:numId w:val="18"/>
      </w:numPr>
      <w:tabs>
        <w:tab w:val="clear" w:pos="357"/>
      </w:tabs>
      <w:spacing w:before="120" w:after="120" w:line="360" w:lineRule="auto"/>
    </w:pPr>
    <w:rPr>
      <w:rFonts w:eastAsia="Arial" w:cs="Arial"/>
    </w:rPr>
  </w:style>
  <w:style w:type="paragraph" w:styleId="Dokumentstruktur">
    <w:name w:val="Document Map"/>
    <w:basedOn w:val="Standard"/>
    <w:semiHidden/>
    <w:rsid w:val="003379B4"/>
    <w:pPr>
      <w:shd w:val="clear" w:color="auto" w:fill="000080"/>
    </w:pPr>
    <w:rPr>
      <w:rFonts w:ascii="Tahoma" w:hAnsi="Tahoma" w:cs="Tahoma"/>
    </w:rPr>
  </w:style>
  <w:style w:type="character" w:customStyle="1" w:styleId="TextabsatzfrAbstzeFlietext-12pt-linksbndigZchn">
    <w:name w:val="Textabsatz (für Absätze/Fließtext - 12pt - linksbündig) Zchn"/>
    <w:basedOn w:val="Absatz-Standardschriftart"/>
    <w:link w:val="TextabsatzfrAbstzeFlietext-12pt-linksbndig"/>
    <w:rsid w:val="002A48AC"/>
    <w:rPr>
      <w:rFonts w:ascii="Source Sans Pro" w:eastAsia="Arial" w:hAnsi="Source Sans Pro" w:cs="Arial"/>
      <w:sz w:val="24"/>
      <w:szCs w:val="24"/>
    </w:rPr>
  </w:style>
  <w:style w:type="paragraph" w:customStyle="1" w:styleId="TextabsatzfrAbstzeFlietext-12pt-linksbndig">
    <w:name w:val="Textabsatz (für Absätze/Fließtext - 12pt - linksbündig)"/>
    <w:basedOn w:val="Standard"/>
    <w:link w:val="TextabsatzfrAbstzeFlietext-12pt-linksbndigZchn"/>
    <w:qFormat/>
    <w:rsid w:val="002A48AC"/>
    <w:pPr>
      <w:spacing w:after="120"/>
    </w:pPr>
    <w:rPr>
      <w:rFonts w:ascii="Source Sans Pro" w:eastAsia="Arial" w:hAnsi="Source Sans Pro" w:cs="Arial"/>
    </w:rPr>
  </w:style>
  <w:style w:type="paragraph" w:customStyle="1" w:styleId="ListeAufzhlungfrPunkteliste-12pt-linksbndig">
    <w:name w:val="Liste/Aufzählung (für Punkteliste - 12pt - linksbündig)"/>
    <w:basedOn w:val="Standard"/>
    <w:uiPriority w:val="19"/>
    <w:qFormat/>
    <w:rsid w:val="00690B01"/>
    <w:pPr>
      <w:numPr>
        <w:numId w:val="15"/>
      </w:numPr>
      <w:spacing w:before="120" w:after="120" w:line="360" w:lineRule="auto"/>
      <w:ind w:left="357" w:hanging="357"/>
    </w:pPr>
    <w:rPr>
      <w:rFonts w:eastAsia="Arial" w:cs="Arial"/>
    </w:rPr>
  </w:style>
  <w:style w:type="character" w:customStyle="1" w:styleId="normal1">
    <w:name w:val="normal1"/>
    <w:semiHidden/>
    <w:rsid w:val="006F4A7C"/>
    <w:rPr>
      <w:rFonts w:ascii="Verdana" w:hAnsi="Verdana" w:hint="default"/>
      <w:caps w:val="0"/>
      <w:strike w:val="0"/>
      <w:dstrike w:val="0"/>
      <w:color w:val="000000"/>
      <w:sz w:val="17"/>
      <w:szCs w:val="17"/>
      <w:u w:val="none"/>
      <w:effect w:val="none"/>
    </w:rPr>
  </w:style>
  <w:style w:type="paragraph" w:customStyle="1" w:styleId="Standard1">
    <w:name w:val="Standard1"/>
    <w:basedOn w:val="Standard"/>
    <w:semiHidden/>
    <w:rsid w:val="00BB2C84"/>
    <w:pPr>
      <w:spacing w:before="100" w:beforeAutospacing="1" w:after="100" w:afterAutospacing="1"/>
    </w:pPr>
    <w:rPr>
      <w:rFonts w:ascii="Verdana" w:hAnsi="Verdana"/>
      <w:color w:val="000000"/>
      <w:sz w:val="17"/>
      <w:szCs w:val="17"/>
    </w:rPr>
  </w:style>
  <w:style w:type="paragraph" w:customStyle="1" w:styleId="ListeAufzhlungfrBuchstabenliste-12pt-linksbndig">
    <w:name w:val="Liste/Aufzählung (für Buchstabenliste - 12pt - linksbündig)"/>
    <w:basedOn w:val="Standard"/>
    <w:uiPriority w:val="18"/>
    <w:qFormat/>
    <w:rsid w:val="0017695A"/>
    <w:pPr>
      <w:numPr>
        <w:numId w:val="20"/>
      </w:numPr>
      <w:tabs>
        <w:tab w:val="clear" w:pos="720"/>
        <w:tab w:val="left" w:pos="357"/>
      </w:tabs>
      <w:spacing w:before="120" w:after="120" w:line="360" w:lineRule="auto"/>
      <w:ind w:left="357" w:hanging="357"/>
    </w:pPr>
    <w:rPr>
      <w:rFonts w:eastAsia="Arial" w:cs="Arial"/>
    </w:rPr>
  </w:style>
  <w:style w:type="paragraph" w:styleId="Sprechblasentext">
    <w:name w:val="Balloon Text"/>
    <w:aliases w:val="Sprechblasentext (Automatische Formatvorlage für Kommentarfunktion)"/>
    <w:basedOn w:val="Standard"/>
    <w:link w:val="SprechblasentextZchn"/>
    <w:uiPriority w:val="98"/>
    <w:semiHidden/>
    <w:rsid w:val="001C6F68"/>
    <w:rPr>
      <w:rFonts w:ascii="Tahoma" w:hAnsi="Tahoma" w:cs="Tahoma"/>
      <w:sz w:val="16"/>
      <w:szCs w:val="16"/>
    </w:rPr>
  </w:style>
  <w:style w:type="character" w:customStyle="1" w:styleId="SprechblasentextZchn">
    <w:name w:val="Sprechblasentext Zchn"/>
    <w:aliases w:val="Sprechblasentext (Automatische Formatvorlage für Kommentarfunktion) Zchn"/>
    <w:basedOn w:val="Absatz-Standardschriftart"/>
    <w:link w:val="Sprechblasentext"/>
    <w:uiPriority w:val="98"/>
    <w:semiHidden/>
    <w:rsid w:val="00A20CA6"/>
    <w:rPr>
      <w:rFonts w:ascii="Tahoma" w:hAnsi="Tahoma" w:cs="Tahoma"/>
      <w:sz w:val="16"/>
      <w:szCs w:val="16"/>
    </w:rPr>
  </w:style>
  <w:style w:type="paragraph" w:customStyle="1" w:styleId="BlockzitatfrBlockzitate-12pt-Einrckunglinks-linksbndig">
    <w:name w:val="Blockzitat (für Blockzitate - 12pt - Einrückung links - linksbündig)"/>
    <w:basedOn w:val="Standard"/>
    <w:next w:val="TextabsatzfrAbstzeFlietext-12pt-linksbndig"/>
    <w:uiPriority w:val="9"/>
    <w:qFormat/>
    <w:rsid w:val="00E35E41"/>
    <w:pPr>
      <w:spacing w:before="120" w:after="320" w:line="360" w:lineRule="auto"/>
      <w:ind w:left="454"/>
    </w:pPr>
  </w:style>
  <w:style w:type="character" w:customStyle="1" w:styleId="BeschriftungZchn">
    <w:name w:val="Beschriftung Zchn"/>
    <w:aliases w:val="Tabellenüberschrift (für Tabellenüberschriften - fett - 12pt) Zchn"/>
    <w:basedOn w:val="Absatz-Standardschriftart"/>
    <w:link w:val="Beschriftung"/>
    <w:uiPriority w:val="14"/>
    <w:rsid w:val="00684967"/>
    <w:rPr>
      <w:rFonts w:ascii="Source Sans Pro Black" w:eastAsia="Arial" w:hAnsi="Source Sans Pro Black" w:cs="Arial"/>
      <w:b/>
      <w:iCs/>
      <w:sz w:val="24"/>
      <w:szCs w:val="24"/>
    </w:rPr>
  </w:style>
  <w:style w:type="paragraph" w:customStyle="1" w:styleId="TextabsatzfrAbstzeFlietext-11pt-linksbndig">
    <w:name w:val="Textabsatz (für Absätze/Fließtext - 11pt - linksbündig)"/>
    <w:basedOn w:val="Standard"/>
    <w:link w:val="TextabsatzfrAbstzeFlietext-11pt-linksbndigZchn"/>
    <w:qFormat/>
    <w:rsid w:val="00087A1D"/>
    <w:pPr>
      <w:spacing w:before="120" w:after="120"/>
    </w:pPr>
    <w:rPr>
      <w:rFonts w:ascii="Source Sans Pro" w:eastAsia="Arial" w:hAnsi="Source Sans Pro" w:cs="Arial"/>
      <w:color w:val="000000" w:themeColor="text1"/>
      <w:sz w:val="22"/>
    </w:rPr>
  </w:style>
  <w:style w:type="character" w:styleId="Platzhaltertext">
    <w:name w:val="Placeholder Text"/>
    <w:basedOn w:val="Absatz-Standardschriftart"/>
    <w:uiPriority w:val="99"/>
    <w:semiHidden/>
    <w:rsid w:val="00A22B4A"/>
    <w:rPr>
      <w:color w:val="808080"/>
    </w:rPr>
  </w:style>
  <w:style w:type="paragraph" w:styleId="Endnotentext">
    <w:name w:val="endnote text"/>
    <w:aliases w:val="Endnotentext (für Fuß- bzw. Endnoten - 11pt - linksbündig)"/>
    <w:basedOn w:val="Standard"/>
    <w:link w:val="EndnotentextZchn"/>
    <w:uiPriority w:val="16"/>
    <w:unhideWhenUsed/>
    <w:rsid w:val="00CE6DD4"/>
    <w:pPr>
      <w:keepLines/>
      <w:spacing w:line="360" w:lineRule="auto"/>
    </w:pPr>
    <w:rPr>
      <w:sz w:val="22"/>
      <w:szCs w:val="20"/>
    </w:rPr>
  </w:style>
  <w:style w:type="character" w:customStyle="1" w:styleId="EndnotentextZchn">
    <w:name w:val="Endnotentext Zchn"/>
    <w:aliases w:val="Endnotentext (für Fuß- bzw. Endnoten - 11pt - linksbündig) Zchn"/>
    <w:basedOn w:val="Absatz-Standardschriftart"/>
    <w:link w:val="Endnotentext"/>
    <w:uiPriority w:val="16"/>
    <w:rsid w:val="00A20CA6"/>
    <w:rPr>
      <w:rFonts w:ascii="Arial" w:hAnsi="Arial"/>
      <w:sz w:val="22"/>
    </w:rPr>
  </w:style>
  <w:style w:type="character" w:styleId="Endnotenzeichen">
    <w:name w:val="endnote reference"/>
    <w:basedOn w:val="Absatz-Standardschriftart"/>
    <w:semiHidden/>
    <w:unhideWhenUsed/>
    <w:rsid w:val="00157797"/>
    <w:rPr>
      <w:vertAlign w:val="superscript"/>
    </w:rPr>
  </w:style>
  <w:style w:type="paragraph" w:styleId="Kopfzeile">
    <w:name w:val="header"/>
    <w:aliases w:val="Kopfzeile (Standard-Formatvorlage für Kopfzeile)"/>
    <w:basedOn w:val="Standard"/>
    <w:link w:val="KopfzeileZchn"/>
    <w:uiPriority w:val="99"/>
    <w:semiHidden/>
    <w:rsid w:val="00CC7455"/>
    <w:pPr>
      <w:tabs>
        <w:tab w:val="center" w:pos="4536"/>
        <w:tab w:val="right" w:pos="9072"/>
      </w:tabs>
    </w:pPr>
  </w:style>
  <w:style w:type="character" w:customStyle="1" w:styleId="KopfzeileZchn">
    <w:name w:val="Kopfzeile Zchn"/>
    <w:aliases w:val="Kopfzeile (Standard-Formatvorlage für Kopfzeile) Zchn"/>
    <w:basedOn w:val="Absatz-Standardschriftart"/>
    <w:link w:val="Kopfzeile"/>
    <w:uiPriority w:val="99"/>
    <w:semiHidden/>
    <w:rsid w:val="00A20CA6"/>
    <w:rPr>
      <w:rFonts w:ascii="Arial" w:hAnsi="Arial"/>
      <w:sz w:val="24"/>
      <w:szCs w:val="24"/>
    </w:rPr>
  </w:style>
  <w:style w:type="paragraph" w:styleId="Fuzeile">
    <w:name w:val="footer"/>
    <w:aliases w:val="Fußzeile (Standard-Formatvorlage für Fußzeile)"/>
    <w:basedOn w:val="Standard"/>
    <w:link w:val="FuzeileZchn"/>
    <w:uiPriority w:val="99"/>
    <w:semiHidden/>
    <w:rsid w:val="002F4AE1"/>
    <w:pPr>
      <w:tabs>
        <w:tab w:val="center" w:pos="4536"/>
        <w:tab w:val="right" w:pos="9072"/>
      </w:tabs>
    </w:pPr>
  </w:style>
  <w:style w:type="character" w:customStyle="1" w:styleId="FuzeileZchn">
    <w:name w:val="Fußzeile Zchn"/>
    <w:aliases w:val="Fußzeile (Standard-Formatvorlage für Fußzeile) Zchn"/>
    <w:basedOn w:val="Absatz-Standardschriftart"/>
    <w:link w:val="Fuzeile"/>
    <w:uiPriority w:val="99"/>
    <w:semiHidden/>
    <w:rsid w:val="00A20CA6"/>
    <w:rPr>
      <w:rFonts w:ascii="Arial" w:hAnsi="Arial"/>
      <w:sz w:val="24"/>
      <w:szCs w:val="24"/>
    </w:rPr>
  </w:style>
  <w:style w:type="character" w:customStyle="1" w:styleId="NichtaufgelsteErwhnung1">
    <w:name w:val="Nicht aufgelöste Erwähnung1"/>
    <w:basedOn w:val="Absatz-Standardschriftart"/>
    <w:uiPriority w:val="99"/>
    <w:semiHidden/>
    <w:unhideWhenUsed/>
    <w:rsid w:val="000443C3"/>
    <w:rPr>
      <w:color w:val="605E5C"/>
      <w:shd w:val="clear" w:color="auto" w:fill="E1DFDD"/>
    </w:rPr>
  </w:style>
  <w:style w:type="character" w:styleId="Kommentarzeichen">
    <w:name w:val="annotation reference"/>
    <w:basedOn w:val="Absatz-Standardschriftart"/>
    <w:semiHidden/>
    <w:unhideWhenUsed/>
    <w:rsid w:val="00BE257C"/>
    <w:rPr>
      <w:sz w:val="16"/>
      <w:szCs w:val="16"/>
    </w:rPr>
  </w:style>
  <w:style w:type="paragraph" w:styleId="Kommentartext">
    <w:name w:val="annotation text"/>
    <w:basedOn w:val="Standard"/>
    <w:link w:val="KommentartextZchn"/>
    <w:semiHidden/>
    <w:unhideWhenUsed/>
    <w:rsid w:val="00BE257C"/>
    <w:rPr>
      <w:sz w:val="20"/>
      <w:szCs w:val="20"/>
    </w:rPr>
  </w:style>
  <w:style w:type="character" w:customStyle="1" w:styleId="KommentartextZchn">
    <w:name w:val="Kommentartext Zchn"/>
    <w:basedOn w:val="Absatz-Standardschriftart"/>
    <w:link w:val="Kommentartext"/>
    <w:semiHidden/>
    <w:rsid w:val="00BE257C"/>
    <w:rPr>
      <w:rFonts w:ascii="Arial" w:hAnsi="Arial"/>
    </w:rPr>
  </w:style>
  <w:style w:type="paragraph" w:styleId="Kommentarthema">
    <w:name w:val="annotation subject"/>
    <w:basedOn w:val="Kommentartext"/>
    <w:next w:val="Kommentartext"/>
    <w:link w:val="KommentarthemaZchn"/>
    <w:semiHidden/>
    <w:unhideWhenUsed/>
    <w:rsid w:val="00BE257C"/>
    <w:rPr>
      <w:b/>
      <w:bCs/>
    </w:rPr>
  </w:style>
  <w:style w:type="character" w:customStyle="1" w:styleId="KommentarthemaZchn">
    <w:name w:val="Kommentarthema Zchn"/>
    <w:basedOn w:val="KommentartextZchn"/>
    <w:link w:val="Kommentarthema"/>
    <w:semiHidden/>
    <w:rsid w:val="00BE257C"/>
    <w:rPr>
      <w:rFonts w:ascii="Arial" w:hAnsi="Arial"/>
      <w:b/>
      <w:bCs/>
    </w:rPr>
  </w:style>
  <w:style w:type="character" w:customStyle="1" w:styleId="TextabsatzfrAbstzeFlietext-11pt-linksbndigZchn">
    <w:name w:val="Textabsatz (für Absätze/Fließtext - 11pt - linksbündig) Zchn"/>
    <w:basedOn w:val="Absatz-Standardschriftart"/>
    <w:link w:val="TextabsatzfrAbstzeFlietext-11pt-linksbndig"/>
    <w:rsid w:val="00087A1D"/>
    <w:rPr>
      <w:rFonts w:ascii="Source Sans Pro" w:eastAsia="Arial" w:hAnsi="Source Sans Pro" w:cs="Arial"/>
      <w:color w:val="000000" w:themeColor="text1"/>
      <w:sz w:val="22"/>
      <w:szCs w:val="24"/>
    </w:rPr>
  </w:style>
  <w:style w:type="paragraph" w:styleId="berarbeitung">
    <w:name w:val="Revision"/>
    <w:hidden/>
    <w:uiPriority w:val="99"/>
    <w:semiHidden/>
    <w:rsid w:val="00FD63DF"/>
    <w:rPr>
      <w:rFonts w:ascii="Arial" w:hAnsi="Arial"/>
      <w:sz w:val="24"/>
      <w:szCs w:val="24"/>
    </w:rPr>
  </w:style>
  <w:style w:type="character" w:customStyle="1" w:styleId="NichtaufgelsteErwhnung2">
    <w:name w:val="Nicht aufgelöste Erwähnung2"/>
    <w:basedOn w:val="Absatz-Standardschriftart"/>
    <w:uiPriority w:val="99"/>
    <w:semiHidden/>
    <w:unhideWhenUsed/>
    <w:rsid w:val="000A3244"/>
    <w:rPr>
      <w:color w:val="605E5C"/>
      <w:shd w:val="clear" w:color="auto" w:fill="E1DFDD"/>
    </w:rPr>
  </w:style>
  <w:style w:type="character" w:customStyle="1" w:styleId="berschrift3Zchn">
    <w:name w:val="Überschrift 3 Zchn"/>
    <w:aliases w:val="Überschrift 3. Ordnung (H3 - fett - 12pt - linksbündig) Zchn"/>
    <w:basedOn w:val="Absatz-Standardschriftart"/>
    <w:link w:val="berschrift3"/>
    <w:uiPriority w:val="4"/>
    <w:rsid w:val="00156482"/>
    <w:rPr>
      <w:rFonts w:ascii="Source Sans Pro Black" w:eastAsia="Arial" w:hAnsi="Source Sans Pro Black" w:cs="Arial"/>
      <w:sz w:val="24"/>
      <w:szCs w:val="28"/>
    </w:rPr>
  </w:style>
  <w:style w:type="character" w:customStyle="1" w:styleId="NichtaufgelsteErwhnung3">
    <w:name w:val="Nicht aufgelöste Erwähnung3"/>
    <w:basedOn w:val="Absatz-Standardschriftart"/>
    <w:uiPriority w:val="99"/>
    <w:semiHidden/>
    <w:unhideWhenUsed/>
    <w:rsid w:val="0098597D"/>
    <w:rPr>
      <w:color w:val="605E5C"/>
      <w:shd w:val="clear" w:color="auto" w:fill="E1DFDD"/>
    </w:rPr>
  </w:style>
  <w:style w:type="character" w:styleId="NichtaufgelsteErwhnung">
    <w:name w:val="Unresolved Mention"/>
    <w:basedOn w:val="Absatz-Standardschriftart"/>
    <w:uiPriority w:val="99"/>
    <w:semiHidden/>
    <w:unhideWhenUsed/>
    <w:rsid w:val="004A4E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12308">
      <w:bodyDiv w:val="1"/>
      <w:marLeft w:val="0"/>
      <w:marRight w:val="0"/>
      <w:marTop w:val="0"/>
      <w:marBottom w:val="0"/>
      <w:divBdr>
        <w:top w:val="none" w:sz="0" w:space="0" w:color="auto"/>
        <w:left w:val="none" w:sz="0" w:space="0" w:color="auto"/>
        <w:bottom w:val="none" w:sz="0" w:space="0" w:color="auto"/>
        <w:right w:val="none" w:sz="0" w:space="0" w:color="auto"/>
      </w:divBdr>
      <w:divsChild>
        <w:div w:id="890264234">
          <w:marLeft w:val="0"/>
          <w:marRight w:val="0"/>
          <w:marTop w:val="0"/>
          <w:marBottom w:val="0"/>
          <w:divBdr>
            <w:top w:val="none" w:sz="0" w:space="0" w:color="auto"/>
            <w:left w:val="none" w:sz="0" w:space="0" w:color="auto"/>
            <w:bottom w:val="none" w:sz="0" w:space="0" w:color="auto"/>
            <w:right w:val="none" w:sz="0" w:space="0" w:color="auto"/>
          </w:divBdr>
        </w:div>
        <w:div w:id="1195078198">
          <w:marLeft w:val="0"/>
          <w:marRight w:val="0"/>
          <w:marTop w:val="0"/>
          <w:marBottom w:val="0"/>
          <w:divBdr>
            <w:top w:val="none" w:sz="0" w:space="0" w:color="auto"/>
            <w:left w:val="none" w:sz="0" w:space="0" w:color="auto"/>
            <w:bottom w:val="none" w:sz="0" w:space="0" w:color="auto"/>
            <w:right w:val="none" w:sz="0" w:space="0" w:color="auto"/>
          </w:divBdr>
        </w:div>
        <w:div w:id="534466710">
          <w:marLeft w:val="0"/>
          <w:marRight w:val="0"/>
          <w:marTop w:val="0"/>
          <w:marBottom w:val="0"/>
          <w:divBdr>
            <w:top w:val="none" w:sz="0" w:space="0" w:color="auto"/>
            <w:left w:val="none" w:sz="0" w:space="0" w:color="auto"/>
            <w:bottom w:val="none" w:sz="0" w:space="0" w:color="auto"/>
            <w:right w:val="none" w:sz="0" w:space="0" w:color="auto"/>
          </w:divBdr>
        </w:div>
        <w:div w:id="447970503">
          <w:marLeft w:val="0"/>
          <w:marRight w:val="0"/>
          <w:marTop w:val="0"/>
          <w:marBottom w:val="0"/>
          <w:divBdr>
            <w:top w:val="none" w:sz="0" w:space="0" w:color="auto"/>
            <w:left w:val="none" w:sz="0" w:space="0" w:color="auto"/>
            <w:bottom w:val="none" w:sz="0" w:space="0" w:color="auto"/>
            <w:right w:val="none" w:sz="0" w:space="0" w:color="auto"/>
          </w:divBdr>
        </w:div>
        <w:div w:id="409350728">
          <w:marLeft w:val="0"/>
          <w:marRight w:val="0"/>
          <w:marTop w:val="0"/>
          <w:marBottom w:val="0"/>
          <w:divBdr>
            <w:top w:val="none" w:sz="0" w:space="0" w:color="auto"/>
            <w:left w:val="none" w:sz="0" w:space="0" w:color="auto"/>
            <w:bottom w:val="none" w:sz="0" w:space="0" w:color="auto"/>
            <w:right w:val="none" w:sz="0" w:space="0" w:color="auto"/>
          </w:divBdr>
        </w:div>
        <w:div w:id="144051774">
          <w:marLeft w:val="0"/>
          <w:marRight w:val="0"/>
          <w:marTop w:val="0"/>
          <w:marBottom w:val="0"/>
          <w:divBdr>
            <w:top w:val="none" w:sz="0" w:space="0" w:color="auto"/>
            <w:left w:val="none" w:sz="0" w:space="0" w:color="auto"/>
            <w:bottom w:val="none" w:sz="0" w:space="0" w:color="auto"/>
            <w:right w:val="none" w:sz="0" w:space="0" w:color="auto"/>
          </w:divBdr>
        </w:div>
        <w:div w:id="2104452514">
          <w:marLeft w:val="0"/>
          <w:marRight w:val="0"/>
          <w:marTop w:val="0"/>
          <w:marBottom w:val="0"/>
          <w:divBdr>
            <w:top w:val="none" w:sz="0" w:space="0" w:color="auto"/>
            <w:left w:val="none" w:sz="0" w:space="0" w:color="auto"/>
            <w:bottom w:val="none" w:sz="0" w:space="0" w:color="auto"/>
            <w:right w:val="none" w:sz="0" w:space="0" w:color="auto"/>
          </w:divBdr>
        </w:div>
        <w:div w:id="682702679">
          <w:marLeft w:val="0"/>
          <w:marRight w:val="0"/>
          <w:marTop w:val="0"/>
          <w:marBottom w:val="0"/>
          <w:divBdr>
            <w:top w:val="none" w:sz="0" w:space="0" w:color="auto"/>
            <w:left w:val="none" w:sz="0" w:space="0" w:color="auto"/>
            <w:bottom w:val="none" w:sz="0" w:space="0" w:color="auto"/>
            <w:right w:val="none" w:sz="0" w:space="0" w:color="auto"/>
          </w:divBdr>
        </w:div>
        <w:div w:id="776678555">
          <w:marLeft w:val="0"/>
          <w:marRight w:val="0"/>
          <w:marTop w:val="0"/>
          <w:marBottom w:val="0"/>
          <w:divBdr>
            <w:top w:val="none" w:sz="0" w:space="0" w:color="auto"/>
            <w:left w:val="none" w:sz="0" w:space="0" w:color="auto"/>
            <w:bottom w:val="none" w:sz="0" w:space="0" w:color="auto"/>
            <w:right w:val="none" w:sz="0" w:space="0" w:color="auto"/>
          </w:divBdr>
        </w:div>
        <w:div w:id="1168524940">
          <w:marLeft w:val="0"/>
          <w:marRight w:val="0"/>
          <w:marTop w:val="0"/>
          <w:marBottom w:val="0"/>
          <w:divBdr>
            <w:top w:val="none" w:sz="0" w:space="0" w:color="auto"/>
            <w:left w:val="none" w:sz="0" w:space="0" w:color="auto"/>
            <w:bottom w:val="none" w:sz="0" w:space="0" w:color="auto"/>
            <w:right w:val="none" w:sz="0" w:space="0" w:color="auto"/>
          </w:divBdr>
        </w:div>
      </w:divsChild>
    </w:div>
    <w:div w:id="144780370">
      <w:bodyDiv w:val="1"/>
      <w:marLeft w:val="0"/>
      <w:marRight w:val="0"/>
      <w:marTop w:val="0"/>
      <w:marBottom w:val="0"/>
      <w:divBdr>
        <w:top w:val="none" w:sz="0" w:space="0" w:color="auto"/>
        <w:left w:val="none" w:sz="0" w:space="0" w:color="auto"/>
        <w:bottom w:val="none" w:sz="0" w:space="0" w:color="auto"/>
        <w:right w:val="none" w:sz="0" w:space="0" w:color="auto"/>
      </w:divBdr>
      <w:divsChild>
        <w:div w:id="822552035">
          <w:marLeft w:val="0"/>
          <w:marRight w:val="0"/>
          <w:marTop w:val="0"/>
          <w:marBottom w:val="0"/>
          <w:divBdr>
            <w:top w:val="none" w:sz="0" w:space="0" w:color="auto"/>
            <w:left w:val="none" w:sz="0" w:space="0" w:color="auto"/>
            <w:bottom w:val="none" w:sz="0" w:space="0" w:color="auto"/>
            <w:right w:val="none" w:sz="0" w:space="0" w:color="auto"/>
          </w:divBdr>
        </w:div>
        <w:div w:id="303395891">
          <w:marLeft w:val="0"/>
          <w:marRight w:val="0"/>
          <w:marTop w:val="0"/>
          <w:marBottom w:val="0"/>
          <w:divBdr>
            <w:top w:val="none" w:sz="0" w:space="0" w:color="auto"/>
            <w:left w:val="none" w:sz="0" w:space="0" w:color="auto"/>
            <w:bottom w:val="none" w:sz="0" w:space="0" w:color="auto"/>
            <w:right w:val="none" w:sz="0" w:space="0" w:color="auto"/>
          </w:divBdr>
        </w:div>
        <w:div w:id="2070033816">
          <w:marLeft w:val="0"/>
          <w:marRight w:val="0"/>
          <w:marTop w:val="0"/>
          <w:marBottom w:val="0"/>
          <w:divBdr>
            <w:top w:val="none" w:sz="0" w:space="0" w:color="auto"/>
            <w:left w:val="none" w:sz="0" w:space="0" w:color="auto"/>
            <w:bottom w:val="none" w:sz="0" w:space="0" w:color="auto"/>
            <w:right w:val="none" w:sz="0" w:space="0" w:color="auto"/>
          </w:divBdr>
        </w:div>
        <w:div w:id="238367266">
          <w:marLeft w:val="0"/>
          <w:marRight w:val="0"/>
          <w:marTop w:val="0"/>
          <w:marBottom w:val="0"/>
          <w:divBdr>
            <w:top w:val="none" w:sz="0" w:space="0" w:color="auto"/>
            <w:left w:val="none" w:sz="0" w:space="0" w:color="auto"/>
            <w:bottom w:val="none" w:sz="0" w:space="0" w:color="auto"/>
            <w:right w:val="none" w:sz="0" w:space="0" w:color="auto"/>
          </w:divBdr>
        </w:div>
        <w:div w:id="1706976976">
          <w:marLeft w:val="0"/>
          <w:marRight w:val="0"/>
          <w:marTop w:val="0"/>
          <w:marBottom w:val="0"/>
          <w:divBdr>
            <w:top w:val="none" w:sz="0" w:space="0" w:color="auto"/>
            <w:left w:val="none" w:sz="0" w:space="0" w:color="auto"/>
            <w:bottom w:val="none" w:sz="0" w:space="0" w:color="auto"/>
            <w:right w:val="none" w:sz="0" w:space="0" w:color="auto"/>
          </w:divBdr>
        </w:div>
        <w:div w:id="1802381180">
          <w:marLeft w:val="0"/>
          <w:marRight w:val="0"/>
          <w:marTop w:val="0"/>
          <w:marBottom w:val="0"/>
          <w:divBdr>
            <w:top w:val="none" w:sz="0" w:space="0" w:color="auto"/>
            <w:left w:val="none" w:sz="0" w:space="0" w:color="auto"/>
            <w:bottom w:val="none" w:sz="0" w:space="0" w:color="auto"/>
            <w:right w:val="none" w:sz="0" w:space="0" w:color="auto"/>
          </w:divBdr>
        </w:div>
        <w:div w:id="1591624344">
          <w:marLeft w:val="0"/>
          <w:marRight w:val="0"/>
          <w:marTop w:val="0"/>
          <w:marBottom w:val="0"/>
          <w:divBdr>
            <w:top w:val="none" w:sz="0" w:space="0" w:color="auto"/>
            <w:left w:val="none" w:sz="0" w:space="0" w:color="auto"/>
            <w:bottom w:val="none" w:sz="0" w:space="0" w:color="auto"/>
            <w:right w:val="none" w:sz="0" w:space="0" w:color="auto"/>
          </w:divBdr>
        </w:div>
        <w:div w:id="1733115411">
          <w:marLeft w:val="0"/>
          <w:marRight w:val="0"/>
          <w:marTop w:val="0"/>
          <w:marBottom w:val="0"/>
          <w:divBdr>
            <w:top w:val="none" w:sz="0" w:space="0" w:color="auto"/>
            <w:left w:val="none" w:sz="0" w:space="0" w:color="auto"/>
            <w:bottom w:val="none" w:sz="0" w:space="0" w:color="auto"/>
            <w:right w:val="none" w:sz="0" w:space="0" w:color="auto"/>
          </w:divBdr>
        </w:div>
        <w:div w:id="2097625711">
          <w:marLeft w:val="0"/>
          <w:marRight w:val="0"/>
          <w:marTop w:val="0"/>
          <w:marBottom w:val="0"/>
          <w:divBdr>
            <w:top w:val="none" w:sz="0" w:space="0" w:color="auto"/>
            <w:left w:val="none" w:sz="0" w:space="0" w:color="auto"/>
            <w:bottom w:val="none" w:sz="0" w:space="0" w:color="auto"/>
            <w:right w:val="none" w:sz="0" w:space="0" w:color="auto"/>
          </w:divBdr>
        </w:div>
        <w:div w:id="1249384506">
          <w:marLeft w:val="0"/>
          <w:marRight w:val="0"/>
          <w:marTop w:val="0"/>
          <w:marBottom w:val="0"/>
          <w:divBdr>
            <w:top w:val="none" w:sz="0" w:space="0" w:color="auto"/>
            <w:left w:val="none" w:sz="0" w:space="0" w:color="auto"/>
            <w:bottom w:val="none" w:sz="0" w:space="0" w:color="auto"/>
            <w:right w:val="none" w:sz="0" w:space="0" w:color="auto"/>
          </w:divBdr>
        </w:div>
        <w:div w:id="96217924">
          <w:marLeft w:val="0"/>
          <w:marRight w:val="0"/>
          <w:marTop w:val="0"/>
          <w:marBottom w:val="0"/>
          <w:divBdr>
            <w:top w:val="none" w:sz="0" w:space="0" w:color="auto"/>
            <w:left w:val="none" w:sz="0" w:space="0" w:color="auto"/>
            <w:bottom w:val="none" w:sz="0" w:space="0" w:color="auto"/>
            <w:right w:val="none" w:sz="0" w:space="0" w:color="auto"/>
          </w:divBdr>
        </w:div>
        <w:div w:id="1582256972">
          <w:marLeft w:val="0"/>
          <w:marRight w:val="0"/>
          <w:marTop w:val="0"/>
          <w:marBottom w:val="0"/>
          <w:divBdr>
            <w:top w:val="none" w:sz="0" w:space="0" w:color="auto"/>
            <w:left w:val="none" w:sz="0" w:space="0" w:color="auto"/>
            <w:bottom w:val="none" w:sz="0" w:space="0" w:color="auto"/>
            <w:right w:val="none" w:sz="0" w:space="0" w:color="auto"/>
          </w:divBdr>
        </w:div>
        <w:div w:id="924533665">
          <w:marLeft w:val="0"/>
          <w:marRight w:val="0"/>
          <w:marTop w:val="0"/>
          <w:marBottom w:val="0"/>
          <w:divBdr>
            <w:top w:val="none" w:sz="0" w:space="0" w:color="auto"/>
            <w:left w:val="none" w:sz="0" w:space="0" w:color="auto"/>
            <w:bottom w:val="none" w:sz="0" w:space="0" w:color="auto"/>
            <w:right w:val="none" w:sz="0" w:space="0" w:color="auto"/>
          </w:divBdr>
        </w:div>
        <w:div w:id="342240975">
          <w:marLeft w:val="0"/>
          <w:marRight w:val="0"/>
          <w:marTop w:val="0"/>
          <w:marBottom w:val="0"/>
          <w:divBdr>
            <w:top w:val="none" w:sz="0" w:space="0" w:color="auto"/>
            <w:left w:val="none" w:sz="0" w:space="0" w:color="auto"/>
            <w:bottom w:val="none" w:sz="0" w:space="0" w:color="auto"/>
            <w:right w:val="none" w:sz="0" w:space="0" w:color="auto"/>
          </w:divBdr>
        </w:div>
        <w:div w:id="1278098849">
          <w:marLeft w:val="0"/>
          <w:marRight w:val="0"/>
          <w:marTop w:val="0"/>
          <w:marBottom w:val="0"/>
          <w:divBdr>
            <w:top w:val="none" w:sz="0" w:space="0" w:color="auto"/>
            <w:left w:val="none" w:sz="0" w:space="0" w:color="auto"/>
            <w:bottom w:val="none" w:sz="0" w:space="0" w:color="auto"/>
            <w:right w:val="none" w:sz="0" w:space="0" w:color="auto"/>
          </w:divBdr>
        </w:div>
        <w:div w:id="1979534311">
          <w:marLeft w:val="0"/>
          <w:marRight w:val="0"/>
          <w:marTop w:val="0"/>
          <w:marBottom w:val="0"/>
          <w:divBdr>
            <w:top w:val="none" w:sz="0" w:space="0" w:color="auto"/>
            <w:left w:val="none" w:sz="0" w:space="0" w:color="auto"/>
            <w:bottom w:val="none" w:sz="0" w:space="0" w:color="auto"/>
            <w:right w:val="none" w:sz="0" w:space="0" w:color="auto"/>
          </w:divBdr>
        </w:div>
        <w:div w:id="1977300481">
          <w:marLeft w:val="0"/>
          <w:marRight w:val="0"/>
          <w:marTop w:val="0"/>
          <w:marBottom w:val="0"/>
          <w:divBdr>
            <w:top w:val="none" w:sz="0" w:space="0" w:color="auto"/>
            <w:left w:val="none" w:sz="0" w:space="0" w:color="auto"/>
            <w:bottom w:val="none" w:sz="0" w:space="0" w:color="auto"/>
            <w:right w:val="none" w:sz="0" w:space="0" w:color="auto"/>
          </w:divBdr>
        </w:div>
        <w:div w:id="1677460008">
          <w:marLeft w:val="0"/>
          <w:marRight w:val="0"/>
          <w:marTop w:val="0"/>
          <w:marBottom w:val="0"/>
          <w:divBdr>
            <w:top w:val="none" w:sz="0" w:space="0" w:color="auto"/>
            <w:left w:val="none" w:sz="0" w:space="0" w:color="auto"/>
            <w:bottom w:val="none" w:sz="0" w:space="0" w:color="auto"/>
            <w:right w:val="none" w:sz="0" w:space="0" w:color="auto"/>
          </w:divBdr>
        </w:div>
        <w:div w:id="1205095223">
          <w:marLeft w:val="0"/>
          <w:marRight w:val="0"/>
          <w:marTop w:val="0"/>
          <w:marBottom w:val="0"/>
          <w:divBdr>
            <w:top w:val="none" w:sz="0" w:space="0" w:color="auto"/>
            <w:left w:val="none" w:sz="0" w:space="0" w:color="auto"/>
            <w:bottom w:val="none" w:sz="0" w:space="0" w:color="auto"/>
            <w:right w:val="none" w:sz="0" w:space="0" w:color="auto"/>
          </w:divBdr>
        </w:div>
        <w:div w:id="362248582">
          <w:marLeft w:val="0"/>
          <w:marRight w:val="0"/>
          <w:marTop w:val="0"/>
          <w:marBottom w:val="0"/>
          <w:divBdr>
            <w:top w:val="none" w:sz="0" w:space="0" w:color="auto"/>
            <w:left w:val="none" w:sz="0" w:space="0" w:color="auto"/>
            <w:bottom w:val="none" w:sz="0" w:space="0" w:color="auto"/>
            <w:right w:val="none" w:sz="0" w:space="0" w:color="auto"/>
          </w:divBdr>
        </w:div>
        <w:div w:id="1065025688">
          <w:marLeft w:val="0"/>
          <w:marRight w:val="0"/>
          <w:marTop w:val="0"/>
          <w:marBottom w:val="0"/>
          <w:divBdr>
            <w:top w:val="none" w:sz="0" w:space="0" w:color="auto"/>
            <w:left w:val="none" w:sz="0" w:space="0" w:color="auto"/>
            <w:bottom w:val="none" w:sz="0" w:space="0" w:color="auto"/>
            <w:right w:val="none" w:sz="0" w:space="0" w:color="auto"/>
          </w:divBdr>
        </w:div>
        <w:div w:id="1313022919">
          <w:marLeft w:val="0"/>
          <w:marRight w:val="0"/>
          <w:marTop w:val="0"/>
          <w:marBottom w:val="0"/>
          <w:divBdr>
            <w:top w:val="none" w:sz="0" w:space="0" w:color="auto"/>
            <w:left w:val="none" w:sz="0" w:space="0" w:color="auto"/>
            <w:bottom w:val="none" w:sz="0" w:space="0" w:color="auto"/>
            <w:right w:val="none" w:sz="0" w:space="0" w:color="auto"/>
          </w:divBdr>
        </w:div>
        <w:div w:id="267932992">
          <w:marLeft w:val="0"/>
          <w:marRight w:val="0"/>
          <w:marTop w:val="0"/>
          <w:marBottom w:val="0"/>
          <w:divBdr>
            <w:top w:val="none" w:sz="0" w:space="0" w:color="auto"/>
            <w:left w:val="none" w:sz="0" w:space="0" w:color="auto"/>
            <w:bottom w:val="none" w:sz="0" w:space="0" w:color="auto"/>
            <w:right w:val="none" w:sz="0" w:space="0" w:color="auto"/>
          </w:divBdr>
        </w:div>
        <w:div w:id="224031207">
          <w:marLeft w:val="0"/>
          <w:marRight w:val="0"/>
          <w:marTop w:val="0"/>
          <w:marBottom w:val="0"/>
          <w:divBdr>
            <w:top w:val="none" w:sz="0" w:space="0" w:color="auto"/>
            <w:left w:val="none" w:sz="0" w:space="0" w:color="auto"/>
            <w:bottom w:val="none" w:sz="0" w:space="0" w:color="auto"/>
            <w:right w:val="none" w:sz="0" w:space="0" w:color="auto"/>
          </w:divBdr>
        </w:div>
        <w:div w:id="1374649693">
          <w:marLeft w:val="0"/>
          <w:marRight w:val="0"/>
          <w:marTop w:val="0"/>
          <w:marBottom w:val="0"/>
          <w:divBdr>
            <w:top w:val="none" w:sz="0" w:space="0" w:color="auto"/>
            <w:left w:val="none" w:sz="0" w:space="0" w:color="auto"/>
            <w:bottom w:val="none" w:sz="0" w:space="0" w:color="auto"/>
            <w:right w:val="none" w:sz="0" w:space="0" w:color="auto"/>
          </w:divBdr>
        </w:div>
        <w:div w:id="116267306">
          <w:marLeft w:val="0"/>
          <w:marRight w:val="0"/>
          <w:marTop w:val="0"/>
          <w:marBottom w:val="0"/>
          <w:divBdr>
            <w:top w:val="none" w:sz="0" w:space="0" w:color="auto"/>
            <w:left w:val="none" w:sz="0" w:space="0" w:color="auto"/>
            <w:bottom w:val="none" w:sz="0" w:space="0" w:color="auto"/>
            <w:right w:val="none" w:sz="0" w:space="0" w:color="auto"/>
          </w:divBdr>
        </w:div>
        <w:div w:id="1829855786">
          <w:marLeft w:val="0"/>
          <w:marRight w:val="0"/>
          <w:marTop w:val="0"/>
          <w:marBottom w:val="0"/>
          <w:divBdr>
            <w:top w:val="none" w:sz="0" w:space="0" w:color="auto"/>
            <w:left w:val="none" w:sz="0" w:space="0" w:color="auto"/>
            <w:bottom w:val="none" w:sz="0" w:space="0" w:color="auto"/>
            <w:right w:val="none" w:sz="0" w:space="0" w:color="auto"/>
          </w:divBdr>
        </w:div>
        <w:div w:id="127430822">
          <w:marLeft w:val="0"/>
          <w:marRight w:val="0"/>
          <w:marTop w:val="0"/>
          <w:marBottom w:val="0"/>
          <w:divBdr>
            <w:top w:val="none" w:sz="0" w:space="0" w:color="auto"/>
            <w:left w:val="none" w:sz="0" w:space="0" w:color="auto"/>
            <w:bottom w:val="none" w:sz="0" w:space="0" w:color="auto"/>
            <w:right w:val="none" w:sz="0" w:space="0" w:color="auto"/>
          </w:divBdr>
        </w:div>
        <w:div w:id="875117359">
          <w:marLeft w:val="0"/>
          <w:marRight w:val="0"/>
          <w:marTop w:val="0"/>
          <w:marBottom w:val="0"/>
          <w:divBdr>
            <w:top w:val="none" w:sz="0" w:space="0" w:color="auto"/>
            <w:left w:val="none" w:sz="0" w:space="0" w:color="auto"/>
            <w:bottom w:val="none" w:sz="0" w:space="0" w:color="auto"/>
            <w:right w:val="none" w:sz="0" w:space="0" w:color="auto"/>
          </w:divBdr>
        </w:div>
      </w:divsChild>
    </w:div>
    <w:div w:id="222371082">
      <w:bodyDiv w:val="1"/>
      <w:marLeft w:val="0"/>
      <w:marRight w:val="0"/>
      <w:marTop w:val="0"/>
      <w:marBottom w:val="0"/>
      <w:divBdr>
        <w:top w:val="none" w:sz="0" w:space="0" w:color="auto"/>
        <w:left w:val="none" w:sz="0" w:space="0" w:color="auto"/>
        <w:bottom w:val="none" w:sz="0" w:space="0" w:color="auto"/>
        <w:right w:val="none" w:sz="0" w:space="0" w:color="auto"/>
      </w:divBdr>
      <w:divsChild>
        <w:div w:id="184514499">
          <w:marLeft w:val="0"/>
          <w:marRight w:val="0"/>
          <w:marTop w:val="0"/>
          <w:marBottom w:val="0"/>
          <w:divBdr>
            <w:top w:val="none" w:sz="0" w:space="0" w:color="auto"/>
            <w:left w:val="none" w:sz="0" w:space="0" w:color="auto"/>
            <w:bottom w:val="none" w:sz="0" w:space="0" w:color="auto"/>
            <w:right w:val="none" w:sz="0" w:space="0" w:color="auto"/>
          </w:divBdr>
        </w:div>
        <w:div w:id="234054263">
          <w:marLeft w:val="0"/>
          <w:marRight w:val="0"/>
          <w:marTop w:val="0"/>
          <w:marBottom w:val="0"/>
          <w:divBdr>
            <w:top w:val="none" w:sz="0" w:space="0" w:color="auto"/>
            <w:left w:val="none" w:sz="0" w:space="0" w:color="auto"/>
            <w:bottom w:val="none" w:sz="0" w:space="0" w:color="auto"/>
            <w:right w:val="none" w:sz="0" w:space="0" w:color="auto"/>
          </w:divBdr>
        </w:div>
      </w:divsChild>
    </w:div>
    <w:div w:id="266432548">
      <w:bodyDiv w:val="1"/>
      <w:marLeft w:val="0"/>
      <w:marRight w:val="0"/>
      <w:marTop w:val="0"/>
      <w:marBottom w:val="0"/>
      <w:divBdr>
        <w:top w:val="none" w:sz="0" w:space="0" w:color="auto"/>
        <w:left w:val="none" w:sz="0" w:space="0" w:color="auto"/>
        <w:bottom w:val="none" w:sz="0" w:space="0" w:color="auto"/>
        <w:right w:val="none" w:sz="0" w:space="0" w:color="auto"/>
      </w:divBdr>
    </w:div>
    <w:div w:id="423765300">
      <w:bodyDiv w:val="1"/>
      <w:marLeft w:val="0"/>
      <w:marRight w:val="0"/>
      <w:marTop w:val="0"/>
      <w:marBottom w:val="0"/>
      <w:divBdr>
        <w:top w:val="none" w:sz="0" w:space="0" w:color="auto"/>
        <w:left w:val="none" w:sz="0" w:space="0" w:color="auto"/>
        <w:bottom w:val="none" w:sz="0" w:space="0" w:color="auto"/>
        <w:right w:val="none" w:sz="0" w:space="0" w:color="auto"/>
      </w:divBdr>
    </w:div>
    <w:div w:id="475076617">
      <w:bodyDiv w:val="1"/>
      <w:marLeft w:val="0"/>
      <w:marRight w:val="0"/>
      <w:marTop w:val="0"/>
      <w:marBottom w:val="0"/>
      <w:divBdr>
        <w:top w:val="none" w:sz="0" w:space="0" w:color="auto"/>
        <w:left w:val="none" w:sz="0" w:space="0" w:color="auto"/>
        <w:bottom w:val="none" w:sz="0" w:space="0" w:color="auto"/>
        <w:right w:val="none" w:sz="0" w:space="0" w:color="auto"/>
      </w:divBdr>
      <w:divsChild>
        <w:div w:id="130250076">
          <w:marLeft w:val="0"/>
          <w:marRight w:val="0"/>
          <w:marTop w:val="0"/>
          <w:marBottom w:val="0"/>
          <w:divBdr>
            <w:top w:val="none" w:sz="0" w:space="0" w:color="auto"/>
            <w:left w:val="none" w:sz="0" w:space="0" w:color="auto"/>
            <w:bottom w:val="none" w:sz="0" w:space="0" w:color="auto"/>
            <w:right w:val="none" w:sz="0" w:space="0" w:color="auto"/>
          </w:divBdr>
        </w:div>
        <w:div w:id="102844472">
          <w:marLeft w:val="0"/>
          <w:marRight w:val="0"/>
          <w:marTop w:val="0"/>
          <w:marBottom w:val="0"/>
          <w:divBdr>
            <w:top w:val="none" w:sz="0" w:space="0" w:color="auto"/>
            <w:left w:val="none" w:sz="0" w:space="0" w:color="auto"/>
            <w:bottom w:val="none" w:sz="0" w:space="0" w:color="auto"/>
            <w:right w:val="none" w:sz="0" w:space="0" w:color="auto"/>
          </w:divBdr>
        </w:div>
        <w:div w:id="628321272">
          <w:marLeft w:val="0"/>
          <w:marRight w:val="0"/>
          <w:marTop w:val="0"/>
          <w:marBottom w:val="0"/>
          <w:divBdr>
            <w:top w:val="none" w:sz="0" w:space="0" w:color="auto"/>
            <w:left w:val="none" w:sz="0" w:space="0" w:color="auto"/>
            <w:bottom w:val="none" w:sz="0" w:space="0" w:color="auto"/>
            <w:right w:val="none" w:sz="0" w:space="0" w:color="auto"/>
          </w:divBdr>
        </w:div>
        <w:div w:id="546911894">
          <w:marLeft w:val="0"/>
          <w:marRight w:val="0"/>
          <w:marTop w:val="0"/>
          <w:marBottom w:val="0"/>
          <w:divBdr>
            <w:top w:val="none" w:sz="0" w:space="0" w:color="auto"/>
            <w:left w:val="none" w:sz="0" w:space="0" w:color="auto"/>
            <w:bottom w:val="none" w:sz="0" w:space="0" w:color="auto"/>
            <w:right w:val="none" w:sz="0" w:space="0" w:color="auto"/>
          </w:divBdr>
        </w:div>
        <w:div w:id="1067069763">
          <w:marLeft w:val="0"/>
          <w:marRight w:val="0"/>
          <w:marTop w:val="0"/>
          <w:marBottom w:val="0"/>
          <w:divBdr>
            <w:top w:val="none" w:sz="0" w:space="0" w:color="auto"/>
            <w:left w:val="none" w:sz="0" w:space="0" w:color="auto"/>
            <w:bottom w:val="none" w:sz="0" w:space="0" w:color="auto"/>
            <w:right w:val="none" w:sz="0" w:space="0" w:color="auto"/>
          </w:divBdr>
        </w:div>
        <w:div w:id="1715539622">
          <w:marLeft w:val="0"/>
          <w:marRight w:val="0"/>
          <w:marTop w:val="0"/>
          <w:marBottom w:val="0"/>
          <w:divBdr>
            <w:top w:val="none" w:sz="0" w:space="0" w:color="auto"/>
            <w:left w:val="none" w:sz="0" w:space="0" w:color="auto"/>
            <w:bottom w:val="none" w:sz="0" w:space="0" w:color="auto"/>
            <w:right w:val="none" w:sz="0" w:space="0" w:color="auto"/>
          </w:divBdr>
        </w:div>
        <w:div w:id="198713772">
          <w:marLeft w:val="0"/>
          <w:marRight w:val="0"/>
          <w:marTop w:val="0"/>
          <w:marBottom w:val="0"/>
          <w:divBdr>
            <w:top w:val="none" w:sz="0" w:space="0" w:color="auto"/>
            <w:left w:val="none" w:sz="0" w:space="0" w:color="auto"/>
            <w:bottom w:val="none" w:sz="0" w:space="0" w:color="auto"/>
            <w:right w:val="none" w:sz="0" w:space="0" w:color="auto"/>
          </w:divBdr>
        </w:div>
        <w:div w:id="1113550610">
          <w:marLeft w:val="0"/>
          <w:marRight w:val="0"/>
          <w:marTop w:val="0"/>
          <w:marBottom w:val="0"/>
          <w:divBdr>
            <w:top w:val="none" w:sz="0" w:space="0" w:color="auto"/>
            <w:left w:val="none" w:sz="0" w:space="0" w:color="auto"/>
            <w:bottom w:val="none" w:sz="0" w:space="0" w:color="auto"/>
            <w:right w:val="none" w:sz="0" w:space="0" w:color="auto"/>
          </w:divBdr>
        </w:div>
        <w:div w:id="924218014">
          <w:marLeft w:val="0"/>
          <w:marRight w:val="0"/>
          <w:marTop w:val="0"/>
          <w:marBottom w:val="0"/>
          <w:divBdr>
            <w:top w:val="none" w:sz="0" w:space="0" w:color="auto"/>
            <w:left w:val="none" w:sz="0" w:space="0" w:color="auto"/>
            <w:bottom w:val="none" w:sz="0" w:space="0" w:color="auto"/>
            <w:right w:val="none" w:sz="0" w:space="0" w:color="auto"/>
          </w:divBdr>
        </w:div>
        <w:div w:id="1158958321">
          <w:marLeft w:val="0"/>
          <w:marRight w:val="0"/>
          <w:marTop w:val="0"/>
          <w:marBottom w:val="0"/>
          <w:divBdr>
            <w:top w:val="none" w:sz="0" w:space="0" w:color="auto"/>
            <w:left w:val="none" w:sz="0" w:space="0" w:color="auto"/>
            <w:bottom w:val="none" w:sz="0" w:space="0" w:color="auto"/>
            <w:right w:val="none" w:sz="0" w:space="0" w:color="auto"/>
          </w:divBdr>
        </w:div>
        <w:div w:id="1389691711">
          <w:marLeft w:val="0"/>
          <w:marRight w:val="0"/>
          <w:marTop w:val="0"/>
          <w:marBottom w:val="0"/>
          <w:divBdr>
            <w:top w:val="none" w:sz="0" w:space="0" w:color="auto"/>
            <w:left w:val="none" w:sz="0" w:space="0" w:color="auto"/>
            <w:bottom w:val="none" w:sz="0" w:space="0" w:color="auto"/>
            <w:right w:val="none" w:sz="0" w:space="0" w:color="auto"/>
          </w:divBdr>
        </w:div>
      </w:divsChild>
    </w:div>
    <w:div w:id="618293223">
      <w:bodyDiv w:val="1"/>
      <w:marLeft w:val="0"/>
      <w:marRight w:val="0"/>
      <w:marTop w:val="0"/>
      <w:marBottom w:val="0"/>
      <w:divBdr>
        <w:top w:val="none" w:sz="0" w:space="0" w:color="auto"/>
        <w:left w:val="none" w:sz="0" w:space="0" w:color="auto"/>
        <w:bottom w:val="none" w:sz="0" w:space="0" w:color="auto"/>
        <w:right w:val="none" w:sz="0" w:space="0" w:color="auto"/>
      </w:divBdr>
      <w:divsChild>
        <w:div w:id="1488857102">
          <w:marLeft w:val="0"/>
          <w:marRight w:val="0"/>
          <w:marTop w:val="0"/>
          <w:marBottom w:val="0"/>
          <w:divBdr>
            <w:top w:val="none" w:sz="0" w:space="0" w:color="auto"/>
            <w:left w:val="none" w:sz="0" w:space="0" w:color="auto"/>
            <w:bottom w:val="none" w:sz="0" w:space="0" w:color="auto"/>
            <w:right w:val="none" w:sz="0" w:space="0" w:color="auto"/>
          </w:divBdr>
          <w:divsChild>
            <w:div w:id="933249828">
              <w:marLeft w:val="0"/>
              <w:marRight w:val="0"/>
              <w:marTop w:val="0"/>
              <w:marBottom w:val="0"/>
              <w:divBdr>
                <w:top w:val="none" w:sz="0" w:space="0" w:color="auto"/>
                <w:left w:val="none" w:sz="0" w:space="0" w:color="auto"/>
                <w:bottom w:val="none" w:sz="0" w:space="0" w:color="auto"/>
                <w:right w:val="none" w:sz="0" w:space="0" w:color="auto"/>
              </w:divBdr>
              <w:divsChild>
                <w:div w:id="1114053852">
                  <w:marLeft w:val="0"/>
                  <w:marRight w:val="0"/>
                  <w:marTop w:val="0"/>
                  <w:marBottom w:val="0"/>
                  <w:divBdr>
                    <w:top w:val="none" w:sz="0" w:space="0" w:color="auto"/>
                    <w:left w:val="none" w:sz="0" w:space="0" w:color="auto"/>
                    <w:bottom w:val="none" w:sz="0" w:space="0" w:color="auto"/>
                    <w:right w:val="none" w:sz="0" w:space="0" w:color="auto"/>
                  </w:divBdr>
                  <w:divsChild>
                    <w:div w:id="57096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926242">
      <w:bodyDiv w:val="1"/>
      <w:marLeft w:val="0"/>
      <w:marRight w:val="0"/>
      <w:marTop w:val="0"/>
      <w:marBottom w:val="0"/>
      <w:divBdr>
        <w:top w:val="none" w:sz="0" w:space="0" w:color="auto"/>
        <w:left w:val="none" w:sz="0" w:space="0" w:color="auto"/>
        <w:bottom w:val="none" w:sz="0" w:space="0" w:color="auto"/>
        <w:right w:val="none" w:sz="0" w:space="0" w:color="auto"/>
      </w:divBdr>
      <w:divsChild>
        <w:div w:id="1687365809">
          <w:marLeft w:val="0"/>
          <w:marRight w:val="0"/>
          <w:marTop w:val="0"/>
          <w:marBottom w:val="0"/>
          <w:divBdr>
            <w:top w:val="none" w:sz="0" w:space="0" w:color="auto"/>
            <w:left w:val="none" w:sz="0" w:space="0" w:color="auto"/>
            <w:bottom w:val="none" w:sz="0" w:space="0" w:color="auto"/>
            <w:right w:val="none" w:sz="0" w:space="0" w:color="auto"/>
          </w:divBdr>
        </w:div>
        <w:div w:id="638875162">
          <w:marLeft w:val="0"/>
          <w:marRight w:val="0"/>
          <w:marTop w:val="0"/>
          <w:marBottom w:val="0"/>
          <w:divBdr>
            <w:top w:val="none" w:sz="0" w:space="0" w:color="auto"/>
            <w:left w:val="none" w:sz="0" w:space="0" w:color="auto"/>
            <w:bottom w:val="none" w:sz="0" w:space="0" w:color="auto"/>
            <w:right w:val="none" w:sz="0" w:space="0" w:color="auto"/>
          </w:divBdr>
        </w:div>
        <w:div w:id="1666863406">
          <w:marLeft w:val="0"/>
          <w:marRight w:val="0"/>
          <w:marTop w:val="0"/>
          <w:marBottom w:val="0"/>
          <w:divBdr>
            <w:top w:val="none" w:sz="0" w:space="0" w:color="auto"/>
            <w:left w:val="none" w:sz="0" w:space="0" w:color="auto"/>
            <w:bottom w:val="none" w:sz="0" w:space="0" w:color="auto"/>
            <w:right w:val="none" w:sz="0" w:space="0" w:color="auto"/>
          </w:divBdr>
        </w:div>
        <w:div w:id="1639411459">
          <w:marLeft w:val="0"/>
          <w:marRight w:val="0"/>
          <w:marTop w:val="0"/>
          <w:marBottom w:val="0"/>
          <w:divBdr>
            <w:top w:val="none" w:sz="0" w:space="0" w:color="auto"/>
            <w:left w:val="none" w:sz="0" w:space="0" w:color="auto"/>
            <w:bottom w:val="none" w:sz="0" w:space="0" w:color="auto"/>
            <w:right w:val="none" w:sz="0" w:space="0" w:color="auto"/>
          </w:divBdr>
        </w:div>
        <w:div w:id="1913734916">
          <w:marLeft w:val="0"/>
          <w:marRight w:val="0"/>
          <w:marTop w:val="0"/>
          <w:marBottom w:val="0"/>
          <w:divBdr>
            <w:top w:val="none" w:sz="0" w:space="0" w:color="auto"/>
            <w:left w:val="none" w:sz="0" w:space="0" w:color="auto"/>
            <w:bottom w:val="none" w:sz="0" w:space="0" w:color="auto"/>
            <w:right w:val="none" w:sz="0" w:space="0" w:color="auto"/>
          </w:divBdr>
        </w:div>
        <w:div w:id="2029792833">
          <w:marLeft w:val="0"/>
          <w:marRight w:val="0"/>
          <w:marTop w:val="0"/>
          <w:marBottom w:val="0"/>
          <w:divBdr>
            <w:top w:val="none" w:sz="0" w:space="0" w:color="auto"/>
            <w:left w:val="none" w:sz="0" w:space="0" w:color="auto"/>
            <w:bottom w:val="none" w:sz="0" w:space="0" w:color="auto"/>
            <w:right w:val="none" w:sz="0" w:space="0" w:color="auto"/>
          </w:divBdr>
        </w:div>
        <w:div w:id="114104566">
          <w:marLeft w:val="0"/>
          <w:marRight w:val="0"/>
          <w:marTop w:val="0"/>
          <w:marBottom w:val="0"/>
          <w:divBdr>
            <w:top w:val="none" w:sz="0" w:space="0" w:color="auto"/>
            <w:left w:val="none" w:sz="0" w:space="0" w:color="auto"/>
            <w:bottom w:val="none" w:sz="0" w:space="0" w:color="auto"/>
            <w:right w:val="none" w:sz="0" w:space="0" w:color="auto"/>
          </w:divBdr>
        </w:div>
        <w:div w:id="482161330">
          <w:marLeft w:val="0"/>
          <w:marRight w:val="0"/>
          <w:marTop w:val="0"/>
          <w:marBottom w:val="0"/>
          <w:divBdr>
            <w:top w:val="none" w:sz="0" w:space="0" w:color="auto"/>
            <w:left w:val="none" w:sz="0" w:space="0" w:color="auto"/>
            <w:bottom w:val="none" w:sz="0" w:space="0" w:color="auto"/>
            <w:right w:val="none" w:sz="0" w:space="0" w:color="auto"/>
          </w:divBdr>
        </w:div>
        <w:div w:id="2102871845">
          <w:marLeft w:val="0"/>
          <w:marRight w:val="0"/>
          <w:marTop w:val="0"/>
          <w:marBottom w:val="0"/>
          <w:divBdr>
            <w:top w:val="none" w:sz="0" w:space="0" w:color="auto"/>
            <w:left w:val="none" w:sz="0" w:space="0" w:color="auto"/>
            <w:bottom w:val="none" w:sz="0" w:space="0" w:color="auto"/>
            <w:right w:val="none" w:sz="0" w:space="0" w:color="auto"/>
          </w:divBdr>
        </w:div>
        <w:div w:id="55402753">
          <w:marLeft w:val="0"/>
          <w:marRight w:val="0"/>
          <w:marTop w:val="0"/>
          <w:marBottom w:val="0"/>
          <w:divBdr>
            <w:top w:val="none" w:sz="0" w:space="0" w:color="auto"/>
            <w:left w:val="none" w:sz="0" w:space="0" w:color="auto"/>
            <w:bottom w:val="none" w:sz="0" w:space="0" w:color="auto"/>
            <w:right w:val="none" w:sz="0" w:space="0" w:color="auto"/>
          </w:divBdr>
        </w:div>
        <w:div w:id="382947412">
          <w:marLeft w:val="0"/>
          <w:marRight w:val="0"/>
          <w:marTop w:val="0"/>
          <w:marBottom w:val="0"/>
          <w:divBdr>
            <w:top w:val="none" w:sz="0" w:space="0" w:color="auto"/>
            <w:left w:val="none" w:sz="0" w:space="0" w:color="auto"/>
            <w:bottom w:val="none" w:sz="0" w:space="0" w:color="auto"/>
            <w:right w:val="none" w:sz="0" w:space="0" w:color="auto"/>
          </w:divBdr>
        </w:div>
        <w:div w:id="1164397574">
          <w:marLeft w:val="0"/>
          <w:marRight w:val="0"/>
          <w:marTop w:val="0"/>
          <w:marBottom w:val="0"/>
          <w:divBdr>
            <w:top w:val="none" w:sz="0" w:space="0" w:color="auto"/>
            <w:left w:val="none" w:sz="0" w:space="0" w:color="auto"/>
            <w:bottom w:val="none" w:sz="0" w:space="0" w:color="auto"/>
            <w:right w:val="none" w:sz="0" w:space="0" w:color="auto"/>
          </w:divBdr>
        </w:div>
        <w:div w:id="249699836">
          <w:marLeft w:val="0"/>
          <w:marRight w:val="0"/>
          <w:marTop w:val="0"/>
          <w:marBottom w:val="0"/>
          <w:divBdr>
            <w:top w:val="none" w:sz="0" w:space="0" w:color="auto"/>
            <w:left w:val="none" w:sz="0" w:space="0" w:color="auto"/>
            <w:bottom w:val="none" w:sz="0" w:space="0" w:color="auto"/>
            <w:right w:val="none" w:sz="0" w:space="0" w:color="auto"/>
          </w:divBdr>
        </w:div>
        <w:div w:id="1352800734">
          <w:marLeft w:val="0"/>
          <w:marRight w:val="0"/>
          <w:marTop w:val="0"/>
          <w:marBottom w:val="0"/>
          <w:divBdr>
            <w:top w:val="none" w:sz="0" w:space="0" w:color="auto"/>
            <w:left w:val="none" w:sz="0" w:space="0" w:color="auto"/>
            <w:bottom w:val="none" w:sz="0" w:space="0" w:color="auto"/>
            <w:right w:val="none" w:sz="0" w:space="0" w:color="auto"/>
          </w:divBdr>
        </w:div>
        <w:div w:id="1678730816">
          <w:marLeft w:val="0"/>
          <w:marRight w:val="0"/>
          <w:marTop w:val="0"/>
          <w:marBottom w:val="0"/>
          <w:divBdr>
            <w:top w:val="none" w:sz="0" w:space="0" w:color="auto"/>
            <w:left w:val="none" w:sz="0" w:space="0" w:color="auto"/>
            <w:bottom w:val="none" w:sz="0" w:space="0" w:color="auto"/>
            <w:right w:val="none" w:sz="0" w:space="0" w:color="auto"/>
          </w:divBdr>
        </w:div>
        <w:div w:id="1220095802">
          <w:marLeft w:val="0"/>
          <w:marRight w:val="0"/>
          <w:marTop w:val="0"/>
          <w:marBottom w:val="0"/>
          <w:divBdr>
            <w:top w:val="none" w:sz="0" w:space="0" w:color="auto"/>
            <w:left w:val="none" w:sz="0" w:space="0" w:color="auto"/>
            <w:bottom w:val="none" w:sz="0" w:space="0" w:color="auto"/>
            <w:right w:val="none" w:sz="0" w:space="0" w:color="auto"/>
          </w:divBdr>
        </w:div>
        <w:div w:id="1723753613">
          <w:marLeft w:val="0"/>
          <w:marRight w:val="0"/>
          <w:marTop w:val="0"/>
          <w:marBottom w:val="0"/>
          <w:divBdr>
            <w:top w:val="none" w:sz="0" w:space="0" w:color="auto"/>
            <w:left w:val="none" w:sz="0" w:space="0" w:color="auto"/>
            <w:bottom w:val="none" w:sz="0" w:space="0" w:color="auto"/>
            <w:right w:val="none" w:sz="0" w:space="0" w:color="auto"/>
          </w:divBdr>
        </w:div>
        <w:div w:id="324627209">
          <w:marLeft w:val="0"/>
          <w:marRight w:val="0"/>
          <w:marTop w:val="0"/>
          <w:marBottom w:val="0"/>
          <w:divBdr>
            <w:top w:val="none" w:sz="0" w:space="0" w:color="auto"/>
            <w:left w:val="none" w:sz="0" w:space="0" w:color="auto"/>
            <w:bottom w:val="none" w:sz="0" w:space="0" w:color="auto"/>
            <w:right w:val="none" w:sz="0" w:space="0" w:color="auto"/>
          </w:divBdr>
        </w:div>
        <w:div w:id="1423867195">
          <w:marLeft w:val="0"/>
          <w:marRight w:val="0"/>
          <w:marTop w:val="0"/>
          <w:marBottom w:val="0"/>
          <w:divBdr>
            <w:top w:val="none" w:sz="0" w:space="0" w:color="auto"/>
            <w:left w:val="none" w:sz="0" w:space="0" w:color="auto"/>
            <w:bottom w:val="none" w:sz="0" w:space="0" w:color="auto"/>
            <w:right w:val="none" w:sz="0" w:space="0" w:color="auto"/>
          </w:divBdr>
        </w:div>
        <w:div w:id="1756825012">
          <w:marLeft w:val="0"/>
          <w:marRight w:val="0"/>
          <w:marTop w:val="0"/>
          <w:marBottom w:val="0"/>
          <w:divBdr>
            <w:top w:val="none" w:sz="0" w:space="0" w:color="auto"/>
            <w:left w:val="none" w:sz="0" w:space="0" w:color="auto"/>
            <w:bottom w:val="none" w:sz="0" w:space="0" w:color="auto"/>
            <w:right w:val="none" w:sz="0" w:space="0" w:color="auto"/>
          </w:divBdr>
        </w:div>
        <w:div w:id="1286883413">
          <w:marLeft w:val="0"/>
          <w:marRight w:val="0"/>
          <w:marTop w:val="0"/>
          <w:marBottom w:val="0"/>
          <w:divBdr>
            <w:top w:val="none" w:sz="0" w:space="0" w:color="auto"/>
            <w:left w:val="none" w:sz="0" w:space="0" w:color="auto"/>
            <w:bottom w:val="none" w:sz="0" w:space="0" w:color="auto"/>
            <w:right w:val="none" w:sz="0" w:space="0" w:color="auto"/>
          </w:divBdr>
        </w:div>
        <w:div w:id="2076315857">
          <w:marLeft w:val="0"/>
          <w:marRight w:val="0"/>
          <w:marTop w:val="0"/>
          <w:marBottom w:val="0"/>
          <w:divBdr>
            <w:top w:val="none" w:sz="0" w:space="0" w:color="auto"/>
            <w:left w:val="none" w:sz="0" w:space="0" w:color="auto"/>
            <w:bottom w:val="none" w:sz="0" w:space="0" w:color="auto"/>
            <w:right w:val="none" w:sz="0" w:space="0" w:color="auto"/>
          </w:divBdr>
        </w:div>
        <w:div w:id="1021933020">
          <w:marLeft w:val="0"/>
          <w:marRight w:val="0"/>
          <w:marTop w:val="0"/>
          <w:marBottom w:val="0"/>
          <w:divBdr>
            <w:top w:val="none" w:sz="0" w:space="0" w:color="auto"/>
            <w:left w:val="none" w:sz="0" w:space="0" w:color="auto"/>
            <w:bottom w:val="none" w:sz="0" w:space="0" w:color="auto"/>
            <w:right w:val="none" w:sz="0" w:space="0" w:color="auto"/>
          </w:divBdr>
        </w:div>
        <w:div w:id="545988400">
          <w:marLeft w:val="0"/>
          <w:marRight w:val="0"/>
          <w:marTop w:val="0"/>
          <w:marBottom w:val="0"/>
          <w:divBdr>
            <w:top w:val="none" w:sz="0" w:space="0" w:color="auto"/>
            <w:left w:val="none" w:sz="0" w:space="0" w:color="auto"/>
            <w:bottom w:val="none" w:sz="0" w:space="0" w:color="auto"/>
            <w:right w:val="none" w:sz="0" w:space="0" w:color="auto"/>
          </w:divBdr>
        </w:div>
        <w:div w:id="2025394864">
          <w:marLeft w:val="0"/>
          <w:marRight w:val="0"/>
          <w:marTop w:val="0"/>
          <w:marBottom w:val="0"/>
          <w:divBdr>
            <w:top w:val="none" w:sz="0" w:space="0" w:color="auto"/>
            <w:left w:val="none" w:sz="0" w:space="0" w:color="auto"/>
            <w:bottom w:val="none" w:sz="0" w:space="0" w:color="auto"/>
            <w:right w:val="none" w:sz="0" w:space="0" w:color="auto"/>
          </w:divBdr>
        </w:div>
        <w:div w:id="2140759474">
          <w:marLeft w:val="0"/>
          <w:marRight w:val="0"/>
          <w:marTop w:val="0"/>
          <w:marBottom w:val="0"/>
          <w:divBdr>
            <w:top w:val="none" w:sz="0" w:space="0" w:color="auto"/>
            <w:left w:val="none" w:sz="0" w:space="0" w:color="auto"/>
            <w:bottom w:val="none" w:sz="0" w:space="0" w:color="auto"/>
            <w:right w:val="none" w:sz="0" w:space="0" w:color="auto"/>
          </w:divBdr>
        </w:div>
        <w:div w:id="118500949">
          <w:marLeft w:val="0"/>
          <w:marRight w:val="0"/>
          <w:marTop w:val="0"/>
          <w:marBottom w:val="0"/>
          <w:divBdr>
            <w:top w:val="none" w:sz="0" w:space="0" w:color="auto"/>
            <w:left w:val="none" w:sz="0" w:space="0" w:color="auto"/>
            <w:bottom w:val="none" w:sz="0" w:space="0" w:color="auto"/>
            <w:right w:val="none" w:sz="0" w:space="0" w:color="auto"/>
          </w:divBdr>
        </w:div>
        <w:div w:id="2047296618">
          <w:marLeft w:val="0"/>
          <w:marRight w:val="0"/>
          <w:marTop w:val="0"/>
          <w:marBottom w:val="0"/>
          <w:divBdr>
            <w:top w:val="none" w:sz="0" w:space="0" w:color="auto"/>
            <w:left w:val="none" w:sz="0" w:space="0" w:color="auto"/>
            <w:bottom w:val="none" w:sz="0" w:space="0" w:color="auto"/>
            <w:right w:val="none" w:sz="0" w:space="0" w:color="auto"/>
          </w:divBdr>
        </w:div>
        <w:div w:id="794635295">
          <w:marLeft w:val="0"/>
          <w:marRight w:val="0"/>
          <w:marTop w:val="0"/>
          <w:marBottom w:val="0"/>
          <w:divBdr>
            <w:top w:val="none" w:sz="0" w:space="0" w:color="auto"/>
            <w:left w:val="none" w:sz="0" w:space="0" w:color="auto"/>
            <w:bottom w:val="none" w:sz="0" w:space="0" w:color="auto"/>
            <w:right w:val="none" w:sz="0" w:space="0" w:color="auto"/>
          </w:divBdr>
        </w:div>
      </w:divsChild>
    </w:div>
    <w:div w:id="682899735">
      <w:bodyDiv w:val="1"/>
      <w:marLeft w:val="0"/>
      <w:marRight w:val="0"/>
      <w:marTop w:val="0"/>
      <w:marBottom w:val="0"/>
      <w:divBdr>
        <w:top w:val="none" w:sz="0" w:space="0" w:color="auto"/>
        <w:left w:val="none" w:sz="0" w:space="0" w:color="auto"/>
        <w:bottom w:val="none" w:sz="0" w:space="0" w:color="auto"/>
        <w:right w:val="none" w:sz="0" w:space="0" w:color="auto"/>
      </w:divBdr>
      <w:divsChild>
        <w:div w:id="732196965">
          <w:marLeft w:val="0"/>
          <w:marRight w:val="0"/>
          <w:marTop w:val="0"/>
          <w:marBottom w:val="0"/>
          <w:divBdr>
            <w:top w:val="none" w:sz="0" w:space="0" w:color="auto"/>
            <w:left w:val="none" w:sz="0" w:space="0" w:color="auto"/>
            <w:bottom w:val="none" w:sz="0" w:space="0" w:color="auto"/>
            <w:right w:val="none" w:sz="0" w:space="0" w:color="auto"/>
          </w:divBdr>
        </w:div>
        <w:div w:id="191189494">
          <w:marLeft w:val="0"/>
          <w:marRight w:val="0"/>
          <w:marTop w:val="0"/>
          <w:marBottom w:val="0"/>
          <w:divBdr>
            <w:top w:val="none" w:sz="0" w:space="0" w:color="auto"/>
            <w:left w:val="none" w:sz="0" w:space="0" w:color="auto"/>
            <w:bottom w:val="none" w:sz="0" w:space="0" w:color="auto"/>
            <w:right w:val="none" w:sz="0" w:space="0" w:color="auto"/>
          </w:divBdr>
        </w:div>
        <w:div w:id="2065326239">
          <w:marLeft w:val="0"/>
          <w:marRight w:val="0"/>
          <w:marTop w:val="0"/>
          <w:marBottom w:val="0"/>
          <w:divBdr>
            <w:top w:val="none" w:sz="0" w:space="0" w:color="auto"/>
            <w:left w:val="none" w:sz="0" w:space="0" w:color="auto"/>
            <w:bottom w:val="none" w:sz="0" w:space="0" w:color="auto"/>
            <w:right w:val="none" w:sz="0" w:space="0" w:color="auto"/>
          </w:divBdr>
        </w:div>
        <w:div w:id="1500923373">
          <w:marLeft w:val="0"/>
          <w:marRight w:val="0"/>
          <w:marTop w:val="0"/>
          <w:marBottom w:val="0"/>
          <w:divBdr>
            <w:top w:val="none" w:sz="0" w:space="0" w:color="auto"/>
            <w:left w:val="none" w:sz="0" w:space="0" w:color="auto"/>
            <w:bottom w:val="none" w:sz="0" w:space="0" w:color="auto"/>
            <w:right w:val="none" w:sz="0" w:space="0" w:color="auto"/>
          </w:divBdr>
        </w:div>
        <w:div w:id="997349047">
          <w:marLeft w:val="0"/>
          <w:marRight w:val="0"/>
          <w:marTop w:val="0"/>
          <w:marBottom w:val="0"/>
          <w:divBdr>
            <w:top w:val="none" w:sz="0" w:space="0" w:color="auto"/>
            <w:left w:val="none" w:sz="0" w:space="0" w:color="auto"/>
            <w:bottom w:val="none" w:sz="0" w:space="0" w:color="auto"/>
            <w:right w:val="none" w:sz="0" w:space="0" w:color="auto"/>
          </w:divBdr>
        </w:div>
        <w:div w:id="1036932855">
          <w:marLeft w:val="0"/>
          <w:marRight w:val="0"/>
          <w:marTop w:val="0"/>
          <w:marBottom w:val="0"/>
          <w:divBdr>
            <w:top w:val="none" w:sz="0" w:space="0" w:color="auto"/>
            <w:left w:val="none" w:sz="0" w:space="0" w:color="auto"/>
            <w:bottom w:val="none" w:sz="0" w:space="0" w:color="auto"/>
            <w:right w:val="none" w:sz="0" w:space="0" w:color="auto"/>
          </w:divBdr>
        </w:div>
        <w:div w:id="1742219375">
          <w:marLeft w:val="0"/>
          <w:marRight w:val="0"/>
          <w:marTop w:val="0"/>
          <w:marBottom w:val="0"/>
          <w:divBdr>
            <w:top w:val="none" w:sz="0" w:space="0" w:color="auto"/>
            <w:left w:val="none" w:sz="0" w:space="0" w:color="auto"/>
            <w:bottom w:val="none" w:sz="0" w:space="0" w:color="auto"/>
            <w:right w:val="none" w:sz="0" w:space="0" w:color="auto"/>
          </w:divBdr>
        </w:div>
        <w:div w:id="1349602643">
          <w:marLeft w:val="0"/>
          <w:marRight w:val="0"/>
          <w:marTop w:val="0"/>
          <w:marBottom w:val="0"/>
          <w:divBdr>
            <w:top w:val="none" w:sz="0" w:space="0" w:color="auto"/>
            <w:left w:val="none" w:sz="0" w:space="0" w:color="auto"/>
            <w:bottom w:val="none" w:sz="0" w:space="0" w:color="auto"/>
            <w:right w:val="none" w:sz="0" w:space="0" w:color="auto"/>
          </w:divBdr>
        </w:div>
        <w:div w:id="111441311">
          <w:marLeft w:val="0"/>
          <w:marRight w:val="0"/>
          <w:marTop w:val="0"/>
          <w:marBottom w:val="0"/>
          <w:divBdr>
            <w:top w:val="none" w:sz="0" w:space="0" w:color="auto"/>
            <w:left w:val="none" w:sz="0" w:space="0" w:color="auto"/>
            <w:bottom w:val="none" w:sz="0" w:space="0" w:color="auto"/>
            <w:right w:val="none" w:sz="0" w:space="0" w:color="auto"/>
          </w:divBdr>
        </w:div>
        <w:div w:id="190070092">
          <w:marLeft w:val="0"/>
          <w:marRight w:val="0"/>
          <w:marTop w:val="0"/>
          <w:marBottom w:val="0"/>
          <w:divBdr>
            <w:top w:val="none" w:sz="0" w:space="0" w:color="auto"/>
            <w:left w:val="none" w:sz="0" w:space="0" w:color="auto"/>
            <w:bottom w:val="none" w:sz="0" w:space="0" w:color="auto"/>
            <w:right w:val="none" w:sz="0" w:space="0" w:color="auto"/>
          </w:divBdr>
        </w:div>
        <w:div w:id="748620857">
          <w:marLeft w:val="0"/>
          <w:marRight w:val="0"/>
          <w:marTop w:val="0"/>
          <w:marBottom w:val="0"/>
          <w:divBdr>
            <w:top w:val="none" w:sz="0" w:space="0" w:color="auto"/>
            <w:left w:val="none" w:sz="0" w:space="0" w:color="auto"/>
            <w:bottom w:val="none" w:sz="0" w:space="0" w:color="auto"/>
            <w:right w:val="none" w:sz="0" w:space="0" w:color="auto"/>
          </w:divBdr>
        </w:div>
        <w:div w:id="1675382238">
          <w:marLeft w:val="0"/>
          <w:marRight w:val="0"/>
          <w:marTop w:val="0"/>
          <w:marBottom w:val="0"/>
          <w:divBdr>
            <w:top w:val="none" w:sz="0" w:space="0" w:color="auto"/>
            <w:left w:val="none" w:sz="0" w:space="0" w:color="auto"/>
            <w:bottom w:val="none" w:sz="0" w:space="0" w:color="auto"/>
            <w:right w:val="none" w:sz="0" w:space="0" w:color="auto"/>
          </w:divBdr>
        </w:div>
        <w:div w:id="1617643188">
          <w:marLeft w:val="0"/>
          <w:marRight w:val="0"/>
          <w:marTop w:val="0"/>
          <w:marBottom w:val="0"/>
          <w:divBdr>
            <w:top w:val="none" w:sz="0" w:space="0" w:color="auto"/>
            <w:left w:val="none" w:sz="0" w:space="0" w:color="auto"/>
            <w:bottom w:val="none" w:sz="0" w:space="0" w:color="auto"/>
            <w:right w:val="none" w:sz="0" w:space="0" w:color="auto"/>
          </w:divBdr>
        </w:div>
        <w:div w:id="1973825301">
          <w:marLeft w:val="0"/>
          <w:marRight w:val="0"/>
          <w:marTop w:val="0"/>
          <w:marBottom w:val="0"/>
          <w:divBdr>
            <w:top w:val="none" w:sz="0" w:space="0" w:color="auto"/>
            <w:left w:val="none" w:sz="0" w:space="0" w:color="auto"/>
            <w:bottom w:val="none" w:sz="0" w:space="0" w:color="auto"/>
            <w:right w:val="none" w:sz="0" w:space="0" w:color="auto"/>
          </w:divBdr>
        </w:div>
        <w:div w:id="1622810057">
          <w:marLeft w:val="0"/>
          <w:marRight w:val="0"/>
          <w:marTop w:val="0"/>
          <w:marBottom w:val="0"/>
          <w:divBdr>
            <w:top w:val="none" w:sz="0" w:space="0" w:color="auto"/>
            <w:left w:val="none" w:sz="0" w:space="0" w:color="auto"/>
            <w:bottom w:val="none" w:sz="0" w:space="0" w:color="auto"/>
            <w:right w:val="none" w:sz="0" w:space="0" w:color="auto"/>
          </w:divBdr>
        </w:div>
        <w:div w:id="975139828">
          <w:marLeft w:val="0"/>
          <w:marRight w:val="0"/>
          <w:marTop w:val="0"/>
          <w:marBottom w:val="0"/>
          <w:divBdr>
            <w:top w:val="none" w:sz="0" w:space="0" w:color="auto"/>
            <w:left w:val="none" w:sz="0" w:space="0" w:color="auto"/>
            <w:bottom w:val="none" w:sz="0" w:space="0" w:color="auto"/>
            <w:right w:val="none" w:sz="0" w:space="0" w:color="auto"/>
          </w:divBdr>
        </w:div>
        <w:div w:id="1991444222">
          <w:marLeft w:val="0"/>
          <w:marRight w:val="0"/>
          <w:marTop w:val="0"/>
          <w:marBottom w:val="0"/>
          <w:divBdr>
            <w:top w:val="none" w:sz="0" w:space="0" w:color="auto"/>
            <w:left w:val="none" w:sz="0" w:space="0" w:color="auto"/>
            <w:bottom w:val="none" w:sz="0" w:space="0" w:color="auto"/>
            <w:right w:val="none" w:sz="0" w:space="0" w:color="auto"/>
          </w:divBdr>
        </w:div>
        <w:div w:id="1235624251">
          <w:marLeft w:val="0"/>
          <w:marRight w:val="0"/>
          <w:marTop w:val="0"/>
          <w:marBottom w:val="0"/>
          <w:divBdr>
            <w:top w:val="none" w:sz="0" w:space="0" w:color="auto"/>
            <w:left w:val="none" w:sz="0" w:space="0" w:color="auto"/>
            <w:bottom w:val="none" w:sz="0" w:space="0" w:color="auto"/>
            <w:right w:val="none" w:sz="0" w:space="0" w:color="auto"/>
          </w:divBdr>
        </w:div>
        <w:div w:id="1904413108">
          <w:marLeft w:val="0"/>
          <w:marRight w:val="0"/>
          <w:marTop w:val="0"/>
          <w:marBottom w:val="0"/>
          <w:divBdr>
            <w:top w:val="none" w:sz="0" w:space="0" w:color="auto"/>
            <w:left w:val="none" w:sz="0" w:space="0" w:color="auto"/>
            <w:bottom w:val="none" w:sz="0" w:space="0" w:color="auto"/>
            <w:right w:val="none" w:sz="0" w:space="0" w:color="auto"/>
          </w:divBdr>
        </w:div>
        <w:div w:id="978724335">
          <w:marLeft w:val="0"/>
          <w:marRight w:val="0"/>
          <w:marTop w:val="0"/>
          <w:marBottom w:val="0"/>
          <w:divBdr>
            <w:top w:val="none" w:sz="0" w:space="0" w:color="auto"/>
            <w:left w:val="none" w:sz="0" w:space="0" w:color="auto"/>
            <w:bottom w:val="none" w:sz="0" w:space="0" w:color="auto"/>
            <w:right w:val="none" w:sz="0" w:space="0" w:color="auto"/>
          </w:divBdr>
        </w:div>
        <w:div w:id="1390835304">
          <w:marLeft w:val="0"/>
          <w:marRight w:val="0"/>
          <w:marTop w:val="0"/>
          <w:marBottom w:val="0"/>
          <w:divBdr>
            <w:top w:val="none" w:sz="0" w:space="0" w:color="auto"/>
            <w:left w:val="none" w:sz="0" w:space="0" w:color="auto"/>
            <w:bottom w:val="none" w:sz="0" w:space="0" w:color="auto"/>
            <w:right w:val="none" w:sz="0" w:space="0" w:color="auto"/>
          </w:divBdr>
        </w:div>
        <w:div w:id="502403712">
          <w:marLeft w:val="0"/>
          <w:marRight w:val="0"/>
          <w:marTop w:val="0"/>
          <w:marBottom w:val="0"/>
          <w:divBdr>
            <w:top w:val="none" w:sz="0" w:space="0" w:color="auto"/>
            <w:left w:val="none" w:sz="0" w:space="0" w:color="auto"/>
            <w:bottom w:val="none" w:sz="0" w:space="0" w:color="auto"/>
            <w:right w:val="none" w:sz="0" w:space="0" w:color="auto"/>
          </w:divBdr>
        </w:div>
        <w:div w:id="966400605">
          <w:marLeft w:val="0"/>
          <w:marRight w:val="0"/>
          <w:marTop w:val="0"/>
          <w:marBottom w:val="0"/>
          <w:divBdr>
            <w:top w:val="none" w:sz="0" w:space="0" w:color="auto"/>
            <w:left w:val="none" w:sz="0" w:space="0" w:color="auto"/>
            <w:bottom w:val="none" w:sz="0" w:space="0" w:color="auto"/>
            <w:right w:val="none" w:sz="0" w:space="0" w:color="auto"/>
          </w:divBdr>
        </w:div>
        <w:div w:id="1823235649">
          <w:marLeft w:val="0"/>
          <w:marRight w:val="0"/>
          <w:marTop w:val="0"/>
          <w:marBottom w:val="0"/>
          <w:divBdr>
            <w:top w:val="none" w:sz="0" w:space="0" w:color="auto"/>
            <w:left w:val="none" w:sz="0" w:space="0" w:color="auto"/>
            <w:bottom w:val="none" w:sz="0" w:space="0" w:color="auto"/>
            <w:right w:val="none" w:sz="0" w:space="0" w:color="auto"/>
          </w:divBdr>
        </w:div>
        <w:div w:id="135071011">
          <w:marLeft w:val="0"/>
          <w:marRight w:val="0"/>
          <w:marTop w:val="0"/>
          <w:marBottom w:val="0"/>
          <w:divBdr>
            <w:top w:val="none" w:sz="0" w:space="0" w:color="auto"/>
            <w:left w:val="none" w:sz="0" w:space="0" w:color="auto"/>
            <w:bottom w:val="none" w:sz="0" w:space="0" w:color="auto"/>
            <w:right w:val="none" w:sz="0" w:space="0" w:color="auto"/>
          </w:divBdr>
        </w:div>
        <w:div w:id="302320556">
          <w:marLeft w:val="0"/>
          <w:marRight w:val="0"/>
          <w:marTop w:val="0"/>
          <w:marBottom w:val="0"/>
          <w:divBdr>
            <w:top w:val="none" w:sz="0" w:space="0" w:color="auto"/>
            <w:left w:val="none" w:sz="0" w:space="0" w:color="auto"/>
            <w:bottom w:val="none" w:sz="0" w:space="0" w:color="auto"/>
            <w:right w:val="none" w:sz="0" w:space="0" w:color="auto"/>
          </w:divBdr>
        </w:div>
        <w:div w:id="1489131367">
          <w:marLeft w:val="0"/>
          <w:marRight w:val="0"/>
          <w:marTop w:val="0"/>
          <w:marBottom w:val="0"/>
          <w:divBdr>
            <w:top w:val="none" w:sz="0" w:space="0" w:color="auto"/>
            <w:left w:val="none" w:sz="0" w:space="0" w:color="auto"/>
            <w:bottom w:val="none" w:sz="0" w:space="0" w:color="auto"/>
            <w:right w:val="none" w:sz="0" w:space="0" w:color="auto"/>
          </w:divBdr>
        </w:div>
        <w:div w:id="838154412">
          <w:marLeft w:val="0"/>
          <w:marRight w:val="0"/>
          <w:marTop w:val="0"/>
          <w:marBottom w:val="0"/>
          <w:divBdr>
            <w:top w:val="none" w:sz="0" w:space="0" w:color="auto"/>
            <w:left w:val="none" w:sz="0" w:space="0" w:color="auto"/>
            <w:bottom w:val="none" w:sz="0" w:space="0" w:color="auto"/>
            <w:right w:val="none" w:sz="0" w:space="0" w:color="auto"/>
          </w:divBdr>
        </w:div>
        <w:div w:id="774327452">
          <w:marLeft w:val="0"/>
          <w:marRight w:val="0"/>
          <w:marTop w:val="0"/>
          <w:marBottom w:val="0"/>
          <w:divBdr>
            <w:top w:val="none" w:sz="0" w:space="0" w:color="auto"/>
            <w:left w:val="none" w:sz="0" w:space="0" w:color="auto"/>
            <w:bottom w:val="none" w:sz="0" w:space="0" w:color="auto"/>
            <w:right w:val="none" w:sz="0" w:space="0" w:color="auto"/>
          </w:divBdr>
        </w:div>
        <w:div w:id="765420546">
          <w:marLeft w:val="0"/>
          <w:marRight w:val="0"/>
          <w:marTop w:val="0"/>
          <w:marBottom w:val="0"/>
          <w:divBdr>
            <w:top w:val="none" w:sz="0" w:space="0" w:color="auto"/>
            <w:left w:val="none" w:sz="0" w:space="0" w:color="auto"/>
            <w:bottom w:val="none" w:sz="0" w:space="0" w:color="auto"/>
            <w:right w:val="none" w:sz="0" w:space="0" w:color="auto"/>
          </w:divBdr>
        </w:div>
        <w:div w:id="1108744556">
          <w:marLeft w:val="0"/>
          <w:marRight w:val="0"/>
          <w:marTop w:val="0"/>
          <w:marBottom w:val="0"/>
          <w:divBdr>
            <w:top w:val="none" w:sz="0" w:space="0" w:color="auto"/>
            <w:left w:val="none" w:sz="0" w:space="0" w:color="auto"/>
            <w:bottom w:val="none" w:sz="0" w:space="0" w:color="auto"/>
            <w:right w:val="none" w:sz="0" w:space="0" w:color="auto"/>
          </w:divBdr>
        </w:div>
        <w:div w:id="1658995831">
          <w:marLeft w:val="0"/>
          <w:marRight w:val="0"/>
          <w:marTop w:val="0"/>
          <w:marBottom w:val="0"/>
          <w:divBdr>
            <w:top w:val="none" w:sz="0" w:space="0" w:color="auto"/>
            <w:left w:val="none" w:sz="0" w:space="0" w:color="auto"/>
            <w:bottom w:val="none" w:sz="0" w:space="0" w:color="auto"/>
            <w:right w:val="none" w:sz="0" w:space="0" w:color="auto"/>
          </w:divBdr>
        </w:div>
        <w:div w:id="610356270">
          <w:marLeft w:val="0"/>
          <w:marRight w:val="0"/>
          <w:marTop w:val="0"/>
          <w:marBottom w:val="0"/>
          <w:divBdr>
            <w:top w:val="none" w:sz="0" w:space="0" w:color="auto"/>
            <w:left w:val="none" w:sz="0" w:space="0" w:color="auto"/>
            <w:bottom w:val="none" w:sz="0" w:space="0" w:color="auto"/>
            <w:right w:val="none" w:sz="0" w:space="0" w:color="auto"/>
          </w:divBdr>
        </w:div>
        <w:div w:id="831331340">
          <w:marLeft w:val="0"/>
          <w:marRight w:val="0"/>
          <w:marTop w:val="0"/>
          <w:marBottom w:val="0"/>
          <w:divBdr>
            <w:top w:val="none" w:sz="0" w:space="0" w:color="auto"/>
            <w:left w:val="none" w:sz="0" w:space="0" w:color="auto"/>
            <w:bottom w:val="none" w:sz="0" w:space="0" w:color="auto"/>
            <w:right w:val="none" w:sz="0" w:space="0" w:color="auto"/>
          </w:divBdr>
        </w:div>
        <w:div w:id="271791588">
          <w:marLeft w:val="0"/>
          <w:marRight w:val="0"/>
          <w:marTop w:val="0"/>
          <w:marBottom w:val="0"/>
          <w:divBdr>
            <w:top w:val="none" w:sz="0" w:space="0" w:color="auto"/>
            <w:left w:val="none" w:sz="0" w:space="0" w:color="auto"/>
            <w:bottom w:val="none" w:sz="0" w:space="0" w:color="auto"/>
            <w:right w:val="none" w:sz="0" w:space="0" w:color="auto"/>
          </w:divBdr>
        </w:div>
        <w:div w:id="216597604">
          <w:marLeft w:val="0"/>
          <w:marRight w:val="0"/>
          <w:marTop w:val="0"/>
          <w:marBottom w:val="0"/>
          <w:divBdr>
            <w:top w:val="none" w:sz="0" w:space="0" w:color="auto"/>
            <w:left w:val="none" w:sz="0" w:space="0" w:color="auto"/>
            <w:bottom w:val="none" w:sz="0" w:space="0" w:color="auto"/>
            <w:right w:val="none" w:sz="0" w:space="0" w:color="auto"/>
          </w:divBdr>
        </w:div>
        <w:div w:id="1929804246">
          <w:marLeft w:val="0"/>
          <w:marRight w:val="0"/>
          <w:marTop w:val="0"/>
          <w:marBottom w:val="0"/>
          <w:divBdr>
            <w:top w:val="none" w:sz="0" w:space="0" w:color="auto"/>
            <w:left w:val="none" w:sz="0" w:space="0" w:color="auto"/>
            <w:bottom w:val="none" w:sz="0" w:space="0" w:color="auto"/>
            <w:right w:val="none" w:sz="0" w:space="0" w:color="auto"/>
          </w:divBdr>
        </w:div>
        <w:div w:id="542405554">
          <w:marLeft w:val="0"/>
          <w:marRight w:val="0"/>
          <w:marTop w:val="0"/>
          <w:marBottom w:val="0"/>
          <w:divBdr>
            <w:top w:val="none" w:sz="0" w:space="0" w:color="auto"/>
            <w:left w:val="none" w:sz="0" w:space="0" w:color="auto"/>
            <w:bottom w:val="none" w:sz="0" w:space="0" w:color="auto"/>
            <w:right w:val="none" w:sz="0" w:space="0" w:color="auto"/>
          </w:divBdr>
        </w:div>
        <w:div w:id="778336801">
          <w:marLeft w:val="0"/>
          <w:marRight w:val="0"/>
          <w:marTop w:val="0"/>
          <w:marBottom w:val="0"/>
          <w:divBdr>
            <w:top w:val="none" w:sz="0" w:space="0" w:color="auto"/>
            <w:left w:val="none" w:sz="0" w:space="0" w:color="auto"/>
            <w:bottom w:val="none" w:sz="0" w:space="0" w:color="auto"/>
            <w:right w:val="none" w:sz="0" w:space="0" w:color="auto"/>
          </w:divBdr>
        </w:div>
        <w:div w:id="1677532677">
          <w:marLeft w:val="0"/>
          <w:marRight w:val="0"/>
          <w:marTop w:val="0"/>
          <w:marBottom w:val="0"/>
          <w:divBdr>
            <w:top w:val="none" w:sz="0" w:space="0" w:color="auto"/>
            <w:left w:val="none" w:sz="0" w:space="0" w:color="auto"/>
            <w:bottom w:val="none" w:sz="0" w:space="0" w:color="auto"/>
            <w:right w:val="none" w:sz="0" w:space="0" w:color="auto"/>
          </w:divBdr>
        </w:div>
      </w:divsChild>
    </w:div>
    <w:div w:id="735083645">
      <w:bodyDiv w:val="1"/>
      <w:marLeft w:val="0"/>
      <w:marRight w:val="0"/>
      <w:marTop w:val="0"/>
      <w:marBottom w:val="0"/>
      <w:divBdr>
        <w:top w:val="none" w:sz="0" w:space="0" w:color="auto"/>
        <w:left w:val="none" w:sz="0" w:space="0" w:color="auto"/>
        <w:bottom w:val="none" w:sz="0" w:space="0" w:color="auto"/>
        <w:right w:val="none" w:sz="0" w:space="0" w:color="auto"/>
      </w:divBdr>
      <w:divsChild>
        <w:div w:id="1017923524">
          <w:marLeft w:val="0"/>
          <w:marRight w:val="0"/>
          <w:marTop w:val="0"/>
          <w:marBottom w:val="0"/>
          <w:divBdr>
            <w:top w:val="none" w:sz="0" w:space="0" w:color="auto"/>
            <w:left w:val="none" w:sz="0" w:space="0" w:color="auto"/>
            <w:bottom w:val="none" w:sz="0" w:space="0" w:color="auto"/>
            <w:right w:val="none" w:sz="0" w:space="0" w:color="auto"/>
          </w:divBdr>
        </w:div>
        <w:div w:id="1445930007">
          <w:marLeft w:val="0"/>
          <w:marRight w:val="0"/>
          <w:marTop w:val="0"/>
          <w:marBottom w:val="0"/>
          <w:divBdr>
            <w:top w:val="none" w:sz="0" w:space="0" w:color="auto"/>
            <w:left w:val="none" w:sz="0" w:space="0" w:color="auto"/>
            <w:bottom w:val="none" w:sz="0" w:space="0" w:color="auto"/>
            <w:right w:val="none" w:sz="0" w:space="0" w:color="auto"/>
          </w:divBdr>
        </w:div>
      </w:divsChild>
    </w:div>
    <w:div w:id="831025723">
      <w:bodyDiv w:val="1"/>
      <w:marLeft w:val="0"/>
      <w:marRight w:val="0"/>
      <w:marTop w:val="0"/>
      <w:marBottom w:val="0"/>
      <w:divBdr>
        <w:top w:val="none" w:sz="0" w:space="0" w:color="auto"/>
        <w:left w:val="none" w:sz="0" w:space="0" w:color="auto"/>
        <w:bottom w:val="none" w:sz="0" w:space="0" w:color="auto"/>
        <w:right w:val="none" w:sz="0" w:space="0" w:color="auto"/>
      </w:divBdr>
      <w:divsChild>
        <w:div w:id="1892187302">
          <w:marLeft w:val="0"/>
          <w:marRight w:val="0"/>
          <w:marTop w:val="0"/>
          <w:marBottom w:val="0"/>
          <w:divBdr>
            <w:top w:val="none" w:sz="0" w:space="0" w:color="auto"/>
            <w:left w:val="none" w:sz="0" w:space="0" w:color="auto"/>
            <w:bottom w:val="none" w:sz="0" w:space="0" w:color="auto"/>
            <w:right w:val="none" w:sz="0" w:space="0" w:color="auto"/>
          </w:divBdr>
        </w:div>
        <w:div w:id="341081363">
          <w:marLeft w:val="0"/>
          <w:marRight w:val="0"/>
          <w:marTop w:val="0"/>
          <w:marBottom w:val="0"/>
          <w:divBdr>
            <w:top w:val="none" w:sz="0" w:space="0" w:color="auto"/>
            <w:left w:val="none" w:sz="0" w:space="0" w:color="auto"/>
            <w:bottom w:val="none" w:sz="0" w:space="0" w:color="auto"/>
            <w:right w:val="none" w:sz="0" w:space="0" w:color="auto"/>
          </w:divBdr>
        </w:div>
        <w:div w:id="2038843834">
          <w:marLeft w:val="0"/>
          <w:marRight w:val="0"/>
          <w:marTop w:val="0"/>
          <w:marBottom w:val="0"/>
          <w:divBdr>
            <w:top w:val="none" w:sz="0" w:space="0" w:color="auto"/>
            <w:left w:val="none" w:sz="0" w:space="0" w:color="auto"/>
            <w:bottom w:val="none" w:sz="0" w:space="0" w:color="auto"/>
            <w:right w:val="none" w:sz="0" w:space="0" w:color="auto"/>
          </w:divBdr>
        </w:div>
        <w:div w:id="1912084525">
          <w:marLeft w:val="0"/>
          <w:marRight w:val="0"/>
          <w:marTop w:val="0"/>
          <w:marBottom w:val="0"/>
          <w:divBdr>
            <w:top w:val="none" w:sz="0" w:space="0" w:color="auto"/>
            <w:left w:val="none" w:sz="0" w:space="0" w:color="auto"/>
            <w:bottom w:val="none" w:sz="0" w:space="0" w:color="auto"/>
            <w:right w:val="none" w:sz="0" w:space="0" w:color="auto"/>
          </w:divBdr>
        </w:div>
        <w:div w:id="173307537">
          <w:marLeft w:val="0"/>
          <w:marRight w:val="0"/>
          <w:marTop w:val="0"/>
          <w:marBottom w:val="0"/>
          <w:divBdr>
            <w:top w:val="none" w:sz="0" w:space="0" w:color="auto"/>
            <w:left w:val="none" w:sz="0" w:space="0" w:color="auto"/>
            <w:bottom w:val="none" w:sz="0" w:space="0" w:color="auto"/>
            <w:right w:val="none" w:sz="0" w:space="0" w:color="auto"/>
          </w:divBdr>
        </w:div>
        <w:div w:id="1247300555">
          <w:marLeft w:val="0"/>
          <w:marRight w:val="0"/>
          <w:marTop w:val="0"/>
          <w:marBottom w:val="0"/>
          <w:divBdr>
            <w:top w:val="none" w:sz="0" w:space="0" w:color="auto"/>
            <w:left w:val="none" w:sz="0" w:space="0" w:color="auto"/>
            <w:bottom w:val="none" w:sz="0" w:space="0" w:color="auto"/>
            <w:right w:val="none" w:sz="0" w:space="0" w:color="auto"/>
          </w:divBdr>
        </w:div>
        <w:div w:id="1148937544">
          <w:marLeft w:val="0"/>
          <w:marRight w:val="0"/>
          <w:marTop w:val="0"/>
          <w:marBottom w:val="0"/>
          <w:divBdr>
            <w:top w:val="none" w:sz="0" w:space="0" w:color="auto"/>
            <w:left w:val="none" w:sz="0" w:space="0" w:color="auto"/>
            <w:bottom w:val="none" w:sz="0" w:space="0" w:color="auto"/>
            <w:right w:val="none" w:sz="0" w:space="0" w:color="auto"/>
          </w:divBdr>
        </w:div>
        <w:div w:id="288317701">
          <w:marLeft w:val="0"/>
          <w:marRight w:val="0"/>
          <w:marTop w:val="0"/>
          <w:marBottom w:val="0"/>
          <w:divBdr>
            <w:top w:val="none" w:sz="0" w:space="0" w:color="auto"/>
            <w:left w:val="none" w:sz="0" w:space="0" w:color="auto"/>
            <w:bottom w:val="none" w:sz="0" w:space="0" w:color="auto"/>
            <w:right w:val="none" w:sz="0" w:space="0" w:color="auto"/>
          </w:divBdr>
        </w:div>
        <w:div w:id="878324324">
          <w:marLeft w:val="0"/>
          <w:marRight w:val="0"/>
          <w:marTop w:val="0"/>
          <w:marBottom w:val="0"/>
          <w:divBdr>
            <w:top w:val="none" w:sz="0" w:space="0" w:color="auto"/>
            <w:left w:val="none" w:sz="0" w:space="0" w:color="auto"/>
            <w:bottom w:val="none" w:sz="0" w:space="0" w:color="auto"/>
            <w:right w:val="none" w:sz="0" w:space="0" w:color="auto"/>
          </w:divBdr>
        </w:div>
        <w:div w:id="1133602215">
          <w:marLeft w:val="0"/>
          <w:marRight w:val="0"/>
          <w:marTop w:val="0"/>
          <w:marBottom w:val="0"/>
          <w:divBdr>
            <w:top w:val="none" w:sz="0" w:space="0" w:color="auto"/>
            <w:left w:val="none" w:sz="0" w:space="0" w:color="auto"/>
            <w:bottom w:val="none" w:sz="0" w:space="0" w:color="auto"/>
            <w:right w:val="none" w:sz="0" w:space="0" w:color="auto"/>
          </w:divBdr>
        </w:div>
        <w:div w:id="1796097656">
          <w:marLeft w:val="0"/>
          <w:marRight w:val="0"/>
          <w:marTop w:val="0"/>
          <w:marBottom w:val="0"/>
          <w:divBdr>
            <w:top w:val="none" w:sz="0" w:space="0" w:color="auto"/>
            <w:left w:val="none" w:sz="0" w:space="0" w:color="auto"/>
            <w:bottom w:val="none" w:sz="0" w:space="0" w:color="auto"/>
            <w:right w:val="none" w:sz="0" w:space="0" w:color="auto"/>
          </w:divBdr>
        </w:div>
        <w:div w:id="2050061801">
          <w:marLeft w:val="0"/>
          <w:marRight w:val="0"/>
          <w:marTop w:val="0"/>
          <w:marBottom w:val="0"/>
          <w:divBdr>
            <w:top w:val="none" w:sz="0" w:space="0" w:color="auto"/>
            <w:left w:val="none" w:sz="0" w:space="0" w:color="auto"/>
            <w:bottom w:val="none" w:sz="0" w:space="0" w:color="auto"/>
            <w:right w:val="none" w:sz="0" w:space="0" w:color="auto"/>
          </w:divBdr>
        </w:div>
        <w:div w:id="221210035">
          <w:marLeft w:val="0"/>
          <w:marRight w:val="0"/>
          <w:marTop w:val="0"/>
          <w:marBottom w:val="0"/>
          <w:divBdr>
            <w:top w:val="none" w:sz="0" w:space="0" w:color="auto"/>
            <w:left w:val="none" w:sz="0" w:space="0" w:color="auto"/>
            <w:bottom w:val="none" w:sz="0" w:space="0" w:color="auto"/>
            <w:right w:val="none" w:sz="0" w:space="0" w:color="auto"/>
          </w:divBdr>
        </w:div>
        <w:div w:id="482238813">
          <w:marLeft w:val="0"/>
          <w:marRight w:val="0"/>
          <w:marTop w:val="0"/>
          <w:marBottom w:val="0"/>
          <w:divBdr>
            <w:top w:val="none" w:sz="0" w:space="0" w:color="auto"/>
            <w:left w:val="none" w:sz="0" w:space="0" w:color="auto"/>
            <w:bottom w:val="none" w:sz="0" w:space="0" w:color="auto"/>
            <w:right w:val="none" w:sz="0" w:space="0" w:color="auto"/>
          </w:divBdr>
        </w:div>
        <w:div w:id="1131434714">
          <w:marLeft w:val="0"/>
          <w:marRight w:val="0"/>
          <w:marTop w:val="0"/>
          <w:marBottom w:val="0"/>
          <w:divBdr>
            <w:top w:val="none" w:sz="0" w:space="0" w:color="auto"/>
            <w:left w:val="none" w:sz="0" w:space="0" w:color="auto"/>
            <w:bottom w:val="none" w:sz="0" w:space="0" w:color="auto"/>
            <w:right w:val="none" w:sz="0" w:space="0" w:color="auto"/>
          </w:divBdr>
        </w:div>
        <w:div w:id="513036620">
          <w:marLeft w:val="0"/>
          <w:marRight w:val="0"/>
          <w:marTop w:val="0"/>
          <w:marBottom w:val="0"/>
          <w:divBdr>
            <w:top w:val="none" w:sz="0" w:space="0" w:color="auto"/>
            <w:left w:val="none" w:sz="0" w:space="0" w:color="auto"/>
            <w:bottom w:val="none" w:sz="0" w:space="0" w:color="auto"/>
            <w:right w:val="none" w:sz="0" w:space="0" w:color="auto"/>
          </w:divBdr>
        </w:div>
        <w:div w:id="2134207884">
          <w:marLeft w:val="0"/>
          <w:marRight w:val="0"/>
          <w:marTop w:val="0"/>
          <w:marBottom w:val="0"/>
          <w:divBdr>
            <w:top w:val="none" w:sz="0" w:space="0" w:color="auto"/>
            <w:left w:val="none" w:sz="0" w:space="0" w:color="auto"/>
            <w:bottom w:val="none" w:sz="0" w:space="0" w:color="auto"/>
            <w:right w:val="none" w:sz="0" w:space="0" w:color="auto"/>
          </w:divBdr>
        </w:div>
        <w:div w:id="1306278512">
          <w:marLeft w:val="0"/>
          <w:marRight w:val="0"/>
          <w:marTop w:val="0"/>
          <w:marBottom w:val="0"/>
          <w:divBdr>
            <w:top w:val="none" w:sz="0" w:space="0" w:color="auto"/>
            <w:left w:val="none" w:sz="0" w:space="0" w:color="auto"/>
            <w:bottom w:val="none" w:sz="0" w:space="0" w:color="auto"/>
            <w:right w:val="none" w:sz="0" w:space="0" w:color="auto"/>
          </w:divBdr>
        </w:div>
        <w:div w:id="1950694175">
          <w:marLeft w:val="0"/>
          <w:marRight w:val="0"/>
          <w:marTop w:val="0"/>
          <w:marBottom w:val="0"/>
          <w:divBdr>
            <w:top w:val="none" w:sz="0" w:space="0" w:color="auto"/>
            <w:left w:val="none" w:sz="0" w:space="0" w:color="auto"/>
            <w:bottom w:val="none" w:sz="0" w:space="0" w:color="auto"/>
            <w:right w:val="none" w:sz="0" w:space="0" w:color="auto"/>
          </w:divBdr>
        </w:div>
        <w:div w:id="502400590">
          <w:marLeft w:val="0"/>
          <w:marRight w:val="0"/>
          <w:marTop w:val="0"/>
          <w:marBottom w:val="0"/>
          <w:divBdr>
            <w:top w:val="none" w:sz="0" w:space="0" w:color="auto"/>
            <w:left w:val="none" w:sz="0" w:space="0" w:color="auto"/>
            <w:bottom w:val="none" w:sz="0" w:space="0" w:color="auto"/>
            <w:right w:val="none" w:sz="0" w:space="0" w:color="auto"/>
          </w:divBdr>
        </w:div>
        <w:div w:id="1568683645">
          <w:marLeft w:val="0"/>
          <w:marRight w:val="0"/>
          <w:marTop w:val="0"/>
          <w:marBottom w:val="0"/>
          <w:divBdr>
            <w:top w:val="none" w:sz="0" w:space="0" w:color="auto"/>
            <w:left w:val="none" w:sz="0" w:space="0" w:color="auto"/>
            <w:bottom w:val="none" w:sz="0" w:space="0" w:color="auto"/>
            <w:right w:val="none" w:sz="0" w:space="0" w:color="auto"/>
          </w:divBdr>
        </w:div>
        <w:div w:id="1874417894">
          <w:marLeft w:val="0"/>
          <w:marRight w:val="0"/>
          <w:marTop w:val="0"/>
          <w:marBottom w:val="0"/>
          <w:divBdr>
            <w:top w:val="none" w:sz="0" w:space="0" w:color="auto"/>
            <w:left w:val="none" w:sz="0" w:space="0" w:color="auto"/>
            <w:bottom w:val="none" w:sz="0" w:space="0" w:color="auto"/>
            <w:right w:val="none" w:sz="0" w:space="0" w:color="auto"/>
          </w:divBdr>
        </w:div>
        <w:div w:id="24642797">
          <w:marLeft w:val="0"/>
          <w:marRight w:val="0"/>
          <w:marTop w:val="0"/>
          <w:marBottom w:val="0"/>
          <w:divBdr>
            <w:top w:val="none" w:sz="0" w:space="0" w:color="auto"/>
            <w:left w:val="none" w:sz="0" w:space="0" w:color="auto"/>
            <w:bottom w:val="none" w:sz="0" w:space="0" w:color="auto"/>
            <w:right w:val="none" w:sz="0" w:space="0" w:color="auto"/>
          </w:divBdr>
        </w:div>
        <w:div w:id="2107269383">
          <w:marLeft w:val="0"/>
          <w:marRight w:val="0"/>
          <w:marTop w:val="0"/>
          <w:marBottom w:val="0"/>
          <w:divBdr>
            <w:top w:val="none" w:sz="0" w:space="0" w:color="auto"/>
            <w:left w:val="none" w:sz="0" w:space="0" w:color="auto"/>
            <w:bottom w:val="none" w:sz="0" w:space="0" w:color="auto"/>
            <w:right w:val="none" w:sz="0" w:space="0" w:color="auto"/>
          </w:divBdr>
        </w:div>
        <w:div w:id="1824195870">
          <w:marLeft w:val="0"/>
          <w:marRight w:val="0"/>
          <w:marTop w:val="0"/>
          <w:marBottom w:val="0"/>
          <w:divBdr>
            <w:top w:val="none" w:sz="0" w:space="0" w:color="auto"/>
            <w:left w:val="none" w:sz="0" w:space="0" w:color="auto"/>
            <w:bottom w:val="none" w:sz="0" w:space="0" w:color="auto"/>
            <w:right w:val="none" w:sz="0" w:space="0" w:color="auto"/>
          </w:divBdr>
        </w:div>
        <w:div w:id="1671367151">
          <w:marLeft w:val="0"/>
          <w:marRight w:val="0"/>
          <w:marTop w:val="0"/>
          <w:marBottom w:val="0"/>
          <w:divBdr>
            <w:top w:val="none" w:sz="0" w:space="0" w:color="auto"/>
            <w:left w:val="none" w:sz="0" w:space="0" w:color="auto"/>
            <w:bottom w:val="none" w:sz="0" w:space="0" w:color="auto"/>
            <w:right w:val="none" w:sz="0" w:space="0" w:color="auto"/>
          </w:divBdr>
        </w:div>
        <w:div w:id="790978885">
          <w:marLeft w:val="0"/>
          <w:marRight w:val="0"/>
          <w:marTop w:val="0"/>
          <w:marBottom w:val="0"/>
          <w:divBdr>
            <w:top w:val="none" w:sz="0" w:space="0" w:color="auto"/>
            <w:left w:val="none" w:sz="0" w:space="0" w:color="auto"/>
            <w:bottom w:val="none" w:sz="0" w:space="0" w:color="auto"/>
            <w:right w:val="none" w:sz="0" w:space="0" w:color="auto"/>
          </w:divBdr>
        </w:div>
        <w:div w:id="912201271">
          <w:marLeft w:val="0"/>
          <w:marRight w:val="0"/>
          <w:marTop w:val="0"/>
          <w:marBottom w:val="0"/>
          <w:divBdr>
            <w:top w:val="none" w:sz="0" w:space="0" w:color="auto"/>
            <w:left w:val="none" w:sz="0" w:space="0" w:color="auto"/>
            <w:bottom w:val="none" w:sz="0" w:space="0" w:color="auto"/>
            <w:right w:val="none" w:sz="0" w:space="0" w:color="auto"/>
          </w:divBdr>
        </w:div>
        <w:div w:id="1119375471">
          <w:marLeft w:val="0"/>
          <w:marRight w:val="0"/>
          <w:marTop w:val="0"/>
          <w:marBottom w:val="0"/>
          <w:divBdr>
            <w:top w:val="none" w:sz="0" w:space="0" w:color="auto"/>
            <w:left w:val="none" w:sz="0" w:space="0" w:color="auto"/>
            <w:bottom w:val="none" w:sz="0" w:space="0" w:color="auto"/>
            <w:right w:val="none" w:sz="0" w:space="0" w:color="auto"/>
          </w:divBdr>
        </w:div>
        <w:div w:id="1436242605">
          <w:marLeft w:val="0"/>
          <w:marRight w:val="0"/>
          <w:marTop w:val="0"/>
          <w:marBottom w:val="0"/>
          <w:divBdr>
            <w:top w:val="none" w:sz="0" w:space="0" w:color="auto"/>
            <w:left w:val="none" w:sz="0" w:space="0" w:color="auto"/>
            <w:bottom w:val="none" w:sz="0" w:space="0" w:color="auto"/>
            <w:right w:val="none" w:sz="0" w:space="0" w:color="auto"/>
          </w:divBdr>
        </w:div>
        <w:div w:id="1159540159">
          <w:marLeft w:val="0"/>
          <w:marRight w:val="0"/>
          <w:marTop w:val="0"/>
          <w:marBottom w:val="0"/>
          <w:divBdr>
            <w:top w:val="none" w:sz="0" w:space="0" w:color="auto"/>
            <w:left w:val="none" w:sz="0" w:space="0" w:color="auto"/>
            <w:bottom w:val="none" w:sz="0" w:space="0" w:color="auto"/>
            <w:right w:val="none" w:sz="0" w:space="0" w:color="auto"/>
          </w:divBdr>
        </w:div>
        <w:div w:id="128983293">
          <w:marLeft w:val="0"/>
          <w:marRight w:val="0"/>
          <w:marTop w:val="0"/>
          <w:marBottom w:val="0"/>
          <w:divBdr>
            <w:top w:val="none" w:sz="0" w:space="0" w:color="auto"/>
            <w:left w:val="none" w:sz="0" w:space="0" w:color="auto"/>
            <w:bottom w:val="none" w:sz="0" w:space="0" w:color="auto"/>
            <w:right w:val="none" w:sz="0" w:space="0" w:color="auto"/>
          </w:divBdr>
        </w:div>
        <w:div w:id="421882146">
          <w:marLeft w:val="0"/>
          <w:marRight w:val="0"/>
          <w:marTop w:val="0"/>
          <w:marBottom w:val="0"/>
          <w:divBdr>
            <w:top w:val="none" w:sz="0" w:space="0" w:color="auto"/>
            <w:left w:val="none" w:sz="0" w:space="0" w:color="auto"/>
            <w:bottom w:val="none" w:sz="0" w:space="0" w:color="auto"/>
            <w:right w:val="none" w:sz="0" w:space="0" w:color="auto"/>
          </w:divBdr>
        </w:div>
        <w:div w:id="1447889772">
          <w:marLeft w:val="0"/>
          <w:marRight w:val="0"/>
          <w:marTop w:val="0"/>
          <w:marBottom w:val="0"/>
          <w:divBdr>
            <w:top w:val="none" w:sz="0" w:space="0" w:color="auto"/>
            <w:left w:val="none" w:sz="0" w:space="0" w:color="auto"/>
            <w:bottom w:val="none" w:sz="0" w:space="0" w:color="auto"/>
            <w:right w:val="none" w:sz="0" w:space="0" w:color="auto"/>
          </w:divBdr>
        </w:div>
      </w:divsChild>
    </w:div>
    <w:div w:id="841244344">
      <w:bodyDiv w:val="1"/>
      <w:marLeft w:val="0"/>
      <w:marRight w:val="0"/>
      <w:marTop w:val="0"/>
      <w:marBottom w:val="0"/>
      <w:divBdr>
        <w:top w:val="none" w:sz="0" w:space="0" w:color="auto"/>
        <w:left w:val="none" w:sz="0" w:space="0" w:color="auto"/>
        <w:bottom w:val="none" w:sz="0" w:space="0" w:color="auto"/>
        <w:right w:val="none" w:sz="0" w:space="0" w:color="auto"/>
      </w:divBdr>
      <w:divsChild>
        <w:div w:id="1110785988">
          <w:marLeft w:val="0"/>
          <w:marRight w:val="0"/>
          <w:marTop w:val="0"/>
          <w:marBottom w:val="0"/>
          <w:divBdr>
            <w:top w:val="none" w:sz="0" w:space="0" w:color="auto"/>
            <w:left w:val="none" w:sz="0" w:space="0" w:color="auto"/>
            <w:bottom w:val="none" w:sz="0" w:space="0" w:color="auto"/>
            <w:right w:val="none" w:sz="0" w:space="0" w:color="auto"/>
          </w:divBdr>
        </w:div>
        <w:div w:id="1507674072">
          <w:marLeft w:val="0"/>
          <w:marRight w:val="0"/>
          <w:marTop w:val="0"/>
          <w:marBottom w:val="0"/>
          <w:divBdr>
            <w:top w:val="none" w:sz="0" w:space="0" w:color="auto"/>
            <w:left w:val="none" w:sz="0" w:space="0" w:color="auto"/>
            <w:bottom w:val="none" w:sz="0" w:space="0" w:color="auto"/>
            <w:right w:val="none" w:sz="0" w:space="0" w:color="auto"/>
          </w:divBdr>
        </w:div>
        <w:div w:id="1432319732">
          <w:marLeft w:val="0"/>
          <w:marRight w:val="0"/>
          <w:marTop w:val="0"/>
          <w:marBottom w:val="0"/>
          <w:divBdr>
            <w:top w:val="none" w:sz="0" w:space="0" w:color="auto"/>
            <w:left w:val="none" w:sz="0" w:space="0" w:color="auto"/>
            <w:bottom w:val="none" w:sz="0" w:space="0" w:color="auto"/>
            <w:right w:val="none" w:sz="0" w:space="0" w:color="auto"/>
          </w:divBdr>
        </w:div>
        <w:div w:id="717321573">
          <w:marLeft w:val="0"/>
          <w:marRight w:val="0"/>
          <w:marTop w:val="0"/>
          <w:marBottom w:val="0"/>
          <w:divBdr>
            <w:top w:val="none" w:sz="0" w:space="0" w:color="auto"/>
            <w:left w:val="none" w:sz="0" w:space="0" w:color="auto"/>
            <w:bottom w:val="none" w:sz="0" w:space="0" w:color="auto"/>
            <w:right w:val="none" w:sz="0" w:space="0" w:color="auto"/>
          </w:divBdr>
        </w:div>
        <w:div w:id="1405763547">
          <w:marLeft w:val="0"/>
          <w:marRight w:val="0"/>
          <w:marTop w:val="0"/>
          <w:marBottom w:val="0"/>
          <w:divBdr>
            <w:top w:val="none" w:sz="0" w:space="0" w:color="auto"/>
            <w:left w:val="none" w:sz="0" w:space="0" w:color="auto"/>
            <w:bottom w:val="none" w:sz="0" w:space="0" w:color="auto"/>
            <w:right w:val="none" w:sz="0" w:space="0" w:color="auto"/>
          </w:divBdr>
        </w:div>
        <w:div w:id="1520042315">
          <w:marLeft w:val="0"/>
          <w:marRight w:val="0"/>
          <w:marTop w:val="0"/>
          <w:marBottom w:val="0"/>
          <w:divBdr>
            <w:top w:val="none" w:sz="0" w:space="0" w:color="auto"/>
            <w:left w:val="none" w:sz="0" w:space="0" w:color="auto"/>
            <w:bottom w:val="none" w:sz="0" w:space="0" w:color="auto"/>
            <w:right w:val="none" w:sz="0" w:space="0" w:color="auto"/>
          </w:divBdr>
        </w:div>
        <w:div w:id="787283999">
          <w:marLeft w:val="0"/>
          <w:marRight w:val="0"/>
          <w:marTop w:val="0"/>
          <w:marBottom w:val="0"/>
          <w:divBdr>
            <w:top w:val="none" w:sz="0" w:space="0" w:color="auto"/>
            <w:left w:val="none" w:sz="0" w:space="0" w:color="auto"/>
            <w:bottom w:val="none" w:sz="0" w:space="0" w:color="auto"/>
            <w:right w:val="none" w:sz="0" w:space="0" w:color="auto"/>
          </w:divBdr>
        </w:div>
        <w:div w:id="533812285">
          <w:marLeft w:val="0"/>
          <w:marRight w:val="0"/>
          <w:marTop w:val="0"/>
          <w:marBottom w:val="0"/>
          <w:divBdr>
            <w:top w:val="none" w:sz="0" w:space="0" w:color="auto"/>
            <w:left w:val="none" w:sz="0" w:space="0" w:color="auto"/>
            <w:bottom w:val="none" w:sz="0" w:space="0" w:color="auto"/>
            <w:right w:val="none" w:sz="0" w:space="0" w:color="auto"/>
          </w:divBdr>
        </w:div>
        <w:div w:id="1110852645">
          <w:marLeft w:val="0"/>
          <w:marRight w:val="0"/>
          <w:marTop w:val="0"/>
          <w:marBottom w:val="0"/>
          <w:divBdr>
            <w:top w:val="none" w:sz="0" w:space="0" w:color="auto"/>
            <w:left w:val="none" w:sz="0" w:space="0" w:color="auto"/>
            <w:bottom w:val="none" w:sz="0" w:space="0" w:color="auto"/>
            <w:right w:val="none" w:sz="0" w:space="0" w:color="auto"/>
          </w:divBdr>
        </w:div>
        <w:div w:id="1581717524">
          <w:marLeft w:val="0"/>
          <w:marRight w:val="0"/>
          <w:marTop w:val="0"/>
          <w:marBottom w:val="0"/>
          <w:divBdr>
            <w:top w:val="none" w:sz="0" w:space="0" w:color="auto"/>
            <w:left w:val="none" w:sz="0" w:space="0" w:color="auto"/>
            <w:bottom w:val="none" w:sz="0" w:space="0" w:color="auto"/>
            <w:right w:val="none" w:sz="0" w:space="0" w:color="auto"/>
          </w:divBdr>
        </w:div>
        <w:div w:id="1424957056">
          <w:marLeft w:val="0"/>
          <w:marRight w:val="0"/>
          <w:marTop w:val="0"/>
          <w:marBottom w:val="0"/>
          <w:divBdr>
            <w:top w:val="none" w:sz="0" w:space="0" w:color="auto"/>
            <w:left w:val="none" w:sz="0" w:space="0" w:color="auto"/>
            <w:bottom w:val="none" w:sz="0" w:space="0" w:color="auto"/>
            <w:right w:val="none" w:sz="0" w:space="0" w:color="auto"/>
          </w:divBdr>
        </w:div>
        <w:div w:id="861012583">
          <w:marLeft w:val="0"/>
          <w:marRight w:val="0"/>
          <w:marTop w:val="0"/>
          <w:marBottom w:val="0"/>
          <w:divBdr>
            <w:top w:val="none" w:sz="0" w:space="0" w:color="auto"/>
            <w:left w:val="none" w:sz="0" w:space="0" w:color="auto"/>
            <w:bottom w:val="none" w:sz="0" w:space="0" w:color="auto"/>
            <w:right w:val="none" w:sz="0" w:space="0" w:color="auto"/>
          </w:divBdr>
        </w:div>
        <w:div w:id="995690658">
          <w:marLeft w:val="0"/>
          <w:marRight w:val="0"/>
          <w:marTop w:val="0"/>
          <w:marBottom w:val="0"/>
          <w:divBdr>
            <w:top w:val="none" w:sz="0" w:space="0" w:color="auto"/>
            <w:left w:val="none" w:sz="0" w:space="0" w:color="auto"/>
            <w:bottom w:val="none" w:sz="0" w:space="0" w:color="auto"/>
            <w:right w:val="none" w:sz="0" w:space="0" w:color="auto"/>
          </w:divBdr>
        </w:div>
        <w:div w:id="918755717">
          <w:marLeft w:val="0"/>
          <w:marRight w:val="0"/>
          <w:marTop w:val="0"/>
          <w:marBottom w:val="0"/>
          <w:divBdr>
            <w:top w:val="none" w:sz="0" w:space="0" w:color="auto"/>
            <w:left w:val="none" w:sz="0" w:space="0" w:color="auto"/>
            <w:bottom w:val="none" w:sz="0" w:space="0" w:color="auto"/>
            <w:right w:val="none" w:sz="0" w:space="0" w:color="auto"/>
          </w:divBdr>
        </w:div>
        <w:div w:id="562185008">
          <w:marLeft w:val="0"/>
          <w:marRight w:val="0"/>
          <w:marTop w:val="0"/>
          <w:marBottom w:val="0"/>
          <w:divBdr>
            <w:top w:val="none" w:sz="0" w:space="0" w:color="auto"/>
            <w:left w:val="none" w:sz="0" w:space="0" w:color="auto"/>
            <w:bottom w:val="none" w:sz="0" w:space="0" w:color="auto"/>
            <w:right w:val="none" w:sz="0" w:space="0" w:color="auto"/>
          </w:divBdr>
        </w:div>
      </w:divsChild>
    </w:div>
    <w:div w:id="1070271234">
      <w:bodyDiv w:val="1"/>
      <w:marLeft w:val="0"/>
      <w:marRight w:val="0"/>
      <w:marTop w:val="0"/>
      <w:marBottom w:val="0"/>
      <w:divBdr>
        <w:top w:val="none" w:sz="0" w:space="0" w:color="auto"/>
        <w:left w:val="none" w:sz="0" w:space="0" w:color="auto"/>
        <w:bottom w:val="none" w:sz="0" w:space="0" w:color="auto"/>
        <w:right w:val="none" w:sz="0" w:space="0" w:color="auto"/>
      </w:divBdr>
      <w:divsChild>
        <w:div w:id="1621571917">
          <w:marLeft w:val="0"/>
          <w:marRight w:val="0"/>
          <w:marTop w:val="0"/>
          <w:marBottom w:val="0"/>
          <w:divBdr>
            <w:top w:val="none" w:sz="0" w:space="0" w:color="auto"/>
            <w:left w:val="none" w:sz="0" w:space="0" w:color="auto"/>
            <w:bottom w:val="none" w:sz="0" w:space="0" w:color="auto"/>
            <w:right w:val="none" w:sz="0" w:space="0" w:color="auto"/>
          </w:divBdr>
        </w:div>
        <w:div w:id="1697387996">
          <w:marLeft w:val="0"/>
          <w:marRight w:val="0"/>
          <w:marTop w:val="0"/>
          <w:marBottom w:val="0"/>
          <w:divBdr>
            <w:top w:val="none" w:sz="0" w:space="0" w:color="auto"/>
            <w:left w:val="none" w:sz="0" w:space="0" w:color="auto"/>
            <w:bottom w:val="none" w:sz="0" w:space="0" w:color="auto"/>
            <w:right w:val="none" w:sz="0" w:space="0" w:color="auto"/>
          </w:divBdr>
        </w:div>
        <w:div w:id="795102181">
          <w:marLeft w:val="0"/>
          <w:marRight w:val="0"/>
          <w:marTop w:val="0"/>
          <w:marBottom w:val="0"/>
          <w:divBdr>
            <w:top w:val="none" w:sz="0" w:space="0" w:color="auto"/>
            <w:left w:val="none" w:sz="0" w:space="0" w:color="auto"/>
            <w:bottom w:val="none" w:sz="0" w:space="0" w:color="auto"/>
            <w:right w:val="none" w:sz="0" w:space="0" w:color="auto"/>
          </w:divBdr>
        </w:div>
        <w:div w:id="691684809">
          <w:marLeft w:val="0"/>
          <w:marRight w:val="0"/>
          <w:marTop w:val="0"/>
          <w:marBottom w:val="0"/>
          <w:divBdr>
            <w:top w:val="none" w:sz="0" w:space="0" w:color="auto"/>
            <w:left w:val="none" w:sz="0" w:space="0" w:color="auto"/>
            <w:bottom w:val="none" w:sz="0" w:space="0" w:color="auto"/>
            <w:right w:val="none" w:sz="0" w:space="0" w:color="auto"/>
          </w:divBdr>
        </w:div>
        <w:div w:id="1450394436">
          <w:marLeft w:val="0"/>
          <w:marRight w:val="0"/>
          <w:marTop w:val="0"/>
          <w:marBottom w:val="0"/>
          <w:divBdr>
            <w:top w:val="none" w:sz="0" w:space="0" w:color="auto"/>
            <w:left w:val="none" w:sz="0" w:space="0" w:color="auto"/>
            <w:bottom w:val="none" w:sz="0" w:space="0" w:color="auto"/>
            <w:right w:val="none" w:sz="0" w:space="0" w:color="auto"/>
          </w:divBdr>
        </w:div>
        <w:div w:id="872184795">
          <w:marLeft w:val="0"/>
          <w:marRight w:val="0"/>
          <w:marTop w:val="0"/>
          <w:marBottom w:val="0"/>
          <w:divBdr>
            <w:top w:val="none" w:sz="0" w:space="0" w:color="auto"/>
            <w:left w:val="none" w:sz="0" w:space="0" w:color="auto"/>
            <w:bottom w:val="none" w:sz="0" w:space="0" w:color="auto"/>
            <w:right w:val="none" w:sz="0" w:space="0" w:color="auto"/>
          </w:divBdr>
        </w:div>
        <w:div w:id="943341590">
          <w:marLeft w:val="0"/>
          <w:marRight w:val="0"/>
          <w:marTop w:val="0"/>
          <w:marBottom w:val="0"/>
          <w:divBdr>
            <w:top w:val="none" w:sz="0" w:space="0" w:color="auto"/>
            <w:left w:val="none" w:sz="0" w:space="0" w:color="auto"/>
            <w:bottom w:val="none" w:sz="0" w:space="0" w:color="auto"/>
            <w:right w:val="none" w:sz="0" w:space="0" w:color="auto"/>
          </w:divBdr>
        </w:div>
        <w:div w:id="631405120">
          <w:marLeft w:val="0"/>
          <w:marRight w:val="0"/>
          <w:marTop w:val="0"/>
          <w:marBottom w:val="0"/>
          <w:divBdr>
            <w:top w:val="none" w:sz="0" w:space="0" w:color="auto"/>
            <w:left w:val="none" w:sz="0" w:space="0" w:color="auto"/>
            <w:bottom w:val="none" w:sz="0" w:space="0" w:color="auto"/>
            <w:right w:val="none" w:sz="0" w:space="0" w:color="auto"/>
          </w:divBdr>
        </w:div>
        <w:div w:id="266428002">
          <w:marLeft w:val="0"/>
          <w:marRight w:val="0"/>
          <w:marTop w:val="0"/>
          <w:marBottom w:val="0"/>
          <w:divBdr>
            <w:top w:val="none" w:sz="0" w:space="0" w:color="auto"/>
            <w:left w:val="none" w:sz="0" w:space="0" w:color="auto"/>
            <w:bottom w:val="none" w:sz="0" w:space="0" w:color="auto"/>
            <w:right w:val="none" w:sz="0" w:space="0" w:color="auto"/>
          </w:divBdr>
        </w:div>
        <w:div w:id="1749571656">
          <w:marLeft w:val="0"/>
          <w:marRight w:val="0"/>
          <w:marTop w:val="0"/>
          <w:marBottom w:val="0"/>
          <w:divBdr>
            <w:top w:val="none" w:sz="0" w:space="0" w:color="auto"/>
            <w:left w:val="none" w:sz="0" w:space="0" w:color="auto"/>
            <w:bottom w:val="none" w:sz="0" w:space="0" w:color="auto"/>
            <w:right w:val="none" w:sz="0" w:space="0" w:color="auto"/>
          </w:divBdr>
        </w:div>
        <w:div w:id="1633099788">
          <w:marLeft w:val="0"/>
          <w:marRight w:val="0"/>
          <w:marTop w:val="0"/>
          <w:marBottom w:val="0"/>
          <w:divBdr>
            <w:top w:val="none" w:sz="0" w:space="0" w:color="auto"/>
            <w:left w:val="none" w:sz="0" w:space="0" w:color="auto"/>
            <w:bottom w:val="none" w:sz="0" w:space="0" w:color="auto"/>
            <w:right w:val="none" w:sz="0" w:space="0" w:color="auto"/>
          </w:divBdr>
        </w:div>
        <w:div w:id="174419551">
          <w:marLeft w:val="0"/>
          <w:marRight w:val="0"/>
          <w:marTop w:val="0"/>
          <w:marBottom w:val="0"/>
          <w:divBdr>
            <w:top w:val="none" w:sz="0" w:space="0" w:color="auto"/>
            <w:left w:val="none" w:sz="0" w:space="0" w:color="auto"/>
            <w:bottom w:val="none" w:sz="0" w:space="0" w:color="auto"/>
            <w:right w:val="none" w:sz="0" w:space="0" w:color="auto"/>
          </w:divBdr>
        </w:div>
        <w:div w:id="1571039487">
          <w:marLeft w:val="0"/>
          <w:marRight w:val="0"/>
          <w:marTop w:val="0"/>
          <w:marBottom w:val="0"/>
          <w:divBdr>
            <w:top w:val="none" w:sz="0" w:space="0" w:color="auto"/>
            <w:left w:val="none" w:sz="0" w:space="0" w:color="auto"/>
            <w:bottom w:val="none" w:sz="0" w:space="0" w:color="auto"/>
            <w:right w:val="none" w:sz="0" w:space="0" w:color="auto"/>
          </w:divBdr>
        </w:div>
        <w:div w:id="1549760475">
          <w:marLeft w:val="0"/>
          <w:marRight w:val="0"/>
          <w:marTop w:val="0"/>
          <w:marBottom w:val="0"/>
          <w:divBdr>
            <w:top w:val="none" w:sz="0" w:space="0" w:color="auto"/>
            <w:left w:val="none" w:sz="0" w:space="0" w:color="auto"/>
            <w:bottom w:val="none" w:sz="0" w:space="0" w:color="auto"/>
            <w:right w:val="none" w:sz="0" w:space="0" w:color="auto"/>
          </w:divBdr>
        </w:div>
        <w:div w:id="745810169">
          <w:marLeft w:val="0"/>
          <w:marRight w:val="0"/>
          <w:marTop w:val="0"/>
          <w:marBottom w:val="0"/>
          <w:divBdr>
            <w:top w:val="none" w:sz="0" w:space="0" w:color="auto"/>
            <w:left w:val="none" w:sz="0" w:space="0" w:color="auto"/>
            <w:bottom w:val="none" w:sz="0" w:space="0" w:color="auto"/>
            <w:right w:val="none" w:sz="0" w:space="0" w:color="auto"/>
          </w:divBdr>
        </w:div>
        <w:div w:id="1682973351">
          <w:marLeft w:val="0"/>
          <w:marRight w:val="0"/>
          <w:marTop w:val="0"/>
          <w:marBottom w:val="0"/>
          <w:divBdr>
            <w:top w:val="none" w:sz="0" w:space="0" w:color="auto"/>
            <w:left w:val="none" w:sz="0" w:space="0" w:color="auto"/>
            <w:bottom w:val="none" w:sz="0" w:space="0" w:color="auto"/>
            <w:right w:val="none" w:sz="0" w:space="0" w:color="auto"/>
          </w:divBdr>
        </w:div>
        <w:div w:id="1693265481">
          <w:marLeft w:val="0"/>
          <w:marRight w:val="0"/>
          <w:marTop w:val="0"/>
          <w:marBottom w:val="0"/>
          <w:divBdr>
            <w:top w:val="none" w:sz="0" w:space="0" w:color="auto"/>
            <w:left w:val="none" w:sz="0" w:space="0" w:color="auto"/>
            <w:bottom w:val="none" w:sz="0" w:space="0" w:color="auto"/>
            <w:right w:val="none" w:sz="0" w:space="0" w:color="auto"/>
          </w:divBdr>
        </w:div>
        <w:div w:id="1106460468">
          <w:marLeft w:val="0"/>
          <w:marRight w:val="0"/>
          <w:marTop w:val="0"/>
          <w:marBottom w:val="0"/>
          <w:divBdr>
            <w:top w:val="none" w:sz="0" w:space="0" w:color="auto"/>
            <w:left w:val="none" w:sz="0" w:space="0" w:color="auto"/>
            <w:bottom w:val="none" w:sz="0" w:space="0" w:color="auto"/>
            <w:right w:val="none" w:sz="0" w:space="0" w:color="auto"/>
          </w:divBdr>
        </w:div>
        <w:div w:id="913047753">
          <w:marLeft w:val="0"/>
          <w:marRight w:val="0"/>
          <w:marTop w:val="0"/>
          <w:marBottom w:val="0"/>
          <w:divBdr>
            <w:top w:val="none" w:sz="0" w:space="0" w:color="auto"/>
            <w:left w:val="none" w:sz="0" w:space="0" w:color="auto"/>
            <w:bottom w:val="none" w:sz="0" w:space="0" w:color="auto"/>
            <w:right w:val="none" w:sz="0" w:space="0" w:color="auto"/>
          </w:divBdr>
        </w:div>
        <w:div w:id="864443325">
          <w:marLeft w:val="0"/>
          <w:marRight w:val="0"/>
          <w:marTop w:val="0"/>
          <w:marBottom w:val="0"/>
          <w:divBdr>
            <w:top w:val="none" w:sz="0" w:space="0" w:color="auto"/>
            <w:left w:val="none" w:sz="0" w:space="0" w:color="auto"/>
            <w:bottom w:val="none" w:sz="0" w:space="0" w:color="auto"/>
            <w:right w:val="none" w:sz="0" w:space="0" w:color="auto"/>
          </w:divBdr>
        </w:div>
        <w:div w:id="1989936133">
          <w:marLeft w:val="0"/>
          <w:marRight w:val="0"/>
          <w:marTop w:val="0"/>
          <w:marBottom w:val="0"/>
          <w:divBdr>
            <w:top w:val="none" w:sz="0" w:space="0" w:color="auto"/>
            <w:left w:val="none" w:sz="0" w:space="0" w:color="auto"/>
            <w:bottom w:val="none" w:sz="0" w:space="0" w:color="auto"/>
            <w:right w:val="none" w:sz="0" w:space="0" w:color="auto"/>
          </w:divBdr>
        </w:div>
        <w:div w:id="1260024456">
          <w:marLeft w:val="0"/>
          <w:marRight w:val="0"/>
          <w:marTop w:val="0"/>
          <w:marBottom w:val="0"/>
          <w:divBdr>
            <w:top w:val="none" w:sz="0" w:space="0" w:color="auto"/>
            <w:left w:val="none" w:sz="0" w:space="0" w:color="auto"/>
            <w:bottom w:val="none" w:sz="0" w:space="0" w:color="auto"/>
            <w:right w:val="none" w:sz="0" w:space="0" w:color="auto"/>
          </w:divBdr>
        </w:div>
        <w:div w:id="6639283">
          <w:marLeft w:val="0"/>
          <w:marRight w:val="0"/>
          <w:marTop w:val="0"/>
          <w:marBottom w:val="0"/>
          <w:divBdr>
            <w:top w:val="none" w:sz="0" w:space="0" w:color="auto"/>
            <w:left w:val="none" w:sz="0" w:space="0" w:color="auto"/>
            <w:bottom w:val="none" w:sz="0" w:space="0" w:color="auto"/>
            <w:right w:val="none" w:sz="0" w:space="0" w:color="auto"/>
          </w:divBdr>
        </w:div>
        <w:div w:id="1458330616">
          <w:marLeft w:val="0"/>
          <w:marRight w:val="0"/>
          <w:marTop w:val="0"/>
          <w:marBottom w:val="0"/>
          <w:divBdr>
            <w:top w:val="none" w:sz="0" w:space="0" w:color="auto"/>
            <w:left w:val="none" w:sz="0" w:space="0" w:color="auto"/>
            <w:bottom w:val="none" w:sz="0" w:space="0" w:color="auto"/>
            <w:right w:val="none" w:sz="0" w:space="0" w:color="auto"/>
          </w:divBdr>
        </w:div>
        <w:div w:id="1520925897">
          <w:marLeft w:val="0"/>
          <w:marRight w:val="0"/>
          <w:marTop w:val="0"/>
          <w:marBottom w:val="0"/>
          <w:divBdr>
            <w:top w:val="none" w:sz="0" w:space="0" w:color="auto"/>
            <w:left w:val="none" w:sz="0" w:space="0" w:color="auto"/>
            <w:bottom w:val="none" w:sz="0" w:space="0" w:color="auto"/>
            <w:right w:val="none" w:sz="0" w:space="0" w:color="auto"/>
          </w:divBdr>
        </w:div>
        <w:div w:id="1421440899">
          <w:marLeft w:val="0"/>
          <w:marRight w:val="0"/>
          <w:marTop w:val="0"/>
          <w:marBottom w:val="0"/>
          <w:divBdr>
            <w:top w:val="none" w:sz="0" w:space="0" w:color="auto"/>
            <w:left w:val="none" w:sz="0" w:space="0" w:color="auto"/>
            <w:bottom w:val="none" w:sz="0" w:space="0" w:color="auto"/>
            <w:right w:val="none" w:sz="0" w:space="0" w:color="auto"/>
          </w:divBdr>
        </w:div>
        <w:div w:id="421756614">
          <w:marLeft w:val="0"/>
          <w:marRight w:val="0"/>
          <w:marTop w:val="0"/>
          <w:marBottom w:val="0"/>
          <w:divBdr>
            <w:top w:val="none" w:sz="0" w:space="0" w:color="auto"/>
            <w:left w:val="none" w:sz="0" w:space="0" w:color="auto"/>
            <w:bottom w:val="none" w:sz="0" w:space="0" w:color="auto"/>
            <w:right w:val="none" w:sz="0" w:space="0" w:color="auto"/>
          </w:divBdr>
        </w:div>
        <w:div w:id="287515991">
          <w:marLeft w:val="0"/>
          <w:marRight w:val="0"/>
          <w:marTop w:val="0"/>
          <w:marBottom w:val="0"/>
          <w:divBdr>
            <w:top w:val="none" w:sz="0" w:space="0" w:color="auto"/>
            <w:left w:val="none" w:sz="0" w:space="0" w:color="auto"/>
            <w:bottom w:val="none" w:sz="0" w:space="0" w:color="auto"/>
            <w:right w:val="none" w:sz="0" w:space="0" w:color="auto"/>
          </w:divBdr>
        </w:div>
        <w:div w:id="301466113">
          <w:marLeft w:val="0"/>
          <w:marRight w:val="0"/>
          <w:marTop w:val="0"/>
          <w:marBottom w:val="0"/>
          <w:divBdr>
            <w:top w:val="none" w:sz="0" w:space="0" w:color="auto"/>
            <w:left w:val="none" w:sz="0" w:space="0" w:color="auto"/>
            <w:bottom w:val="none" w:sz="0" w:space="0" w:color="auto"/>
            <w:right w:val="none" w:sz="0" w:space="0" w:color="auto"/>
          </w:divBdr>
        </w:div>
        <w:div w:id="1982953827">
          <w:marLeft w:val="0"/>
          <w:marRight w:val="0"/>
          <w:marTop w:val="0"/>
          <w:marBottom w:val="0"/>
          <w:divBdr>
            <w:top w:val="none" w:sz="0" w:space="0" w:color="auto"/>
            <w:left w:val="none" w:sz="0" w:space="0" w:color="auto"/>
            <w:bottom w:val="none" w:sz="0" w:space="0" w:color="auto"/>
            <w:right w:val="none" w:sz="0" w:space="0" w:color="auto"/>
          </w:divBdr>
        </w:div>
        <w:div w:id="91702896">
          <w:marLeft w:val="0"/>
          <w:marRight w:val="0"/>
          <w:marTop w:val="0"/>
          <w:marBottom w:val="0"/>
          <w:divBdr>
            <w:top w:val="none" w:sz="0" w:space="0" w:color="auto"/>
            <w:left w:val="none" w:sz="0" w:space="0" w:color="auto"/>
            <w:bottom w:val="none" w:sz="0" w:space="0" w:color="auto"/>
            <w:right w:val="none" w:sz="0" w:space="0" w:color="auto"/>
          </w:divBdr>
        </w:div>
        <w:div w:id="1463232000">
          <w:marLeft w:val="0"/>
          <w:marRight w:val="0"/>
          <w:marTop w:val="0"/>
          <w:marBottom w:val="0"/>
          <w:divBdr>
            <w:top w:val="none" w:sz="0" w:space="0" w:color="auto"/>
            <w:left w:val="none" w:sz="0" w:space="0" w:color="auto"/>
            <w:bottom w:val="none" w:sz="0" w:space="0" w:color="auto"/>
            <w:right w:val="none" w:sz="0" w:space="0" w:color="auto"/>
          </w:divBdr>
        </w:div>
        <w:div w:id="1372681684">
          <w:marLeft w:val="0"/>
          <w:marRight w:val="0"/>
          <w:marTop w:val="0"/>
          <w:marBottom w:val="0"/>
          <w:divBdr>
            <w:top w:val="none" w:sz="0" w:space="0" w:color="auto"/>
            <w:left w:val="none" w:sz="0" w:space="0" w:color="auto"/>
            <w:bottom w:val="none" w:sz="0" w:space="0" w:color="auto"/>
            <w:right w:val="none" w:sz="0" w:space="0" w:color="auto"/>
          </w:divBdr>
        </w:div>
        <w:div w:id="1760297106">
          <w:marLeft w:val="0"/>
          <w:marRight w:val="0"/>
          <w:marTop w:val="0"/>
          <w:marBottom w:val="0"/>
          <w:divBdr>
            <w:top w:val="none" w:sz="0" w:space="0" w:color="auto"/>
            <w:left w:val="none" w:sz="0" w:space="0" w:color="auto"/>
            <w:bottom w:val="none" w:sz="0" w:space="0" w:color="auto"/>
            <w:right w:val="none" w:sz="0" w:space="0" w:color="auto"/>
          </w:divBdr>
        </w:div>
        <w:div w:id="1529441863">
          <w:marLeft w:val="0"/>
          <w:marRight w:val="0"/>
          <w:marTop w:val="0"/>
          <w:marBottom w:val="0"/>
          <w:divBdr>
            <w:top w:val="none" w:sz="0" w:space="0" w:color="auto"/>
            <w:left w:val="none" w:sz="0" w:space="0" w:color="auto"/>
            <w:bottom w:val="none" w:sz="0" w:space="0" w:color="auto"/>
            <w:right w:val="none" w:sz="0" w:space="0" w:color="auto"/>
          </w:divBdr>
        </w:div>
        <w:div w:id="1188176767">
          <w:marLeft w:val="0"/>
          <w:marRight w:val="0"/>
          <w:marTop w:val="0"/>
          <w:marBottom w:val="0"/>
          <w:divBdr>
            <w:top w:val="none" w:sz="0" w:space="0" w:color="auto"/>
            <w:left w:val="none" w:sz="0" w:space="0" w:color="auto"/>
            <w:bottom w:val="none" w:sz="0" w:space="0" w:color="auto"/>
            <w:right w:val="none" w:sz="0" w:space="0" w:color="auto"/>
          </w:divBdr>
        </w:div>
        <w:div w:id="1381783840">
          <w:marLeft w:val="0"/>
          <w:marRight w:val="0"/>
          <w:marTop w:val="0"/>
          <w:marBottom w:val="0"/>
          <w:divBdr>
            <w:top w:val="none" w:sz="0" w:space="0" w:color="auto"/>
            <w:left w:val="none" w:sz="0" w:space="0" w:color="auto"/>
            <w:bottom w:val="none" w:sz="0" w:space="0" w:color="auto"/>
            <w:right w:val="none" w:sz="0" w:space="0" w:color="auto"/>
          </w:divBdr>
        </w:div>
        <w:div w:id="1299451878">
          <w:marLeft w:val="0"/>
          <w:marRight w:val="0"/>
          <w:marTop w:val="0"/>
          <w:marBottom w:val="0"/>
          <w:divBdr>
            <w:top w:val="none" w:sz="0" w:space="0" w:color="auto"/>
            <w:left w:val="none" w:sz="0" w:space="0" w:color="auto"/>
            <w:bottom w:val="none" w:sz="0" w:space="0" w:color="auto"/>
            <w:right w:val="none" w:sz="0" w:space="0" w:color="auto"/>
          </w:divBdr>
        </w:div>
        <w:div w:id="143354117">
          <w:marLeft w:val="0"/>
          <w:marRight w:val="0"/>
          <w:marTop w:val="0"/>
          <w:marBottom w:val="0"/>
          <w:divBdr>
            <w:top w:val="none" w:sz="0" w:space="0" w:color="auto"/>
            <w:left w:val="none" w:sz="0" w:space="0" w:color="auto"/>
            <w:bottom w:val="none" w:sz="0" w:space="0" w:color="auto"/>
            <w:right w:val="none" w:sz="0" w:space="0" w:color="auto"/>
          </w:divBdr>
        </w:div>
        <w:div w:id="160776100">
          <w:marLeft w:val="0"/>
          <w:marRight w:val="0"/>
          <w:marTop w:val="0"/>
          <w:marBottom w:val="0"/>
          <w:divBdr>
            <w:top w:val="none" w:sz="0" w:space="0" w:color="auto"/>
            <w:left w:val="none" w:sz="0" w:space="0" w:color="auto"/>
            <w:bottom w:val="none" w:sz="0" w:space="0" w:color="auto"/>
            <w:right w:val="none" w:sz="0" w:space="0" w:color="auto"/>
          </w:divBdr>
        </w:div>
        <w:div w:id="84615120">
          <w:marLeft w:val="0"/>
          <w:marRight w:val="0"/>
          <w:marTop w:val="0"/>
          <w:marBottom w:val="0"/>
          <w:divBdr>
            <w:top w:val="none" w:sz="0" w:space="0" w:color="auto"/>
            <w:left w:val="none" w:sz="0" w:space="0" w:color="auto"/>
            <w:bottom w:val="none" w:sz="0" w:space="0" w:color="auto"/>
            <w:right w:val="none" w:sz="0" w:space="0" w:color="auto"/>
          </w:divBdr>
        </w:div>
        <w:div w:id="177693721">
          <w:marLeft w:val="0"/>
          <w:marRight w:val="0"/>
          <w:marTop w:val="0"/>
          <w:marBottom w:val="0"/>
          <w:divBdr>
            <w:top w:val="none" w:sz="0" w:space="0" w:color="auto"/>
            <w:left w:val="none" w:sz="0" w:space="0" w:color="auto"/>
            <w:bottom w:val="none" w:sz="0" w:space="0" w:color="auto"/>
            <w:right w:val="none" w:sz="0" w:space="0" w:color="auto"/>
          </w:divBdr>
        </w:div>
      </w:divsChild>
    </w:div>
    <w:div w:id="1603876916">
      <w:bodyDiv w:val="1"/>
      <w:marLeft w:val="0"/>
      <w:marRight w:val="0"/>
      <w:marTop w:val="0"/>
      <w:marBottom w:val="0"/>
      <w:divBdr>
        <w:top w:val="none" w:sz="0" w:space="0" w:color="auto"/>
        <w:left w:val="none" w:sz="0" w:space="0" w:color="auto"/>
        <w:bottom w:val="none" w:sz="0" w:space="0" w:color="auto"/>
        <w:right w:val="none" w:sz="0" w:space="0" w:color="auto"/>
      </w:divBdr>
      <w:divsChild>
        <w:div w:id="1621955589">
          <w:marLeft w:val="0"/>
          <w:marRight w:val="0"/>
          <w:marTop w:val="0"/>
          <w:marBottom w:val="0"/>
          <w:divBdr>
            <w:top w:val="none" w:sz="0" w:space="0" w:color="auto"/>
            <w:left w:val="none" w:sz="0" w:space="0" w:color="auto"/>
            <w:bottom w:val="none" w:sz="0" w:space="0" w:color="auto"/>
            <w:right w:val="none" w:sz="0" w:space="0" w:color="auto"/>
          </w:divBdr>
        </w:div>
        <w:div w:id="388573206">
          <w:marLeft w:val="0"/>
          <w:marRight w:val="0"/>
          <w:marTop w:val="0"/>
          <w:marBottom w:val="0"/>
          <w:divBdr>
            <w:top w:val="none" w:sz="0" w:space="0" w:color="auto"/>
            <w:left w:val="none" w:sz="0" w:space="0" w:color="auto"/>
            <w:bottom w:val="none" w:sz="0" w:space="0" w:color="auto"/>
            <w:right w:val="none" w:sz="0" w:space="0" w:color="auto"/>
          </w:divBdr>
        </w:div>
        <w:div w:id="1563983546">
          <w:marLeft w:val="0"/>
          <w:marRight w:val="0"/>
          <w:marTop w:val="0"/>
          <w:marBottom w:val="0"/>
          <w:divBdr>
            <w:top w:val="none" w:sz="0" w:space="0" w:color="auto"/>
            <w:left w:val="none" w:sz="0" w:space="0" w:color="auto"/>
            <w:bottom w:val="none" w:sz="0" w:space="0" w:color="auto"/>
            <w:right w:val="none" w:sz="0" w:space="0" w:color="auto"/>
          </w:divBdr>
        </w:div>
        <w:div w:id="1573200018">
          <w:marLeft w:val="0"/>
          <w:marRight w:val="0"/>
          <w:marTop w:val="0"/>
          <w:marBottom w:val="0"/>
          <w:divBdr>
            <w:top w:val="none" w:sz="0" w:space="0" w:color="auto"/>
            <w:left w:val="none" w:sz="0" w:space="0" w:color="auto"/>
            <w:bottom w:val="none" w:sz="0" w:space="0" w:color="auto"/>
            <w:right w:val="none" w:sz="0" w:space="0" w:color="auto"/>
          </w:divBdr>
        </w:div>
        <w:div w:id="78067432">
          <w:marLeft w:val="0"/>
          <w:marRight w:val="0"/>
          <w:marTop w:val="0"/>
          <w:marBottom w:val="0"/>
          <w:divBdr>
            <w:top w:val="none" w:sz="0" w:space="0" w:color="auto"/>
            <w:left w:val="none" w:sz="0" w:space="0" w:color="auto"/>
            <w:bottom w:val="none" w:sz="0" w:space="0" w:color="auto"/>
            <w:right w:val="none" w:sz="0" w:space="0" w:color="auto"/>
          </w:divBdr>
        </w:div>
        <w:div w:id="94638140">
          <w:marLeft w:val="0"/>
          <w:marRight w:val="0"/>
          <w:marTop w:val="0"/>
          <w:marBottom w:val="0"/>
          <w:divBdr>
            <w:top w:val="none" w:sz="0" w:space="0" w:color="auto"/>
            <w:left w:val="none" w:sz="0" w:space="0" w:color="auto"/>
            <w:bottom w:val="none" w:sz="0" w:space="0" w:color="auto"/>
            <w:right w:val="none" w:sz="0" w:space="0" w:color="auto"/>
          </w:divBdr>
        </w:div>
        <w:div w:id="1468623692">
          <w:marLeft w:val="0"/>
          <w:marRight w:val="0"/>
          <w:marTop w:val="0"/>
          <w:marBottom w:val="0"/>
          <w:divBdr>
            <w:top w:val="none" w:sz="0" w:space="0" w:color="auto"/>
            <w:left w:val="none" w:sz="0" w:space="0" w:color="auto"/>
            <w:bottom w:val="none" w:sz="0" w:space="0" w:color="auto"/>
            <w:right w:val="none" w:sz="0" w:space="0" w:color="auto"/>
          </w:divBdr>
        </w:div>
        <w:div w:id="2088073717">
          <w:marLeft w:val="0"/>
          <w:marRight w:val="0"/>
          <w:marTop w:val="0"/>
          <w:marBottom w:val="0"/>
          <w:divBdr>
            <w:top w:val="none" w:sz="0" w:space="0" w:color="auto"/>
            <w:left w:val="none" w:sz="0" w:space="0" w:color="auto"/>
            <w:bottom w:val="none" w:sz="0" w:space="0" w:color="auto"/>
            <w:right w:val="none" w:sz="0" w:space="0" w:color="auto"/>
          </w:divBdr>
        </w:div>
        <w:div w:id="1766923906">
          <w:marLeft w:val="0"/>
          <w:marRight w:val="0"/>
          <w:marTop w:val="0"/>
          <w:marBottom w:val="0"/>
          <w:divBdr>
            <w:top w:val="none" w:sz="0" w:space="0" w:color="auto"/>
            <w:left w:val="none" w:sz="0" w:space="0" w:color="auto"/>
            <w:bottom w:val="none" w:sz="0" w:space="0" w:color="auto"/>
            <w:right w:val="none" w:sz="0" w:space="0" w:color="auto"/>
          </w:divBdr>
        </w:div>
      </w:divsChild>
    </w:div>
    <w:div w:id="1703556164">
      <w:bodyDiv w:val="1"/>
      <w:marLeft w:val="0"/>
      <w:marRight w:val="0"/>
      <w:marTop w:val="0"/>
      <w:marBottom w:val="0"/>
      <w:divBdr>
        <w:top w:val="none" w:sz="0" w:space="0" w:color="auto"/>
        <w:left w:val="none" w:sz="0" w:space="0" w:color="auto"/>
        <w:bottom w:val="none" w:sz="0" w:space="0" w:color="auto"/>
        <w:right w:val="none" w:sz="0" w:space="0" w:color="auto"/>
      </w:divBdr>
      <w:divsChild>
        <w:div w:id="1285620054">
          <w:marLeft w:val="0"/>
          <w:marRight w:val="0"/>
          <w:marTop w:val="0"/>
          <w:marBottom w:val="0"/>
          <w:divBdr>
            <w:top w:val="none" w:sz="0" w:space="0" w:color="auto"/>
            <w:left w:val="none" w:sz="0" w:space="0" w:color="auto"/>
            <w:bottom w:val="none" w:sz="0" w:space="0" w:color="auto"/>
            <w:right w:val="none" w:sz="0" w:space="0" w:color="auto"/>
          </w:divBdr>
        </w:div>
        <w:div w:id="1302659301">
          <w:marLeft w:val="0"/>
          <w:marRight w:val="0"/>
          <w:marTop w:val="0"/>
          <w:marBottom w:val="0"/>
          <w:divBdr>
            <w:top w:val="none" w:sz="0" w:space="0" w:color="auto"/>
            <w:left w:val="none" w:sz="0" w:space="0" w:color="auto"/>
            <w:bottom w:val="none" w:sz="0" w:space="0" w:color="auto"/>
            <w:right w:val="none" w:sz="0" w:space="0" w:color="auto"/>
          </w:divBdr>
        </w:div>
      </w:divsChild>
    </w:div>
    <w:div w:id="1765494917">
      <w:bodyDiv w:val="1"/>
      <w:marLeft w:val="0"/>
      <w:marRight w:val="0"/>
      <w:marTop w:val="0"/>
      <w:marBottom w:val="0"/>
      <w:divBdr>
        <w:top w:val="none" w:sz="0" w:space="0" w:color="auto"/>
        <w:left w:val="none" w:sz="0" w:space="0" w:color="auto"/>
        <w:bottom w:val="none" w:sz="0" w:space="0" w:color="auto"/>
        <w:right w:val="none" w:sz="0" w:space="0" w:color="auto"/>
      </w:divBdr>
      <w:divsChild>
        <w:div w:id="483787673">
          <w:marLeft w:val="0"/>
          <w:marRight w:val="0"/>
          <w:marTop w:val="0"/>
          <w:marBottom w:val="0"/>
          <w:divBdr>
            <w:top w:val="none" w:sz="0" w:space="0" w:color="auto"/>
            <w:left w:val="none" w:sz="0" w:space="0" w:color="auto"/>
            <w:bottom w:val="none" w:sz="0" w:space="0" w:color="auto"/>
            <w:right w:val="none" w:sz="0" w:space="0" w:color="auto"/>
          </w:divBdr>
        </w:div>
        <w:div w:id="351343884">
          <w:marLeft w:val="0"/>
          <w:marRight w:val="0"/>
          <w:marTop w:val="0"/>
          <w:marBottom w:val="0"/>
          <w:divBdr>
            <w:top w:val="none" w:sz="0" w:space="0" w:color="auto"/>
            <w:left w:val="none" w:sz="0" w:space="0" w:color="auto"/>
            <w:bottom w:val="none" w:sz="0" w:space="0" w:color="auto"/>
            <w:right w:val="none" w:sz="0" w:space="0" w:color="auto"/>
          </w:divBdr>
        </w:div>
      </w:divsChild>
    </w:div>
    <w:div w:id="1813670781">
      <w:bodyDiv w:val="1"/>
      <w:marLeft w:val="0"/>
      <w:marRight w:val="0"/>
      <w:marTop w:val="0"/>
      <w:marBottom w:val="0"/>
      <w:divBdr>
        <w:top w:val="none" w:sz="0" w:space="0" w:color="auto"/>
        <w:left w:val="none" w:sz="0" w:space="0" w:color="auto"/>
        <w:bottom w:val="none" w:sz="0" w:space="0" w:color="auto"/>
        <w:right w:val="none" w:sz="0" w:space="0" w:color="auto"/>
      </w:divBdr>
      <w:divsChild>
        <w:div w:id="517428293">
          <w:marLeft w:val="0"/>
          <w:marRight w:val="0"/>
          <w:marTop w:val="0"/>
          <w:marBottom w:val="0"/>
          <w:divBdr>
            <w:top w:val="none" w:sz="0" w:space="0" w:color="auto"/>
            <w:left w:val="none" w:sz="0" w:space="0" w:color="auto"/>
            <w:bottom w:val="none" w:sz="0" w:space="0" w:color="auto"/>
            <w:right w:val="none" w:sz="0" w:space="0" w:color="auto"/>
          </w:divBdr>
        </w:div>
        <w:div w:id="1826123746">
          <w:marLeft w:val="0"/>
          <w:marRight w:val="0"/>
          <w:marTop w:val="0"/>
          <w:marBottom w:val="0"/>
          <w:divBdr>
            <w:top w:val="none" w:sz="0" w:space="0" w:color="auto"/>
            <w:left w:val="none" w:sz="0" w:space="0" w:color="auto"/>
            <w:bottom w:val="none" w:sz="0" w:space="0" w:color="auto"/>
            <w:right w:val="none" w:sz="0" w:space="0" w:color="auto"/>
          </w:divBdr>
        </w:div>
        <w:div w:id="1438408800">
          <w:marLeft w:val="0"/>
          <w:marRight w:val="0"/>
          <w:marTop w:val="0"/>
          <w:marBottom w:val="0"/>
          <w:divBdr>
            <w:top w:val="none" w:sz="0" w:space="0" w:color="auto"/>
            <w:left w:val="none" w:sz="0" w:space="0" w:color="auto"/>
            <w:bottom w:val="none" w:sz="0" w:space="0" w:color="auto"/>
            <w:right w:val="none" w:sz="0" w:space="0" w:color="auto"/>
          </w:divBdr>
        </w:div>
        <w:div w:id="2042897746">
          <w:marLeft w:val="0"/>
          <w:marRight w:val="0"/>
          <w:marTop w:val="0"/>
          <w:marBottom w:val="0"/>
          <w:divBdr>
            <w:top w:val="none" w:sz="0" w:space="0" w:color="auto"/>
            <w:left w:val="none" w:sz="0" w:space="0" w:color="auto"/>
            <w:bottom w:val="none" w:sz="0" w:space="0" w:color="auto"/>
            <w:right w:val="none" w:sz="0" w:space="0" w:color="auto"/>
          </w:divBdr>
        </w:div>
        <w:div w:id="1206336790">
          <w:marLeft w:val="0"/>
          <w:marRight w:val="0"/>
          <w:marTop w:val="0"/>
          <w:marBottom w:val="0"/>
          <w:divBdr>
            <w:top w:val="none" w:sz="0" w:space="0" w:color="auto"/>
            <w:left w:val="none" w:sz="0" w:space="0" w:color="auto"/>
            <w:bottom w:val="none" w:sz="0" w:space="0" w:color="auto"/>
            <w:right w:val="none" w:sz="0" w:space="0" w:color="auto"/>
          </w:divBdr>
        </w:div>
        <w:div w:id="40328041">
          <w:marLeft w:val="0"/>
          <w:marRight w:val="0"/>
          <w:marTop w:val="0"/>
          <w:marBottom w:val="0"/>
          <w:divBdr>
            <w:top w:val="none" w:sz="0" w:space="0" w:color="auto"/>
            <w:left w:val="none" w:sz="0" w:space="0" w:color="auto"/>
            <w:bottom w:val="none" w:sz="0" w:space="0" w:color="auto"/>
            <w:right w:val="none" w:sz="0" w:space="0" w:color="auto"/>
          </w:divBdr>
        </w:div>
        <w:div w:id="1557736945">
          <w:marLeft w:val="0"/>
          <w:marRight w:val="0"/>
          <w:marTop w:val="0"/>
          <w:marBottom w:val="0"/>
          <w:divBdr>
            <w:top w:val="none" w:sz="0" w:space="0" w:color="auto"/>
            <w:left w:val="none" w:sz="0" w:space="0" w:color="auto"/>
            <w:bottom w:val="none" w:sz="0" w:space="0" w:color="auto"/>
            <w:right w:val="none" w:sz="0" w:space="0" w:color="auto"/>
          </w:divBdr>
        </w:div>
        <w:div w:id="441531070">
          <w:marLeft w:val="0"/>
          <w:marRight w:val="0"/>
          <w:marTop w:val="0"/>
          <w:marBottom w:val="0"/>
          <w:divBdr>
            <w:top w:val="none" w:sz="0" w:space="0" w:color="auto"/>
            <w:left w:val="none" w:sz="0" w:space="0" w:color="auto"/>
            <w:bottom w:val="none" w:sz="0" w:space="0" w:color="auto"/>
            <w:right w:val="none" w:sz="0" w:space="0" w:color="auto"/>
          </w:divBdr>
        </w:div>
        <w:div w:id="690499782">
          <w:marLeft w:val="0"/>
          <w:marRight w:val="0"/>
          <w:marTop w:val="0"/>
          <w:marBottom w:val="0"/>
          <w:divBdr>
            <w:top w:val="none" w:sz="0" w:space="0" w:color="auto"/>
            <w:left w:val="none" w:sz="0" w:space="0" w:color="auto"/>
            <w:bottom w:val="none" w:sz="0" w:space="0" w:color="auto"/>
            <w:right w:val="none" w:sz="0" w:space="0" w:color="auto"/>
          </w:divBdr>
        </w:div>
        <w:div w:id="870533761">
          <w:marLeft w:val="0"/>
          <w:marRight w:val="0"/>
          <w:marTop w:val="0"/>
          <w:marBottom w:val="0"/>
          <w:divBdr>
            <w:top w:val="none" w:sz="0" w:space="0" w:color="auto"/>
            <w:left w:val="none" w:sz="0" w:space="0" w:color="auto"/>
            <w:bottom w:val="none" w:sz="0" w:space="0" w:color="auto"/>
            <w:right w:val="none" w:sz="0" w:space="0" w:color="auto"/>
          </w:divBdr>
        </w:div>
        <w:div w:id="1443109905">
          <w:marLeft w:val="0"/>
          <w:marRight w:val="0"/>
          <w:marTop w:val="0"/>
          <w:marBottom w:val="0"/>
          <w:divBdr>
            <w:top w:val="none" w:sz="0" w:space="0" w:color="auto"/>
            <w:left w:val="none" w:sz="0" w:space="0" w:color="auto"/>
            <w:bottom w:val="none" w:sz="0" w:space="0" w:color="auto"/>
            <w:right w:val="none" w:sz="0" w:space="0" w:color="auto"/>
          </w:divBdr>
        </w:div>
        <w:div w:id="960500992">
          <w:marLeft w:val="0"/>
          <w:marRight w:val="0"/>
          <w:marTop w:val="0"/>
          <w:marBottom w:val="0"/>
          <w:divBdr>
            <w:top w:val="none" w:sz="0" w:space="0" w:color="auto"/>
            <w:left w:val="none" w:sz="0" w:space="0" w:color="auto"/>
            <w:bottom w:val="none" w:sz="0" w:space="0" w:color="auto"/>
            <w:right w:val="none" w:sz="0" w:space="0" w:color="auto"/>
          </w:divBdr>
        </w:div>
        <w:div w:id="1040086315">
          <w:marLeft w:val="0"/>
          <w:marRight w:val="0"/>
          <w:marTop w:val="0"/>
          <w:marBottom w:val="0"/>
          <w:divBdr>
            <w:top w:val="none" w:sz="0" w:space="0" w:color="auto"/>
            <w:left w:val="none" w:sz="0" w:space="0" w:color="auto"/>
            <w:bottom w:val="none" w:sz="0" w:space="0" w:color="auto"/>
            <w:right w:val="none" w:sz="0" w:space="0" w:color="auto"/>
          </w:divBdr>
        </w:div>
        <w:div w:id="673726068">
          <w:marLeft w:val="0"/>
          <w:marRight w:val="0"/>
          <w:marTop w:val="0"/>
          <w:marBottom w:val="0"/>
          <w:divBdr>
            <w:top w:val="none" w:sz="0" w:space="0" w:color="auto"/>
            <w:left w:val="none" w:sz="0" w:space="0" w:color="auto"/>
            <w:bottom w:val="none" w:sz="0" w:space="0" w:color="auto"/>
            <w:right w:val="none" w:sz="0" w:space="0" w:color="auto"/>
          </w:divBdr>
        </w:div>
        <w:div w:id="176621929">
          <w:marLeft w:val="0"/>
          <w:marRight w:val="0"/>
          <w:marTop w:val="0"/>
          <w:marBottom w:val="0"/>
          <w:divBdr>
            <w:top w:val="none" w:sz="0" w:space="0" w:color="auto"/>
            <w:left w:val="none" w:sz="0" w:space="0" w:color="auto"/>
            <w:bottom w:val="none" w:sz="0" w:space="0" w:color="auto"/>
            <w:right w:val="none" w:sz="0" w:space="0" w:color="auto"/>
          </w:divBdr>
        </w:div>
        <w:div w:id="498470629">
          <w:marLeft w:val="0"/>
          <w:marRight w:val="0"/>
          <w:marTop w:val="0"/>
          <w:marBottom w:val="0"/>
          <w:divBdr>
            <w:top w:val="none" w:sz="0" w:space="0" w:color="auto"/>
            <w:left w:val="none" w:sz="0" w:space="0" w:color="auto"/>
            <w:bottom w:val="none" w:sz="0" w:space="0" w:color="auto"/>
            <w:right w:val="none" w:sz="0" w:space="0" w:color="auto"/>
          </w:divBdr>
        </w:div>
        <w:div w:id="1959339865">
          <w:marLeft w:val="0"/>
          <w:marRight w:val="0"/>
          <w:marTop w:val="0"/>
          <w:marBottom w:val="0"/>
          <w:divBdr>
            <w:top w:val="none" w:sz="0" w:space="0" w:color="auto"/>
            <w:left w:val="none" w:sz="0" w:space="0" w:color="auto"/>
            <w:bottom w:val="none" w:sz="0" w:space="0" w:color="auto"/>
            <w:right w:val="none" w:sz="0" w:space="0" w:color="auto"/>
          </w:divBdr>
        </w:div>
        <w:div w:id="151145224">
          <w:marLeft w:val="0"/>
          <w:marRight w:val="0"/>
          <w:marTop w:val="0"/>
          <w:marBottom w:val="0"/>
          <w:divBdr>
            <w:top w:val="none" w:sz="0" w:space="0" w:color="auto"/>
            <w:left w:val="none" w:sz="0" w:space="0" w:color="auto"/>
            <w:bottom w:val="none" w:sz="0" w:space="0" w:color="auto"/>
            <w:right w:val="none" w:sz="0" w:space="0" w:color="auto"/>
          </w:divBdr>
        </w:div>
        <w:div w:id="177812638">
          <w:marLeft w:val="0"/>
          <w:marRight w:val="0"/>
          <w:marTop w:val="0"/>
          <w:marBottom w:val="0"/>
          <w:divBdr>
            <w:top w:val="none" w:sz="0" w:space="0" w:color="auto"/>
            <w:left w:val="none" w:sz="0" w:space="0" w:color="auto"/>
            <w:bottom w:val="none" w:sz="0" w:space="0" w:color="auto"/>
            <w:right w:val="none" w:sz="0" w:space="0" w:color="auto"/>
          </w:divBdr>
        </w:div>
        <w:div w:id="851798442">
          <w:marLeft w:val="0"/>
          <w:marRight w:val="0"/>
          <w:marTop w:val="0"/>
          <w:marBottom w:val="0"/>
          <w:divBdr>
            <w:top w:val="none" w:sz="0" w:space="0" w:color="auto"/>
            <w:left w:val="none" w:sz="0" w:space="0" w:color="auto"/>
            <w:bottom w:val="none" w:sz="0" w:space="0" w:color="auto"/>
            <w:right w:val="none" w:sz="0" w:space="0" w:color="auto"/>
          </w:divBdr>
        </w:div>
        <w:div w:id="1488278739">
          <w:marLeft w:val="0"/>
          <w:marRight w:val="0"/>
          <w:marTop w:val="0"/>
          <w:marBottom w:val="0"/>
          <w:divBdr>
            <w:top w:val="none" w:sz="0" w:space="0" w:color="auto"/>
            <w:left w:val="none" w:sz="0" w:space="0" w:color="auto"/>
            <w:bottom w:val="none" w:sz="0" w:space="0" w:color="auto"/>
            <w:right w:val="none" w:sz="0" w:space="0" w:color="auto"/>
          </w:divBdr>
        </w:div>
        <w:div w:id="1330787504">
          <w:marLeft w:val="0"/>
          <w:marRight w:val="0"/>
          <w:marTop w:val="0"/>
          <w:marBottom w:val="0"/>
          <w:divBdr>
            <w:top w:val="none" w:sz="0" w:space="0" w:color="auto"/>
            <w:left w:val="none" w:sz="0" w:space="0" w:color="auto"/>
            <w:bottom w:val="none" w:sz="0" w:space="0" w:color="auto"/>
            <w:right w:val="none" w:sz="0" w:space="0" w:color="auto"/>
          </w:divBdr>
        </w:div>
        <w:div w:id="1481725350">
          <w:marLeft w:val="0"/>
          <w:marRight w:val="0"/>
          <w:marTop w:val="0"/>
          <w:marBottom w:val="0"/>
          <w:divBdr>
            <w:top w:val="none" w:sz="0" w:space="0" w:color="auto"/>
            <w:left w:val="none" w:sz="0" w:space="0" w:color="auto"/>
            <w:bottom w:val="none" w:sz="0" w:space="0" w:color="auto"/>
            <w:right w:val="none" w:sz="0" w:space="0" w:color="auto"/>
          </w:divBdr>
        </w:div>
        <w:div w:id="1363089264">
          <w:marLeft w:val="0"/>
          <w:marRight w:val="0"/>
          <w:marTop w:val="0"/>
          <w:marBottom w:val="0"/>
          <w:divBdr>
            <w:top w:val="none" w:sz="0" w:space="0" w:color="auto"/>
            <w:left w:val="none" w:sz="0" w:space="0" w:color="auto"/>
            <w:bottom w:val="none" w:sz="0" w:space="0" w:color="auto"/>
            <w:right w:val="none" w:sz="0" w:space="0" w:color="auto"/>
          </w:divBdr>
        </w:div>
        <w:div w:id="551497739">
          <w:marLeft w:val="0"/>
          <w:marRight w:val="0"/>
          <w:marTop w:val="0"/>
          <w:marBottom w:val="0"/>
          <w:divBdr>
            <w:top w:val="none" w:sz="0" w:space="0" w:color="auto"/>
            <w:left w:val="none" w:sz="0" w:space="0" w:color="auto"/>
            <w:bottom w:val="none" w:sz="0" w:space="0" w:color="auto"/>
            <w:right w:val="none" w:sz="0" w:space="0" w:color="auto"/>
          </w:divBdr>
        </w:div>
        <w:div w:id="902643442">
          <w:marLeft w:val="0"/>
          <w:marRight w:val="0"/>
          <w:marTop w:val="0"/>
          <w:marBottom w:val="0"/>
          <w:divBdr>
            <w:top w:val="none" w:sz="0" w:space="0" w:color="auto"/>
            <w:left w:val="none" w:sz="0" w:space="0" w:color="auto"/>
            <w:bottom w:val="none" w:sz="0" w:space="0" w:color="auto"/>
            <w:right w:val="none" w:sz="0" w:space="0" w:color="auto"/>
          </w:divBdr>
        </w:div>
        <w:div w:id="1641105778">
          <w:marLeft w:val="0"/>
          <w:marRight w:val="0"/>
          <w:marTop w:val="0"/>
          <w:marBottom w:val="0"/>
          <w:divBdr>
            <w:top w:val="none" w:sz="0" w:space="0" w:color="auto"/>
            <w:left w:val="none" w:sz="0" w:space="0" w:color="auto"/>
            <w:bottom w:val="none" w:sz="0" w:space="0" w:color="auto"/>
            <w:right w:val="none" w:sz="0" w:space="0" w:color="auto"/>
          </w:divBdr>
        </w:div>
        <w:div w:id="800028208">
          <w:marLeft w:val="0"/>
          <w:marRight w:val="0"/>
          <w:marTop w:val="0"/>
          <w:marBottom w:val="0"/>
          <w:divBdr>
            <w:top w:val="none" w:sz="0" w:space="0" w:color="auto"/>
            <w:left w:val="none" w:sz="0" w:space="0" w:color="auto"/>
            <w:bottom w:val="none" w:sz="0" w:space="0" w:color="auto"/>
            <w:right w:val="none" w:sz="0" w:space="0" w:color="auto"/>
          </w:divBdr>
        </w:div>
        <w:div w:id="1150901099">
          <w:marLeft w:val="0"/>
          <w:marRight w:val="0"/>
          <w:marTop w:val="0"/>
          <w:marBottom w:val="0"/>
          <w:divBdr>
            <w:top w:val="none" w:sz="0" w:space="0" w:color="auto"/>
            <w:left w:val="none" w:sz="0" w:space="0" w:color="auto"/>
            <w:bottom w:val="none" w:sz="0" w:space="0" w:color="auto"/>
            <w:right w:val="none" w:sz="0" w:space="0" w:color="auto"/>
          </w:divBdr>
        </w:div>
        <w:div w:id="1288899220">
          <w:marLeft w:val="0"/>
          <w:marRight w:val="0"/>
          <w:marTop w:val="0"/>
          <w:marBottom w:val="0"/>
          <w:divBdr>
            <w:top w:val="none" w:sz="0" w:space="0" w:color="auto"/>
            <w:left w:val="none" w:sz="0" w:space="0" w:color="auto"/>
            <w:bottom w:val="none" w:sz="0" w:space="0" w:color="auto"/>
            <w:right w:val="none" w:sz="0" w:space="0" w:color="auto"/>
          </w:divBdr>
        </w:div>
        <w:div w:id="1331327513">
          <w:marLeft w:val="0"/>
          <w:marRight w:val="0"/>
          <w:marTop w:val="0"/>
          <w:marBottom w:val="0"/>
          <w:divBdr>
            <w:top w:val="none" w:sz="0" w:space="0" w:color="auto"/>
            <w:left w:val="none" w:sz="0" w:space="0" w:color="auto"/>
            <w:bottom w:val="none" w:sz="0" w:space="0" w:color="auto"/>
            <w:right w:val="none" w:sz="0" w:space="0" w:color="auto"/>
          </w:divBdr>
        </w:div>
        <w:div w:id="1265646090">
          <w:marLeft w:val="0"/>
          <w:marRight w:val="0"/>
          <w:marTop w:val="0"/>
          <w:marBottom w:val="0"/>
          <w:divBdr>
            <w:top w:val="none" w:sz="0" w:space="0" w:color="auto"/>
            <w:left w:val="none" w:sz="0" w:space="0" w:color="auto"/>
            <w:bottom w:val="none" w:sz="0" w:space="0" w:color="auto"/>
            <w:right w:val="none" w:sz="0" w:space="0" w:color="auto"/>
          </w:divBdr>
        </w:div>
        <w:div w:id="478688026">
          <w:marLeft w:val="0"/>
          <w:marRight w:val="0"/>
          <w:marTop w:val="0"/>
          <w:marBottom w:val="0"/>
          <w:divBdr>
            <w:top w:val="none" w:sz="0" w:space="0" w:color="auto"/>
            <w:left w:val="none" w:sz="0" w:space="0" w:color="auto"/>
            <w:bottom w:val="none" w:sz="0" w:space="0" w:color="auto"/>
            <w:right w:val="none" w:sz="0" w:space="0" w:color="auto"/>
          </w:divBdr>
        </w:div>
        <w:div w:id="286359098">
          <w:marLeft w:val="0"/>
          <w:marRight w:val="0"/>
          <w:marTop w:val="0"/>
          <w:marBottom w:val="0"/>
          <w:divBdr>
            <w:top w:val="none" w:sz="0" w:space="0" w:color="auto"/>
            <w:left w:val="none" w:sz="0" w:space="0" w:color="auto"/>
            <w:bottom w:val="none" w:sz="0" w:space="0" w:color="auto"/>
            <w:right w:val="none" w:sz="0" w:space="0" w:color="auto"/>
          </w:divBdr>
        </w:div>
        <w:div w:id="889420524">
          <w:marLeft w:val="0"/>
          <w:marRight w:val="0"/>
          <w:marTop w:val="0"/>
          <w:marBottom w:val="0"/>
          <w:divBdr>
            <w:top w:val="none" w:sz="0" w:space="0" w:color="auto"/>
            <w:left w:val="none" w:sz="0" w:space="0" w:color="auto"/>
            <w:bottom w:val="none" w:sz="0" w:space="0" w:color="auto"/>
            <w:right w:val="none" w:sz="0" w:space="0" w:color="auto"/>
          </w:divBdr>
        </w:div>
        <w:div w:id="1691294232">
          <w:marLeft w:val="0"/>
          <w:marRight w:val="0"/>
          <w:marTop w:val="0"/>
          <w:marBottom w:val="0"/>
          <w:divBdr>
            <w:top w:val="none" w:sz="0" w:space="0" w:color="auto"/>
            <w:left w:val="none" w:sz="0" w:space="0" w:color="auto"/>
            <w:bottom w:val="none" w:sz="0" w:space="0" w:color="auto"/>
            <w:right w:val="none" w:sz="0" w:space="0" w:color="auto"/>
          </w:divBdr>
        </w:div>
        <w:div w:id="282932210">
          <w:marLeft w:val="0"/>
          <w:marRight w:val="0"/>
          <w:marTop w:val="0"/>
          <w:marBottom w:val="0"/>
          <w:divBdr>
            <w:top w:val="none" w:sz="0" w:space="0" w:color="auto"/>
            <w:left w:val="none" w:sz="0" w:space="0" w:color="auto"/>
            <w:bottom w:val="none" w:sz="0" w:space="0" w:color="auto"/>
            <w:right w:val="none" w:sz="0" w:space="0" w:color="auto"/>
          </w:divBdr>
        </w:div>
        <w:div w:id="1612667047">
          <w:marLeft w:val="0"/>
          <w:marRight w:val="0"/>
          <w:marTop w:val="0"/>
          <w:marBottom w:val="0"/>
          <w:divBdr>
            <w:top w:val="none" w:sz="0" w:space="0" w:color="auto"/>
            <w:left w:val="none" w:sz="0" w:space="0" w:color="auto"/>
            <w:bottom w:val="none" w:sz="0" w:space="0" w:color="auto"/>
            <w:right w:val="none" w:sz="0" w:space="0" w:color="auto"/>
          </w:divBdr>
        </w:div>
        <w:div w:id="780302407">
          <w:marLeft w:val="0"/>
          <w:marRight w:val="0"/>
          <w:marTop w:val="0"/>
          <w:marBottom w:val="0"/>
          <w:divBdr>
            <w:top w:val="none" w:sz="0" w:space="0" w:color="auto"/>
            <w:left w:val="none" w:sz="0" w:space="0" w:color="auto"/>
            <w:bottom w:val="none" w:sz="0" w:space="0" w:color="auto"/>
            <w:right w:val="none" w:sz="0" w:space="0" w:color="auto"/>
          </w:divBdr>
        </w:div>
        <w:div w:id="1464155236">
          <w:marLeft w:val="0"/>
          <w:marRight w:val="0"/>
          <w:marTop w:val="0"/>
          <w:marBottom w:val="0"/>
          <w:divBdr>
            <w:top w:val="none" w:sz="0" w:space="0" w:color="auto"/>
            <w:left w:val="none" w:sz="0" w:space="0" w:color="auto"/>
            <w:bottom w:val="none" w:sz="0" w:space="0" w:color="auto"/>
            <w:right w:val="none" w:sz="0" w:space="0" w:color="auto"/>
          </w:divBdr>
        </w:div>
      </w:divsChild>
    </w:div>
    <w:div w:id="2015035640">
      <w:bodyDiv w:val="1"/>
      <w:marLeft w:val="0"/>
      <w:marRight w:val="0"/>
      <w:marTop w:val="0"/>
      <w:marBottom w:val="0"/>
      <w:divBdr>
        <w:top w:val="none" w:sz="0" w:space="0" w:color="auto"/>
        <w:left w:val="none" w:sz="0" w:space="0" w:color="auto"/>
        <w:bottom w:val="none" w:sz="0" w:space="0" w:color="auto"/>
        <w:right w:val="none" w:sz="0" w:space="0" w:color="auto"/>
      </w:divBdr>
      <w:divsChild>
        <w:div w:id="1404836889">
          <w:marLeft w:val="0"/>
          <w:marRight w:val="0"/>
          <w:marTop w:val="0"/>
          <w:marBottom w:val="0"/>
          <w:divBdr>
            <w:top w:val="none" w:sz="0" w:space="0" w:color="auto"/>
            <w:left w:val="none" w:sz="0" w:space="0" w:color="auto"/>
            <w:bottom w:val="none" w:sz="0" w:space="0" w:color="auto"/>
            <w:right w:val="none" w:sz="0" w:space="0" w:color="auto"/>
          </w:divBdr>
        </w:div>
        <w:div w:id="2031836598">
          <w:marLeft w:val="0"/>
          <w:marRight w:val="0"/>
          <w:marTop w:val="0"/>
          <w:marBottom w:val="0"/>
          <w:divBdr>
            <w:top w:val="none" w:sz="0" w:space="0" w:color="auto"/>
            <w:left w:val="none" w:sz="0" w:space="0" w:color="auto"/>
            <w:bottom w:val="none" w:sz="0" w:space="0" w:color="auto"/>
            <w:right w:val="none" w:sz="0" w:space="0" w:color="auto"/>
          </w:divBdr>
        </w:div>
        <w:div w:id="929124795">
          <w:marLeft w:val="0"/>
          <w:marRight w:val="0"/>
          <w:marTop w:val="0"/>
          <w:marBottom w:val="0"/>
          <w:divBdr>
            <w:top w:val="none" w:sz="0" w:space="0" w:color="auto"/>
            <w:left w:val="none" w:sz="0" w:space="0" w:color="auto"/>
            <w:bottom w:val="none" w:sz="0" w:space="0" w:color="auto"/>
            <w:right w:val="none" w:sz="0" w:space="0" w:color="auto"/>
          </w:divBdr>
        </w:div>
        <w:div w:id="252203215">
          <w:marLeft w:val="0"/>
          <w:marRight w:val="0"/>
          <w:marTop w:val="0"/>
          <w:marBottom w:val="0"/>
          <w:divBdr>
            <w:top w:val="none" w:sz="0" w:space="0" w:color="auto"/>
            <w:left w:val="none" w:sz="0" w:space="0" w:color="auto"/>
            <w:bottom w:val="none" w:sz="0" w:space="0" w:color="auto"/>
            <w:right w:val="none" w:sz="0" w:space="0" w:color="auto"/>
          </w:divBdr>
        </w:div>
        <w:div w:id="862862081">
          <w:marLeft w:val="0"/>
          <w:marRight w:val="0"/>
          <w:marTop w:val="0"/>
          <w:marBottom w:val="0"/>
          <w:divBdr>
            <w:top w:val="none" w:sz="0" w:space="0" w:color="auto"/>
            <w:left w:val="none" w:sz="0" w:space="0" w:color="auto"/>
            <w:bottom w:val="none" w:sz="0" w:space="0" w:color="auto"/>
            <w:right w:val="none" w:sz="0" w:space="0" w:color="auto"/>
          </w:divBdr>
        </w:div>
        <w:div w:id="714620334">
          <w:marLeft w:val="0"/>
          <w:marRight w:val="0"/>
          <w:marTop w:val="0"/>
          <w:marBottom w:val="0"/>
          <w:divBdr>
            <w:top w:val="none" w:sz="0" w:space="0" w:color="auto"/>
            <w:left w:val="none" w:sz="0" w:space="0" w:color="auto"/>
            <w:bottom w:val="none" w:sz="0" w:space="0" w:color="auto"/>
            <w:right w:val="none" w:sz="0" w:space="0" w:color="auto"/>
          </w:divBdr>
        </w:div>
        <w:div w:id="1755275593">
          <w:marLeft w:val="0"/>
          <w:marRight w:val="0"/>
          <w:marTop w:val="0"/>
          <w:marBottom w:val="0"/>
          <w:divBdr>
            <w:top w:val="none" w:sz="0" w:space="0" w:color="auto"/>
            <w:left w:val="none" w:sz="0" w:space="0" w:color="auto"/>
            <w:bottom w:val="none" w:sz="0" w:space="0" w:color="auto"/>
            <w:right w:val="none" w:sz="0" w:space="0" w:color="auto"/>
          </w:divBdr>
        </w:div>
        <w:div w:id="1461261631">
          <w:marLeft w:val="0"/>
          <w:marRight w:val="0"/>
          <w:marTop w:val="0"/>
          <w:marBottom w:val="0"/>
          <w:divBdr>
            <w:top w:val="none" w:sz="0" w:space="0" w:color="auto"/>
            <w:left w:val="none" w:sz="0" w:space="0" w:color="auto"/>
            <w:bottom w:val="none" w:sz="0" w:space="0" w:color="auto"/>
            <w:right w:val="none" w:sz="0" w:space="0" w:color="auto"/>
          </w:divBdr>
        </w:div>
        <w:div w:id="716275069">
          <w:marLeft w:val="0"/>
          <w:marRight w:val="0"/>
          <w:marTop w:val="0"/>
          <w:marBottom w:val="0"/>
          <w:divBdr>
            <w:top w:val="none" w:sz="0" w:space="0" w:color="auto"/>
            <w:left w:val="none" w:sz="0" w:space="0" w:color="auto"/>
            <w:bottom w:val="none" w:sz="0" w:space="0" w:color="auto"/>
            <w:right w:val="none" w:sz="0" w:space="0" w:color="auto"/>
          </w:divBdr>
        </w:div>
        <w:div w:id="1311909494">
          <w:marLeft w:val="0"/>
          <w:marRight w:val="0"/>
          <w:marTop w:val="0"/>
          <w:marBottom w:val="0"/>
          <w:divBdr>
            <w:top w:val="none" w:sz="0" w:space="0" w:color="auto"/>
            <w:left w:val="none" w:sz="0" w:space="0" w:color="auto"/>
            <w:bottom w:val="none" w:sz="0" w:space="0" w:color="auto"/>
            <w:right w:val="none" w:sz="0" w:space="0" w:color="auto"/>
          </w:divBdr>
        </w:div>
        <w:div w:id="351882248">
          <w:marLeft w:val="0"/>
          <w:marRight w:val="0"/>
          <w:marTop w:val="0"/>
          <w:marBottom w:val="0"/>
          <w:divBdr>
            <w:top w:val="none" w:sz="0" w:space="0" w:color="auto"/>
            <w:left w:val="none" w:sz="0" w:space="0" w:color="auto"/>
            <w:bottom w:val="none" w:sz="0" w:space="0" w:color="auto"/>
            <w:right w:val="none" w:sz="0" w:space="0" w:color="auto"/>
          </w:divBdr>
        </w:div>
        <w:div w:id="1845170939">
          <w:marLeft w:val="0"/>
          <w:marRight w:val="0"/>
          <w:marTop w:val="0"/>
          <w:marBottom w:val="0"/>
          <w:divBdr>
            <w:top w:val="none" w:sz="0" w:space="0" w:color="auto"/>
            <w:left w:val="none" w:sz="0" w:space="0" w:color="auto"/>
            <w:bottom w:val="none" w:sz="0" w:space="0" w:color="auto"/>
            <w:right w:val="none" w:sz="0" w:space="0" w:color="auto"/>
          </w:divBdr>
        </w:div>
        <w:div w:id="1114247077">
          <w:marLeft w:val="0"/>
          <w:marRight w:val="0"/>
          <w:marTop w:val="0"/>
          <w:marBottom w:val="0"/>
          <w:divBdr>
            <w:top w:val="none" w:sz="0" w:space="0" w:color="auto"/>
            <w:left w:val="none" w:sz="0" w:space="0" w:color="auto"/>
            <w:bottom w:val="none" w:sz="0" w:space="0" w:color="auto"/>
            <w:right w:val="none" w:sz="0" w:space="0" w:color="auto"/>
          </w:divBdr>
        </w:div>
        <w:div w:id="1132821323">
          <w:marLeft w:val="0"/>
          <w:marRight w:val="0"/>
          <w:marTop w:val="0"/>
          <w:marBottom w:val="0"/>
          <w:divBdr>
            <w:top w:val="none" w:sz="0" w:space="0" w:color="auto"/>
            <w:left w:val="none" w:sz="0" w:space="0" w:color="auto"/>
            <w:bottom w:val="none" w:sz="0" w:space="0" w:color="auto"/>
            <w:right w:val="none" w:sz="0" w:space="0" w:color="auto"/>
          </w:divBdr>
        </w:div>
        <w:div w:id="229341829">
          <w:marLeft w:val="0"/>
          <w:marRight w:val="0"/>
          <w:marTop w:val="0"/>
          <w:marBottom w:val="0"/>
          <w:divBdr>
            <w:top w:val="none" w:sz="0" w:space="0" w:color="auto"/>
            <w:left w:val="none" w:sz="0" w:space="0" w:color="auto"/>
            <w:bottom w:val="none" w:sz="0" w:space="0" w:color="auto"/>
            <w:right w:val="none" w:sz="0" w:space="0" w:color="auto"/>
          </w:divBdr>
        </w:div>
        <w:div w:id="1841197536">
          <w:marLeft w:val="0"/>
          <w:marRight w:val="0"/>
          <w:marTop w:val="0"/>
          <w:marBottom w:val="0"/>
          <w:divBdr>
            <w:top w:val="none" w:sz="0" w:space="0" w:color="auto"/>
            <w:left w:val="none" w:sz="0" w:space="0" w:color="auto"/>
            <w:bottom w:val="none" w:sz="0" w:space="0" w:color="auto"/>
            <w:right w:val="none" w:sz="0" w:space="0" w:color="auto"/>
          </w:divBdr>
        </w:div>
        <w:div w:id="1485001154">
          <w:marLeft w:val="0"/>
          <w:marRight w:val="0"/>
          <w:marTop w:val="0"/>
          <w:marBottom w:val="0"/>
          <w:divBdr>
            <w:top w:val="none" w:sz="0" w:space="0" w:color="auto"/>
            <w:left w:val="none" w:sz="0" w:space="0" w:color="auto"/>
            <w:bottom w:val="none" w:sz="0" w:space="0" w:color="auto"/>
            <w:right w:val="none" w:sz="0" w:space="0" w:color="auto"/>
          </w:divBdr>
        </w:div>
        <w:div w:id="3371986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icrosoft.com/de-de/edge" TargetMode="External"/><Relationship Id="rId18" Type="http://schemas.openxmlformats.org/officeDocument/2006/relationships/hyperlink" Target="mailto:digitalebarrieren@ash-berlin.eu"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https://www.ash-berlin.eu/studium/einrichtungen-fuer-studierende/bibliothek/services/" TargetMode="External"/><Relationship Id="rId7" Type="http://schemas.openxmlformats.org/officeDocument/2006/relationships/footnotes" Target="footnotes.xml"/><Relationship Id="rId12" Type="http://schemas.openxmlformats.org/officeDocument/2006/relationships/hyperlink" Target="https://www.mozilla.org/de/firefox/new/" TargetMode="External"/><Relationship Id="rId17" Type="http://schemas.openxmlformats.org/officeDocument/2006/relationships/hyperlink" Target="mailto:barrierefrei@ash-berlin.e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ash-berlin.eu/studium/einrichtungen-fuer-studierende/medienwerkstat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intl/de_de/chrome/" TargetMode="External"/><Relationship Id="rId24" Type="http://schemas.openxmlformats.org/officeDocument/2006/relationships/hyperlink" Target="https://www.ash-berlin.eu/hochschule/datenschutz/datenschutzerklaerung/"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www.ash-berlin.eu/hochschule/organisation/frauenbeauftragte/" TargetMode="External"/><Relationship Id="rId10" Type="http://schemas.openxmlformats.org/officeDocument/2006/relationships/hyperlink" Target="mailto:itservice@ash-berlin.eu" TargetMode="External"/><Relationship Id="rId19" Type="http://schemas.openxmlformats.org/officeDocument/2006/relationships/hyperlink" Target="https://www.ash-berlin.eu/studium/beratung-unterstuetzung/foerderung-von-schreib-und-studienkompetenzen/wer-wir-sind/" TargetMode="External"/><Relationship Id="rId4" Type="http://schemas.openxmlformats.org/officeDocument/2006/relationships/styles" Target="styles.xml"/><Relationship Id="rId9" Type="http://schemas.openxmlformats.org/officeDocument/2006/relationships/hyperlink" Target="https://ticket.ash-berlin.eu/" TargetMode="External"/><Relationship Id="rId14" Type="http://schemas.openxmlformats.org/officeDocument/2006/relationships/hyperlink" Target="https://www.opera.com/de" TargetMode="External"/><Relationship Id="rId22" Type="http://schemas.openxmlformats.org/officeDocument/2006/relationships/hyperlink" Target="https://www.ash-berlin.eu/studium/beratung-unterstuetzung-1/"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rkshop\Desktop\Vorlage_Syllabus_Lehrplan_Stand%20070820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9EA6602896E45D89691D9C795619D30"/>
        <w:category>
          <w:name w:val="Allgemein"/>
          <w:gallery w:val="placeholder"/>
        </w:category>
        <w:types>
          <w:type w:val="bbPlcHdr"/>
        </w:types>
        <w:behaviors>
          <w:behavior w:val="content"/>
        </w:behaviors>
        <w:guid w:val="{93DE60B8-B820-419A-8BED-CE3AFF20954B}"/>
      </w:docPartPr>
      <w:docPartBody>
        <w:p w:rsidR="00515B31" w:rsidRDefault="00F21AD7" w:rsidP="00F21AD7">
          <w:pPr>
            <w:pStyle w:val="A9EA6602896E45D89691D9C795619D30102"/>
          </w:pPr>
          <w:r w:rsidRPr="001D3906">
            <w:rPr>
              <w:rStyle w:val="TextabsatzfrAbstzeFlietext-12pt-linksbndigZchn"/>
              <w:color w:val="808080" w:themeColor="background1" w:themeShade="80"/>
            </w:rPr>
            <w:t>Tragen Sie hier den Studiengang ein (Eingabefeld oder Drop-Down-Liste)</w:t>
          </w:r>
          <w:r>
            <w:rPr>
              <w:rStyle w:val="TextabsatzfrAbstzeFlietext-12pt-linksbndigZchn"/>
              <w:color w:val="808080" w:themeColor="background1" w:themeShade="80"/>
            </w:rPr>
            <w:t>.</w:t>
          </w:r>
        </w:p>
      </w:docPartBody>
    </w:docPart>
    <w:docPart>
      <w:docPartPr>
        <w:name w:val="80796FC501EE40C7ABC022DDA14AE55F"/>
        <w:category>
          <w:name w:val="Allgemein"/>
          <w:gallery w:val="placeholder"/>
        </w:category>
        <w:types>
          <w:type w:val="bbPlcHdr"/>
        </w:types>
        <w:behaviors>
          <w:behavior w:val="content"/>
        </w:behaviors>
        <w:guid w:val="{1F7E64BF-10BD-4C7F-85B3-1760B7679DE0}"/>
      </w:docPartPr>
      <w:docPartBody>
        <w:p w:rsidR="00515B31" w:rsidRDefault="00F21AD7" w:rsidP="00F21AD7">
          <w:pPr>
            <w:pStyle w:val="80796FC501EE40C7ABC022DDA14AE55F102"/>
          </w:pPr>
          <w:r w:rsidRPr="001D3906">
            <w:rPr>
              <w:rStyle w:val="TextabsatzfrAbstzeFlietext-12pt-linksbndigZchn"/>
              <w:color w:val="808080" w:themeColor="background1" w:themeShade="80"/>
            </w:rPr>
            <w:t xml:space="preserve">Tragen Sie hier das Semester ein </w:t>
          </w:r>
          <w:r w:rsidRPr="006962CB">
            <w:rPr>
              <w:rStyle w:val="TextabsatzfrAbstzeFlietext-12pt-linksbndigZchn"/>
              <w:color w:val="808080" w:themeColor="background1" w:themeShade="80"/>
            </w:rPr>
            <w:t>(</w:t>
          </w:r>
          <w:r w:rsidRPr="00C05927">
            <w:rPr>
              <w:rStyle w:val="TextabsatzfrAbstzeFlietext-12pt-linksbndigZchn"/>
              <w:color w:val="808080" w:themeColor="background1" w:themeShade="80"/>
            </w:rPr>
            <w:t>Eingabefeld</w:t>
          </w:r>
          <w:r>
            <w:rPr>
              <w:rStyle w:val="TextabsatzfrAbstzeFlietext-12pt-linksbndigZchn"/>
              <w:color w:val="808080" w:themeColor="background1" w:themeShade="80"/>
            </w:rPr>
            <w:t xml:space="preserve"> oder </w:t>
          </w:r>
          <w:r w:rsidRPr="00C05927">
            <w:rPr>
              <w:rStyle w:val="TextabsatzfrAbstzeFlietext-12pt-linksbndigZchn"/>
              <w:color w:val="808080" w:themeColor="background1" w:themeShade="80"/>
            </w:rPr>
            <w:t>Drop-Down Liste</w:t>
          </w:r>
          <w:r>
            <w:rPr>
              <w:rStyle w:val="TextabsatzfrAbstzeFlietext-12pt-linksbndigZchn"/>
              <w:color w:val="808080" w:themeColor="background1" w:themeShade="80"/>
            </w:rPr>
            <w:t>).</w:t>
          </w:r>
        </w:p>
      </w:docPartBody>
    </w:docPart>
    <w:docPart>
      <w:docPartPr>
        <w:name w:val="E3817C2A2BD348A2BD85AEE67061CBF1"/>
        <w:category>
          <w:name w:val="Allgemein"/>
          <w:gallery w:val="placeholder"/>
        </w:category>
        <w:types>
          <w:type w:val="bbPlcHdr"/>
        </w:types>
        <w:behaviors>
          <w:behavior w:val="content"/>
        </w:behaviors>
        <w:guid w:val="{7DDA4BC3-B614-4F03-9F90-71C78F593079}"/>
      </w:docPartPr>
      <w:docPartBody>
        <w:p w:rsidR="00515B31" w:rsidRDefault="00F21AD7" w:rsidP="00F21AD7">
          <w:pPr>
            <w:pStyle w:val="E3817C2A2BD348A2BD85AEE67061CBF1102"/>
          </w:pPr>
          <w:r w:rsidRPr="00F215D9">
            <w:rPr>
              <w:rStyle w:val="Platzhaltertext"/>
            </w:rPr>
            <w:t>Tragen Sie hier das Start- und Enddatum der Lehrveranstaltung ein</w:t>
          </w:r>
          <w:r>
            <w:rPr>
              <w:rStyle w:val="Platzhaltertext"/>
            </w:rPr>
            <w:t>.</w:t>
          </w:r>
        </w:p>
      </w:docPartBody>
    </w:docPart>
    <w:docPart>
      <w:docPartPr>
        <w:name w:val="C2D0971435FE45E8B64212FC42F4DF19"/>
        <w:category>
          <w:name w:val="Allgemein"/>
          <w:gallery w:val="placeholder"/>
        </w:category>
        <w:types>
          <w:type w:val="bbPlcHdr"/>
        </w:types>
        <w:behaviors>
          <w:behavior w:val="content"/>
        </w:behaviors>
        <w:guid w:val="{FB2697E2-6EE0-4CA6-92F2-BF9A04AC64C7}"/>
      </w:docPartPr>
      <w:docPartBody>
        <w:p w:rsidR="00515B31" w:rsidRDefault="00F21AD7" w:rsidP="00F21AD7">
          <w:pPr>
            <w:pStyle w:val="C2D0971435FE45E8B64212FC42F4DF19102"/>
          </w:pPr>
          <w:r w:rsidRPr="00F215D9">
            <w:rPr>
              <w:rStyle w:val="Platzhaltertext"/>
            </w:rPr>
            <w:t xml:space="preserve">Geben Sie hier eine Übersicht über die Inhalte der Lehrveranstaltung. Diese Beschreibung sollte mit dem Kommentar des Vorlesungsverzeichnisses (LSF) </w:t>
          </w:r>
          <w:r>
            <w:rPr>
              <w:rStyle w:val="Platzhaltertext"/>
            </w:rPr>
            <w:t>weitgehend übereinstimmen.</w:t>
          </w:r>
        </w:p>
      </w:docPartBody>
    </w:docPart>
    <w:docPart>
      <w:docPartPr>
        <w:name w:val="528E6579ED4F467D944FBEF9C4352CF7"/>
        <w:category>
          <w:name w:val="Allgemein"/>
          <w:gallery w:val="placeholder"/>
        </w:category>
        <w:types>
          <w:type w:val="bbPlcHdr"/>
        </w:types>
        <w:behaviors>
          <w:behavior w:val="content"/>
        </w:behaviors>
        <w:guid w:val="{5A4C73C5-C8EA-4358-A113-7D6A19C61A35}"/>
      </w:docPartPr>
      <w:docPartBody>
        <w:p w:rsidR="00515B31" w:rsidRDefault="00F21AD7" w:rsidP="00F21AD7">
          <w:pPr>
            <w:pStyle w:val="528E6579ED4F467D944FBEF9C4352CF7102"/>
          </w:pPr>
          <w:r w:rsidRPr="00665016">
            <w:rPr>
              <w:rStyle w:val="Platzhaltertext"/>
            </w:rPr>
            <w:t>Geben Sie hier die Lernziele der Lehrveranstaltung an. Beziehen Sie sich dabei auch auf die Angaben in der jeweiligen Modulbeschreibung (siehe Anlage der studiengangsbezogenen SPO).</w:t>
          </w:r>
        </w:p>
      </w:docPartBody>
    </w:docPart>
    <w:docPart>
      <w:docPartPr>
        <w:name w:val="EDC9A1C5606D421A9788D1CE1B21EB6D"/>
        <w:category>
          <w:name w:val="Allgemein"/>
          <w:gallery w:val="placeholder"/>
        </w:category>
        <w:types>
          <w:type w:val="bbPlcHdr"/>
        </w:types>
        <w:behaviors>
          <w:behavior w:val="content"/>
        </w:behaviors>
        <w:guid w:val="{4E740D80-0AF7-4834-852C-CAAB9632A1F7}"/>
      </w:docPartPr>
      <w:docPartBody>
        <w:p w:rsidR="00515B31" w:rsidRDefault="00F21AD7" w:rsidP="00F21AD7">
          <w:pPr>
            <w:pStyle w:val="EDC9A1C5606D421A9788D1CE1B21EB6D102"/>
          </w:pPr>
          <w:r>
            <w:rPr>
              <w:rStyle w:val="Platzhaltertext"/>
            </w:rPr>
            <w:t>Teilen</w:t>
          </w:r>
          <w:r w:rsidRPr="00F215D9">
            <w:rPr>
              <w:rStyle w:val="Platzhaltertext"/>
            </w:rPr>
            <w:t xml:space="preserve"> Sie d</w:t>
          </w:r>
          <w:r>
            <w:rPr>
              <w:rStyle w:val="Platzhaltertext"/>
            </w:rPr>
            <w:t>en</w:t>
          </w:r>
          <w:r w:rsidRPr="00F215D9">
            <w:rPr>
              <w:rStyle w:val="Platzhaltertext"/>
            </w:rPr>
            <w:t xml:space="preserve"> </w:t>
          </w:r>
          <w:r>
            <w:rPr>
              <w:rStyle w:val="Platzhaltertext"/>
            </w:rPr>
            <w:t>Studierenden</w:t>
          </w:r>
          <w:r w:rsidRPr="00F215D9">
            <w:rPr>
              <w:rStyle w:val="Platzhaltertext"/>
            </w:rPr>
            <w:t xml:space="preserve"> </w:t>
          </w:r>
          <w:r>
            <w:rPr>
              <w:rStyle w:val="Platzhaltertext"/>
            </w:rPr>
            <w:t>mit</w:t>
          </w:r>
          <w:r w:rsidRPr="00F215D9">
            <w:rPr>
              <w:rStyle w:val="Platzhaltertext"/>
            </w:rPr>
            <w:t xml:space="preserve">, auf welchem Wege Sie die Ankündigungen oder kurzfristigen Änderungen der Lehrveranstaltung (z.B. im Krankheitsfall) kommunizieren werden (E-Mail, Hinweisbereich im Moodle-Kurs). Bitten Sie ggf. die </w:t>
          </w:r>
          <w:r>
            <w:rPr>
              <w:rStyle w:val="Platzhaltertext"/>
            </w:rPr>
            <w:t>Studierenden</w:t>
          </w:r>
          <w:r w:rsidRPr="00F215D9">
            <w:rPr>
              <w:rStyle w:val="Platzhaltertext"/>
            </w:rPr>
            <w:t xml:space="preserve"> darum, regelmäßig ihre E-Mails abzurufen und kurzfristige Änderungen auch über die eigenen Kommunikationskanäle (z.B. Facebook- oder WhatsApp-Gruppen) weiterzugeben</w:t>
          </w:r>
          <w:r>
            <w:rPr>
              <w:rStyle w:val="Platzhaltertext"/>
            </w:rPr>
            <w:t>.</w:t>
          </w:r>
        </w:p>
      </w:docPartBody>
    </w:docPart>
    <w:docPart>
      <w:docPartPr>
        <w:name w:val="20031E2AFC11448B85B5D23BC6297324"/>
        <w:category>
          <w:name w:val="Allgemein"/>
          <w:gallery w:val="placeholder"/>
        </w:category>
        <w:types>
          <w:type w:val="bbPlcHdr"/>
        </w:types>
        <w:behaviors>
          <w:behavior w:val="content"/>
        </w:behaviors>
        <w:guid w:val="{A3C796D2-245C-4108-806F-3BECE4854D50}"/>
      </w:docPartPr>
      <w:docPartBody>
        <w:p w:rsidR="00515B31" w:rsidRDefault="00F21AD7" w:rsidP="00F21AD7">
          <w:pPr>
            <w:pStyle w:val="20031E2AFC11448B85B5D23BC6297324102"/>
          </w:pPr>
          <w:r w:rsidRPr="00596DBC">
            <w:rPr>
              <w:rStyle w:val="Platzhaltertext"/>
            </w:rPr>
            <w:t xml:space="preserve">Tragen Sie hier ggf. die </w:t>
          </w:r>
          <w:r>
            <w:rPr>
              <w:rStyle w:val="Platzhaltertext"/>
            </w:rPr>
            <w:t xml:space="preserve">bestehenden </w:t>
          </w:r>
          <w:r w:rsidRPr="00596DBC">
            <w:rPr>
              <w:rStyle w:val="Platzhaltertext"/>
            </w:rPr>
            <w:t xml:space="preserve">Kontaktmöglichkeiten </w:t>
          </w:r>
          <w:r>
            <w:rPr>
              <w:rStyle w:val="Platzhaltertext"/>
            </w:rPr>
            <w:t xml:space="preserve">und Aufgabengebiete </w:t>
          </w:r>
          <w:r w:rsidRPr="00596DBC">
            <w:rPr>
              <w:rStyle w:val="Platzhaltertext"/>
            </w:rPr>
            <w:t>der Tutor</w:t>
          </w:r>
          <w:r>
            <w:rPr>
              <w:rStyle w:val="Platzhaltertext"/>
            </w:rPr>
            <w:t>_</w:t>
          </w:r>
          <w:r w:rsidRPr="00596DBC">
            <w:rPr>
              <w:rStyle w:val="Platzhaltertext"/>
            </w:rPr>
            <w:t xml:space="preserve">innen </w:t>
          </w:r>
          <w:r>
            <w:rPr>
              <w:rStyle w:val="Platzhaltertext"/>
            </w:rPr>
            <w:t>bezüglich der Lehrveranstaltung ein.</w:t>
          </w:r>
        </w:p>
      </w:docPartBody>
    </w:docPart>
    <w:docPart>
      <w:docPartPr>
        <w:name w:val="3ACA485961114C9CA4A9127436758BC8"/>
        <w:category>
          <w:name w:val="Allgemein"/>
          <w:gallery w:val="placeholder"/>
        </w:category>
        <w:types>
          <w:type w:val="bbPlcHdr"/>
        </w:types>
        <w:behaviors>
          <w:behavior w:val="content"/>
        </w:behaviors>
        <w:guid w:val="{21BE97C5-E238-4F73-8C06-0F51FB73C896}"/>
      </w:docPartPr>
      <w:docPartBody>
        <w:p w:rsidR="00515B31" w:rsidRDefault="00F21AD7" w:rsidP="00F21AD7">
          <w:pPr>
            <w:pStyle w:val="3ACA485961114C9CA4A9127436758BC8102"/>
          </w:pPr>
          <w:r w:rsidRPr="00596DBC">
            <w:rPr>
              <w:rStyle w:val="Platzhaltertext"/>
            </w:rPr>
            <w:t xml:space="preserve">Verweisen Sie hier </w:t>
          </w:r>
          <w:r>
            <w:rPr>
              <w:rStyle w:val="Platzhaltertext"/>
            </w:rPr>
            <w:t xml:space="preserve">ggf. </w:t>
          </w:r>
          <w:r w:rsidRPr="00596DBC">
            <w:rPr>
              <w:rStyle w:val="Platzhaltertext"/>
            </w:rPr>
            <w:t>auf die notwendigen Lernmaterialien (Grundlagenliteratur, Vortragsaufzeichnungen), die für eine Teilnahme an der Lehrveranstaltung benötigt werden</w:t>
          </w:r>
          <w:r>
            <w:rPr>
              <w:rStyle w:val="Platzhaltertext"/>
            </w:rPr>
            <w:t>. Verweisen Sie ggf. auf die Materialangaben im Überblick des Kursablaufs.</w:t>
          </w:r>
        </w:p>
      </w:docPartBody>
    </w:docPart>
    <w:docPart>
      <w:docPartPr>
        <w:name w:val="E6AAF590BB604EAB832383D1D3C16E5E"/>
        <w:category>
          <w:name w:val="Allgemein"/>
          <w:gallery w:val="placeholder"/>
        </w:category>
        <w:types>
          <w:type w:val="bbPlcHdr"/>
        </w:types>
        <w:behaviors>
          <w:behavior w:val="content"/>
        </w:behaviors>
        <w:guid w:val="{4AD875D3-6A69-4353-A57A-EBF1708C592B}"/>
      </w:docPartPr>
      <w:docPartBody>
        <w:p w:rsidR="00515B31" w:rsidRDefault="00F21AD7" w:rsidP="00F21AD7">
          <w:pPr>
            <w:pStyle w:val="E6AAF590BB604EAB832383D1D3C16E5E102"/>
          </w:pPr>
          <w:r w:rsidRPr="00596DBC">
            <w:rPr>
              <w:rStyle w:val="Platzhaltertext"/>
            </w:rPr>
            <w:t xml:space="preserve">Geben Sie hier an, welche technischen Voraussetzungen </w:t>
          </w:r>
          <w:r>
            <w:rPr>
              <w:rStyle w:val="Platzhaltertext"/>
            </w:rPr>
            <w:t xml:space="preserve">bzw. </w:t>
          </w:r>
          <w:r w:rsidRPr="00596DBC">
            <w:rPr>
              <w:rStyle w:val="Platzhaltertext"/>
            </w:rPr>
            <w:t xml:space="preserve">welche technischen Geräte </w:t>
          </w:r>
          <w:r w:rsidRPr="00D70AB5">
            <w:rPr>
              <w:rStyle w:val="Platzhaltertext"/>
              <w:i/>
              <w:iCs/>
            </w:rPr>
            <w:t>idealerweise</w:t>
          </w:r>
          <w:r w:rsidRPr="00596DBC">
            <w:rPr>
              <w:rStyle w:val="Platzhaltertext"/>
            </w:rPr>
            <w:t xml:space="preserve"> zur Verfügung stehen sollten (Webcam, Headset usw.)</w:t>
          </w:r>
          <w:r>
            <w:rPr>
              <w:rStyle w:val="Platzhaltertext"/>
            </w:rPr>
            <w:t>. Planen Sie ggf. alternative Aufgaben ein, die ohne diese technischen Voraussetzungen erbracht werden können.</w:t>
          </w:r>
        </w:p>
      </w:docPartBody>
    </w:docPart>
    <w:docPart>
      <w:docPartPr>
        <w:name w:val="A21E8D4E286C416E8977961F730BA5CA"/>
        <w:category>
          <w:name w:val="Allgemein"/>
          <w:gallery w:val="placeholder"/>
        </w:category>
        <w:types>
          <w:type w:val="bbPlcHdr"/>
        </w:types>
        <w:behaviors>
          <w:behavior w:val="content"/>
        </w:behaviors>
        <w:guid w:val="{A445C4E6-A140-4DDD-9988-F8427A2BF621}"/>
      </w:docPartPr>
      <w:docPartBody>
        <w:p w:rsidR="00515B31" w:rsidRDefault="00F21AD7" w:rsidP="00F21AD7">
          <w:pPr>
            <w:pStyle w:val="A21E8D4E286C416E8977961F730BA5CA102"/>
          </w:pPr>
          <w:r w:rsidRPr="00596DBC">
            <w:rPr>
              <w:rStyle w:val="Platzhaltertext"/>
            </w:rPr>
            <w:t xml:space="preserve">Geben Sie hier an, welche Software </w:t>
          </w:r>
          <w:r>
            <w:rPr>
              <w:rStyle w:val="Platzhaltertext"/>
            </w:rPr>
            <w:t>bzw.</w:t>
          </w:r>
          <w:r w:rsidRPr="00596DBC">
            <w:rPr>
              <w:rStyle w:val="Platzhaltertext"/>
            </w:rPr>
            <w:t xml:space="preserve"> welche Online Dienste </w:t>
          </w:r>
          <w:r>
            <w:rPr>
              <w:rStyle w:val="Platzhaltertext"/>
            </w:rPr>
            <w:t xml:space="preserve">(zusätzlich zur Lehr-Lernplattform) </w:t>
          </w:r>
          <w:r w:rsidRPr="00596DBC">
            <w:rPr>
              <w:rStyle w:val="Platzhaltertext"/>
            </w:rPr>
            <w:t>eingesetzt werden (z.B. Videokonferenzdienste</w:t>
          </w:r>
          <w:r>
            <w:rPr>
              <w:rStyle w:val="Platzhaltertext"/>
            </w:rPr>
            <w:t>, MAXQDA, Citavi</w:t>
          </w:r>
          <w:r w:rsidRPr="00596DBC">
            <w:rPr>
              <w:rStyle w:val="Platzhaltertext"/>
            </w:rPr>
            <w:t>)</w:t>
          </w:r>
          <w:r>
            <w:rPr>
              <w:rStyle w:val="Platzhaltertext"/>
            </w:rPr>
            <w:t>. Verweisen Sie ggf. auch auf Anleitungen oder Schulungsangebote für die Studierenden.</w:t>
          </w:r>
        </w:p>
      </w:docPartBody>
    </w:docPart>
    <w:docPart>
      <w:docPartPr>
        <w:name w:val="F645F8C5E1154E1D99D721FE29AD3610"/>
        <w:category>
          <w:name w:val="Allgemein"/>
          <w:gallery w:val="placeholder"/>
        </w:category>
        <w:types>
          <w:type w:val="bbPlcHdr"/>
        </w:types>
        <w:behaviors>
          <w:behavior w:val="content"/>
        </w:behaviors>
        <w:guid w:val="{7F248DFD-D6A3-4C21-B9AD-241A8052BFD9}"/>
      </w:docPartPr>
      <w:docPartBody>
        <w:p w:rsidR="00515B31" w:rsidRDefault="00F21AD7" w:rsidP="00F21AD7">
          <w:pPr>
            <w:pStyle w:val="F645F8C5E1154E1D99D721FE29AD3610102"/>
          </w:pPr>
          <w:r>
            <w:rPr>
              <w:rStyle w:val="Platzhaltertext"/>
            </w:rPr>
            <w:t>Beschreiben Sie hier, ob, wann und auf welchem Wege Lerngruppen gebildet werden. Stellen Sie klar, ob diese Lerngruppen während des gesamten Semesters bestehen bleiben oder ob sich diese zu einem bestimmten Zeitpunkt neu bilden sollen.</w:t>
          </w:r>
        </w:p>
      </w:docPartBody>
    </w:docPart>
    <w:docPart>
      <w:docPartPr>
        <w:name w:val="E999FAA5D3B3436EBEB0914E86E48D62"/>
        <w:category>
          <w:name w:val="Allgemein"/>
          <w:gallery w:val="placeholder"/>
        </w:category>
        <w:types>
          <w:type w:val="bbPlcHdr"/>
        </w:types>
        <w:behaviors>
          <w:behavior w:val="content"/>
        </w:behaviors>
        <w:guid w:val="{FCFE11FB-80B0-4DA3-AC53-9FF00575F4F7}"/>
      </w:docPartPr>
      <w:docPartBody>
        <w:p w:rsidR="00515B31" w:rsidRDefault="00F21AD7" w:rsidP="00F21AD7">
          <w:pPr>
            <w:pStyle w:val="E999FAA5D3B3436EBEB0914E86E48D62102"/>
          </w:pPr>
          <w:r>
            <w:rPr>
              <w:rStyle w:val="Platzhaltertext"/>
            </w:rPr>
            <w:t>Verweisen Sie hier ggf. auf die formalen Vorgaben der Prüfungsleistungen des Studiengangs.</w:t>
          </w:r>
        </w:p>
      </w:docPartBody>
    </w:docPart>
    <w:docPart>
      <w:docPartPr>
        <w:name w:val="00FD5BF47AAE4A6693427721EE6EEB90"/>
        <w:category>
          <w:name w:val="Allgemein"/>
          <w:gallery w:val="placeholder"/>
        </w:category>
        <w:types>
          <w:type w:val="bbPlcHdr"/>
        </w:types>
        <w:behaviors>
          <w:behavior w:val="content"/>
        </w:behaviors>
        <w:guid w:val="{76D68BE8-4A39-4B74-B18E-645D9CF69C17}"/>
      </w:docPartPr>
      <w:docPartBody>
        <w:p w:rsidR="003B12FE" w:rsidRDefault="00F21AD7" w:rsidP="00F21AD7">
          <w:pPr>
            <w:pStyle w:val="00FD5BF47AAE4A6693427721EE6EEB90101"/>
          </w:pPr>
          <w:r w:rsidRPr="00002AC2">
            <w:rPr>
              <w:color w:val="808080" w:themeColor="background1" w:themeShade="80"/>
            </w:rPr>
            <w:t xml:space="preserve">Tragen Sie hier die vollständige </w:t>
          </w:r>
          <w:r>
            <w:rPr>
              <w:color w:val="808080" w:themeColor="background1" w:themeShade="80"/>
            </w:rPr>
            <w:t>Bezeichnung der Lehrveranstaltung</w:t>
          </w:r>
          <w:r w:rsidRPr="00002AC2">
            <w:rPr>
              <w:color w:val="808080" w:themeColor="background1" w:themeShade="80"/>
            </w:rPr>
            <w:t xml:space="preserve"> ein</w:t>
          </w:r>
          <w:r w:rsidRPr="00970169">
            <w:rPr>
              <w:rStyle w:val="Platzhaltertext"/>
            </w:rPr>
            <w:t>.</w:t>
          </w:r>
        </w:p>
      </w:docPartBody>
    </w:docPart>
    <w:docPart>
      <w:docPartPr>
        <w:name w:val="A607E19A88A247AC97F87DF1CB59CB68"/>
        <w:category>
          <w:name w:val="Allgemein"/>
          <w:gallery w:val="placeholder"/>
        </w:category>
        <w:types>
          <w:type w:val="bbPlcHdr"/>
        </w:types>
        <w:behaviors>
          <w:behavior w:val="content"/>
        </w:behaviors>
        <w:guid w:val="{74957C0A-7C81-47D5-BD7B-561010FF0A57}"/>
      </w:docPartPr>
      <w:docPartBody>
        <w:p w:rsidR="003B12FE" w:rsidRDefault="00F21AD7" w:rsidP="00F21AD7">
          <w:pPr>
            <w:pStyle w:val="A607E19A88A247AC97F87DF1CB59CB6899"/>
          </w:pPr>
          <w:r w:rsidRPr="00686650">
            <w:rPr>
              <w:rStyle w:val="Platzhaltertext"/>
            </w:rPr>
            <w:t>Tragen sie hier Ihren Namen bzw. alle Dozent</w:t>
          </w:r>
          <w:r>
            <w:rPr>
              <w:rStyle w:val="Platzhaltertext"/>
            </w:rPr>
            <w:t>_</w:t>
          </w:r>
          <w:r w:rsidRPr="00686650">
            <w:rPr>
              <w:rStyle w:val="Platzhaltertext"/>
            </w:rPr>
            <w:t>innen der Lehrveranstaltung ein (ggf. mit akademischen Titeln).</w:t>
          </w:r>
        </w:p>
      </w:docPartBody>
    </w:docPart>
    <w:docPart>
      <w:docPartPr>
        <w:name w:val="862965E039164966AE5C1E035BCB3023"/>
        <w:category>
          <w:name w:val="Allgemein"/>
          <w:gallery w:val="placeholder"/>
        </w:category>
        <w:types>
          <w:type w:val="bbPlcHdr"/>
        </w:types>
        <w:behaviors>
          <w:behavior w:val="content"/>
        </w:behaviors>
        <w:guid w:val="{A1A24160-DA84-47BF-BA87-A41D45AF6C17}"/>
      </w:docPartPr>
      <w:docPartBody>
        <w:p w:rsidR="003B12FE" w:rsidRDefault="00F21AD7" w:rsidP="00F21AD7">
          <w:pPr>
            <w:pStyle w:val="862965E039164966AE5C1E035BCB302398"/>
          </w:pPr>
          <w:r w:rsidRPr="00686650">
            <w:rPr>
              <w:rStyle w:val="Platzhaltertext"/>
            </w:rPr>
            <w:t>Tragen Sie hier die Lehrveranstaltungsform ein (Vorlesung, Ringvorlesung, Seminar, Übung, Kolloquium usw.).</w:t>
          </w:r>
        </w:p>
      </w:docPartBody>
    </w:docPart>
    <w:docPart>
      <w:docPartPr>
        <w:name w:val="C2FCA5592C5D49A3AD85D736B549A496"/>
        <w:category>
          <w:name w:val="Allgemein"/>
          <w:gallery w:val="placeholder"/>
        </w:category>
        <w:types>
          <w:type w:val="bbPlcHdr"/>
        </w:types>
        <w:behaviors>
          <w:behavior w:val="content"/>
        </w:behaviors>
        <w:guid w:val="{598D573F-EAC8-4239-893D-FAF1092E53A6}"/>
      </w:docPartPr>
      <w:docPartBody>
        <w:p w:rsidR="003B12FE" w:rsidRDefault="00F21AD7" w:rsidP="00F21AD7">
          <w:pPr>
            <w:pStyle w:val="C2FCA5592C5D49A3AD85D736B549A49696"/>
          </w:pPr>
          <w:r w:rsidRPr="00686650">
            <w:rPr>
              <w:rStyle w:val="Platzhaltertext"/>
            </w:rPr>
            <w:t>Tragen Sie hier Ihre bevorzugte(n) Kontaktmöglichkeit(en) ein (E-Mail, Telefon, Moodle-Forum usw.). Spezifizieren Sie ggf. auch die von Ihnen erwarteten Anfragemodalitäten (z.B. Angabe der Lehrveranstaltung, Angaben des Anliegens und der Dringlichkeit in der Betreffzeile). Weisen Sie ggf. auch darauf hin, dass die Anfragen nicht nur auf Deutsch, sondern auch in anderen Sprachen erfolgen können.</w:t>
          </w:r>
        </w:p>
      </w:docPartBody>
    </w:docPart>
    <w:docPart>
      <w:docPartPr>
        <w:name w:val="CE294CF6CF8B40349A1B6DDFF63E3504"/>
        <w:category>
          <w:name w:val="Allgemein"/>
          <w:gallery w:val="placeholder"/>
        </w:category>
        <w:types>
          <w:type w:val="bbPlcHdr"/>
        </w:types>
        <w:behaviors>
          <w:behavior w:val="content"/>
        </w:behaviors>
        <w:guid w:val="{797123D3-F29E-4878-A039-A2CBFA316DF8}"/>
      </w:docPartPr>
      <w:docPartBody>
        <w:p w:rsidR="003B12FE" w:rsidRDefault="00F21AD7" w:rsidP="00F21AD7">
          <w:pPr>
            <w:pStyle w:val="CE294CF6CF8B40349A1B6DDFF63E350495"/>
          </w:pPr>
          <w:r w:rsidRPr="00686650">
            <w:rPr>
              <w:rStyle w:val="Platzhaltertext"/>
            </w:rPr>
            <w:t>Tragen Sie hier ggf. Ihre Sprechzeiten des Semesters ein und beschreiben Sie die Möglichkeiten und Zeitfenster zur Vereinbarung persönlicher Einzel- oder Gruppentermine.</w:t>
          </w:r>
        </w:p>
      </w:docPartBody>
    </w:docPart>
    <w:docPart>
      <w:docPartPr>
        <w:name w:val="595378BD578945D8982155A85A064D40"/>
        <w:category>
          <w:name w:val="Allgemein"/>
          <w:gallery w:val="placeholder"/>
        </w:category>
        <w:types>
          <w:type w:val="bbPlcHdr"/>
        </w:types>
        <w:behaviors>
          <w:behavior w:val="content"/>
        </w:behaviors>
        <w:guid w:val="{47967B85-E1D4-4F0A-860A-E7B4A1F38EBD}"/>
      </w:docPartPr>
      <w:docPartBody>
        <w:p w:rsidR="003B12FE" w:rsidRDefault="00F21AD7" w:rsidP="00F21AD7">
          <w:pPr>
            <w:pStyle w:val="595378BD578945D8982155A85A064D4095"/>
          </w:pPr>
          <w:r w:rsidRPr="00686650">
            <w:rPr>
              <w:rStyle w:val="Platzhaltertext"/>
            </w:rPr>
            <w:t>Geben Sie hier die voraussichtliche Dauer der Beantwortung der Anfragen an. Stellen Sie ggf. klar, wann Sie die eingehenden Anfragen lesen und bearbeiten (z.B. zu bestimmten Uhrzeiten oder Wochentagen) und wann nicht (z.B. an Wochenenden und Feiertagen), um so die Anzahl weiterer Rückfragen zu reduzieren.</w:t>
          </w:r>
        </w:p>
      </w:docPartBody>
    </w:docPart>
    <w:docPart>
      <w:docPartPr>
        <w:name w:val="12E253D8E552487C81E0DE1AE2995112"/>
        <w:category>
          <w:name w:val="Allgemein"/>
          <w:gallery w:val="placeholder"/>
        </w:category>
        <w:types>
          <w:type w:val="bbPlcHdr"/>
        </w:types>
        <w:behaviors>
          <w:behavior w:val="content"/>
        </w:behaviors>
        <w:guid w:val="{BD3FC835-06FC-4772-A96A-41001AF118EB}"/>
      </w:docPartPr>
      <w:docPartBody>
        <w:p w:rsidR="003B12FE" w:rsidRDefault="00F21AD7" w:rsidP="00F21AD7">
          <w:pPr>
            <w:pStyle w:val="12E253D8E552487C81E0DE1AE299511294"/>
          </w:pPr>
          <w:r w:rsidRPr="00B54FD9">
            <w:rPr>
              <w:rStyle w:val="Platzhaltertext"/>
            </w:rPr>
            <w:t>Geben Sie hier an, wann und wo die notwendigen Lernmaterialien bereitgestellt werden bzw. wo diese zu finden sind (z.B. E-Book über Bibliothek, im Moodle-Kursraum).</w:t>
          </w:r>
        </w:p>
      </w:docPartBody>
    </w:docPart>
    <w:docPart>
      <w:docPartPr>
        <w:name w:val="D94BBBD6B2DB402886E7556C404C7879"/>
        <w:category>
          <w:name w:val="Allgemein"/>
          <w:gallery w:val="placeholder"/>
        </w:category>
        <w:types>
          <w:type w:val="bbPlcHdr"/>
        </w:types>
        <w:behaviors>
          <w:behavior w:val="content"/>
        </w:behaviors>
        <w:guid w:val="{2F58CB48-7E06-47B1-A883-D5ED71A71743}"/>
      </w:docPartPr>
      <w:docPartBody>
        <w:p w:rsidR="003B12FE" w:rsidRDefault="00F21AD7" w:rsidP="00F21AD7">
          <w:pPr>
            <w:pStyle w:val="D94BBBD6B2DB402886E7556C404C787994"/>
          </w:pPr>
          <w:r w:rsidRPr="00B54FD9">
            <w:rPr>
              <w:rStyle w:val="Platzhaltertext"/>
            </w:rPr>
            <w:t>Fügen Sie hier ggf. Informationen zu den geplanten Exkursionen ein (voraussichtliche Termine, Kosten bzw. Ermäßigungen usw.).</w:t>
          </w:r>
        </w:p>
      </w:docPartBody>
    </w:docPart>
    <w:docPart>
      <w:docPartPr>
        <w:name w:val="6C9358F3F514443AB72CC6BFF319C44E"/>
        <w:category>
          <w:name w:val="Allgemein"/>
          <w:gallery w:val="placeholder"/>
        </w:category>
        <w:types>
          <w:type w:val="bbPlcHdr"/>
        </w:types>
        <w:behaviors>
          <w:behavior w:val="content"/>
        </w:behaviors>
        <w:guid w:val="{8C4F3516-793F-4768-A518-15870C22348B}"/>
      </w:docPartPr>
      <w:docPartBody>
        <w:p w:rsidR="003B12FE" w:rsidRDefault="00F21AD7" w:rsidP="00F21AD7">
          <w:pPr>
            <w:pStyle w:val="6C9358F3F514443AB72CC6BFF319C44E94"/>
          </w:pPr>
          <w:r w:rsidRPr="00261748">
            <w:rPr>
              <w:rStyle w:val="Platzhaltertext"/>
            </w:rPr>
            <w:t xml:space="preserve">Geben Sie hier einen kurzen Überblick über die summativen Prüfungsformen (z.B. </w:t>
          </w:r>
          <w:r>
            <w:rPr>
              <w:rStyle w:val="Platzhaltertext"/>
            </w:rPr>
            <w:t>schriftliche Studienarbeiten</w:t>
          </w:r>
          <w:r w:rsidRPr="00261748">
            <w:rPr>
              <w:rStyle w:val="Platzhaltertext"/>
            </w:rPr>
            <w:t xml:space="preserve">, mündliche Prüfungen). </w:t>
          </w:r>
          <w:r w:rsidRPr="008F6E22">
            <w:rPr>
              <w:rStyle w:val="Platzhaltertext"/>
            </w:rPr>
            <w:t>Bieten Sie mindestens zwei Prüfungsformen zur Wahl an, wenn eine Wahlmöglichkeit für das Modul gegeben ist. Prüfungsrechtlich können nur die in den Studien- und Prüfungsordnungen und Modulbeschreibungen vorgegebenen Prüfungsformen für das jeweilige Modul genutzt werden</w:t>
          </w:r>
          <w:r w:rsidRPr="00261748">
            <w:rPr>
              <w:rStyle w:val="Platzhaltertext"/>
            </w:rPr>
            <w:t>.</w:t>
          </w:r>
        </w:p>
      </w:docPartBody>
    </w:docPart>
    <w:docPart>
      <w:docPartPr>
        <w:name w:val="C4D93236CEAD4CF693D784ADA8942FC7"/>
        <w:category>
          <w:name w:val="Allgemein"/>
          <w:gallery w:val="placeholder"/>
        </w:category>
        <w:types>
          <w:type w:val="bbPlcHdr"/>
        </w:types>
        <w:behaviors>
          <w:behavior w:val="content"/>
        </w:behaviors>
        <w:guid w:val="{13B2D4EE-ECDB-491D-BAAA-ED92BCEEF990}"/>
      </w:docPartPr>
      <w:docPartBody>
        <w:p w:rsidR="003B12FE" w:rsidRDefault="00F21AD7" w:rsidP="00F21AD7">
          <w:pPr>
            <w:pStyle w:val="C4D93236CEAD4CF693D784ADA8942FC794"/>
          </w:pPr>
          <w:r w:rsidRPr="00E4370C">
            <w:rPr>
              <w:rStyle w:val="Platzhaltertext"/>
            </w:rPr>
            <w:t>Geben Sie hier den Prüfungstermin, bei schriftlichen Studienarbeiten den Abgabetermin und den Bearbeitungszeitraum der jeweiligen Prüfungsleistung an. Dies gilt gleichermaßen für Teilnahmeleistungen</w:t>
          </w:r>
          <w:r>
            <w:rPr>
              <w:rStyle w:val="Platzhaltertext"/>
            </w:rPr>
            <w:t xml:space="preserve"> (Studienleistung)</w:t>
          </w:r>
          <w:r w:rsidRPr="00E4370C">
            <w:rPr>
              <w:rStyle w:val="Platzhaltertext"/>
            </w:rPr>
            <w:t>, wenn eine Prüfungsleistung für Studierende im Rahmen der Lehrveranstaltung nicht erforderlich ist</w:t>
          </w:r>
          <w:r>
            <w:rPr>
              <w:rStyle w:val="Platzhaltertext"/>
            </w:rPr>
            <w:t>. Geben Sie auch an, auf welchem Wege die Prüfungsleistung eingereicht werden soll</w:t>
          </w:r>
          <w:r w:rsidRPr="00E4370C">
            <w:rPr>
              <w:rStyle w:val="Platzhaltertext"/>
            </w:rPr>
            <w:t>.</w:t>
          </w:r>
        </w:p>
      </w:docPartBody>
    </w:docPart>
    <w:docPart>
      <w:docPartPr>
        <w:name w:val="D235777D64294F2F8155C0763D9D25E5"/>
        <w:category>
          <w:name w:val="Allgemein"/>
          <w:gallery w:val="placeholder"/>
        </w:category>
        <w:types>
          <w:type w:val="bbPlcHdr"/>
        </w:types>
        <w:behaviors>
          <w:behavior w:val="content"/>
        </w:behaviors>
        <w:guid w:val="{1ADA6EE8-F614-4264-8A34-F0D998E8F60B}"/>
      </w:docPartPr>
      <w:docPartBody>
        <w:p w:rsidR="003B12FE" w:rsidRDefault="00F21AD7" w:rsidP="00F21AD7">
          <w:pPr>
            <w:pStyle w:val="D235777D64294F2F8155C0763D9D25E594"/>
          </w:pPr>
          <w:r>
            <w:rPr>
              <w:rStyle w:val="Platzhaltertext"/>
            </w:rPr>
            <w:t>Beschreiben Sie hier die Kriterien zur Bewertung der Prüfungsleistungen</w:t>
          </w:r>
          <w:r w:rsidRPr="00D96511">
            <w:rPr>
              <w:rStyle w:val="Platzhaltertext"/>
            </w:rPr>
            <w:t>.</w:t>
          </w:r>
        </w:p>
      </w:docPartBody>
    </w:docPart>
    <w:docPart>
      <w:docPartPr>
        <w:name w:val="004139EF79634349B7B492ED5BEDB200"/>
        <w:category>
          <w:name w:val="Allgemein"/>
          <w:gallery w:val="placeholder"/>
        </w:category>
        <w:types>
          <w:type w:val="bbPlcHdr"/>
        </w:types>
        <w:behaviors>
          <w:behavior w:val="content"/>
        </w:behaviors>
        <w:guid w:val="{18E29F5F-448B-4790-8968-C0D6FB9DCB4C}"/>
      </w:docPartPr>
      <w:docPartBody>
        <w:p w:rsidR="003B12FE" w:rsidRDefault="00F21AD7" w:rsidP="00F21AD7">
          <w:pPr>
            <w:pStyle w:val="004139EF79634349B7B492ED5BEDB20094"/>
          </w:pPr>
          <w:r w:rsidRPr="00261748">
            <w:rPr>
              <w:rStyle w:val="Platzhaltertext"/>
            </w:rPr>
            <w:t xml:space="preserve">Geben Sie hier den </w:t>
          </w:r>
          <w:r>
            <w:rPr>
              <w:rStyle w:val="Platzhaltertext"/>
            </w:rPr>
            <w:t>Studierenden</w:t>
          </w:r>
          <w:r w:rsidRPr="00261748">
            <w:rPr>
              <w:rStyle w:val="Platzhaltertext"/>
            </w:rPr>
            <w:t xml:space="preserve"> der Lehrveranstaltung einen kurzen Hinweis auf den voraussichtlichen Bewertungszeitraum der Prüfungsleistungen </w:t>
          </w:r>
          <w:r>
            <w:rPr>
              <w:rStyle w:val="Platzhaltertext"/>
            </w:rPr>
            <w:t xml:space="preserve">(max. 4 Wochen) </w:t>
          </w:r>
          <w:r w:rsidRPr="00261748">
            <w:rPr>
              <w:rStyle w:val="Platzhaltertext"/>
            </w:rPr>
            <w:t xml:space="preserve">und </w:t>
          </w:r>
          <w:r>
            <w:rPr>
              <w:rStyle w:val="Platzhaltertext"/>
            </w:rPr>
            <w:t>die Form des</w:t>
          </w:r>
          <w:r w:rsidRPr="00261748">
            <w:rPr>
              <w:rStyle w:val="Platzhaltertext"/>
            </w:rPr>
            <w:t xml:space="preserve"> Feedback</w:t>
          </w:r>
          <w:r>
            <w:rPr>
              <w:rStyle w:val="Platzhaltertext"/>
            </w:rPr>
            <w:t xml:space="preserve">s bzw. der </w:t>
          </w:r>
          <w:r w:rsidRPr="00090748">
            <w:rPr>
              <w:rStyle w:val="Platzhaltertext"/>
            </w:rPr>
            <w:t>Begründung der vorgenommenen Leistungsbewertung</w:t>
          </w:r>
          <w:r w:rsidRPr="00970169">
            <w:rPr>
              <w:rStyle w:val="Platzhaltertext"/>
            </w:rPr>
            <w:t>.</w:t>
          </w:r>
        </w:p>
      </w:docPartBody>
    </w:docPart>
    <w:docPart>
      <w:docPartPr>
        <w:name w:val="7A36F2C7ADA64782850FDBA9B5881E48"/>
        <w:category>
          <w:name w:val="Allgemein"/>
          <w:gallery w:val="placeholder"/>
        </w:category>
        <w:types>
          <w:type w:val="bbPlcHdr"/>
        </w:types>
        <w:behaviors>
          <w:behavior w:val="content"/>
        </w:behaviors>
        <w:guid w:val="{4DF03317-E267-453D-BC92-BC6518A01DC9}"/>
      </w:docPartPr>
      <w:docPartBody>
        <w:p w:rsidR="003B12FE" w:rsidRDefault="00F21AD7" w:rsidP="00F21AD7">
          <w:pPr>
            <w:pStyle w:val="7A36F2C7ADA64782850FDBA9B5881E4894"/>
          </w:pPr>
          <w:r w:rsidRPr="00E9335D">
            <w:rPr>
              <w:rStyle w:val="Platzhaltertext"/>
            </w:rPr>
            <w:t>Informieren Sie die Studierenden im Falle des Nichtbestehens bzw. bei Nichtteilnahme an der Erstprüfung über die Wiederholungsmöglichkeit der Leistungserbringung</w:t>
          </w:r>
          <w:r w:rsidRPr="00970169">
            <w:rPr>
              <w:rStyle w:val="Platzhaltertext"/>
            </w:rPr>
            <w:t>.</w:t>
          </w:r>
        </w:p>
      </w:docPartBody>
    </w:docPart>
    <w:docPart>
      <w:docPartPr>
        <w:name w:val="C21814A01CD449C6B4021D0715B19C69"/>
        <w:category>
          <w:name w:val="Allgemein"/>
          <w:gallery w:val="placeholder"/>
        </w:category>
        <w:types>
          <w:type w:val="bbPlcHdr"/>
        </w:types>
        <w:behaviors>
          <w:behavior w:val="content"/>
        </w:behaviors>
        <w:guid w:val="{9D969EB4-D622-45F9-BA41-F08125E65A50}"/>
      </w:docPartPr>
      <w:docPartBody>
        <w:p w:rsidR="003B12FE" w:rsidRDefault="00F21AD7" w:rsidP="00F21AD7">
          <w:pPr>
            <w:pStyle w:val="C21814A01CD449C6B4021D0715B19C6985"/>
          </w:pPr>
          <w:r w:rsidRPr="00087A1D">
            <w:rPr>
              <w:rStyle w:val="Platzhaltertext"/>
            </w:rPr>
            <w:t xml:space="preserve">Fügen Sie </w:t>
          </w:r>
          <w:r>
            <w:rPr>
              <w:rStyle w:val="Platzhaltertext"/>
            </w:rPr>
            <w:t xml:space="preserve">hier </w:t>
          </w:r>
          <w:r w:rsidRPr="00087A1D">
            <w:rPr>
              <w:rStyle w:val="Platzhaltertext"/>
            </w:rPr>
            <w:t>eine fortlaufende Nummerierung ein</w:t>
          </w:r>
          <w:r>
            <w:rPr>
              <w:rStyle w:val="Platzhaltertext"/>
            </w:rPr>
            <w:t>.</w:t>
          </w:r>
          <w:r>
            <w:rPr>
              <w:rStyle w:val="Platzhaltertext"/>
            </w:rPr>
            <w:br/>
          </w:r>
          <w:r w:rsidRPr="003C2474">
            <w:rPr>
              <w:rStyle w:val="Platzhaltertext"/>
              <w:b/>
              <w:bCs/>
            </w:rPr>
            <w:t>Beispiele:</w:t>
          </w:r>
          <w:r>
            <w:rPr>
              <w:rStyle w:val="Platzhaltertext"/>
            </w:rPr>
            <w:br/>
          </w:r>
          <w:r w:rsidRPr="003C2474">
            <w:rPr>
              <w:rStyle w:val="Platzhaltertext"/>
            </w:rPr>
            <w:t>Unit 1</w:t>
          </w:r>
          <w:r>
            <w:rPr>
              <w:rStyle w:val="Platzhaltertext"/>
            </w:rPr>
            <w:br/>
            <w:t>oder</w:t>
          </w:r>
          <w:r>
            <w:rPr>
              <w:rStyle w:val="Platzhaltertext"/>
            </w:rPr>
            <w:br/>
            <w:t>Lerneinheit 1</w:t>
          </w:r>
        </w:p>
      </w:docPartBody>
    </w:docPart>
    <w:docPart>
      <w:docPartPr>
        <w:name w:val="0857FCC0296249C896B60041C8C4A917"/>
        <w:category>
          <w:name w:val="Allgemein"/>
          <w:gallery w:val="placeholder"/>
        </w:category>
        <w:types>
          <w:type w:val="bbPlcHdr"/>
        </w:types>
        <w:behaviors>
          <w:behavior w:val="content"/>
        </w:behaviors>
        <w:guid w:val="{23CEEBA0-7DB7-4F42-BEB1-8C92969BCEE1}"/>
      </w:docPartPr>
      <w:docPartBody>
        <w:p w:rsidR="003B12FE" w:rsidRDefault="00F21AD7" w:rsidP="00F21AD7">
          <w:pPr>
            <w:pStyle w:val="0857FCC0296249C896B60041C8C4A91785"/>
          </w:pPr>
          <w:r w:rsidRPr="00E130E1">
            <w:rPr>
              <w:rStyle w:val="Platzhaltertext"/>
            </w:rPr>
            <w:t xml:space="preserve">Fügen Sie in den Zeilen möglichst prägnante Titel der </w:t>
          </w:r>
          <w:r>
            <w:rPr>
              <w:rStyle w:val="Platzhaltertext"/>
            </w:rPr>
            <w:t>Lern</w:t>
          </w:r>
          <w:r w:rsidRPr="00E130E1">
            <w:rPr>
              <w:rStyle w:val="Platzhaltertext"/>
            </w:rPr>
            <w:t xml:space="preserve">einheiten </w:t>
          </w:r>
          <w:r>
            <w:rPr>
              <w:rStyle w:val="Platzhaltertext"/>
            </w:rPr>
            <w:t>(</w:t>
          </w:r>
          <w:r w:rsidRPr="00E130E1">
            <w:rPr>
              <w:rStyle w:val="Platzhaltertext"/>
            </w:rPr>
            <w:t xml:space="preserve">und ggf. eine kurze </w:t>
          </w:r>
          <w:r>
            <w:rPr>
              <w:rStyle w:val="Platzhaltertext"/>
            </w:rPr>
            <w:t>Inhaltsb</w:t>
          </w:r>
          <w:r w:rsidRPr="00E130E1">
            <w:rPr>
              <w:rStyle w:val="Platzhaltertext"/>
            </w:rPr>
            <w:t>eschreibung</w:t>
          </w:r>
          <w:r>
            <w:rPr>
              <w:rStyle w:val="Platzhaltertext"/>
            </w:rPr>
            <w:t>)</w:t>
          </w:r>
          <w:r w:rsidRPr="00E130E1">
            <w:rPr>
              <w:rStyle w:val="Platzhaltertext"/>
            </w:rPr>
            <w:t xml:space="preserve"> ein</w:t>
          </w:r>
          <w:r>
            <w:rPr>
              <w:rStyle w:val="Platzhaltertext"/>
            </w:rPr>
            <w:t>.</w:t>
          </w:r>
          <w:r>
            <w:rPr>
              <w:rStyle w:val="Platzhaltertext"/>
            </w:rPr>
            <w:br/>
          </w:r>
          <w:r w:rsidRPr="003C2474">
            <w:rPr>
              <w:rStyle w:val="Platzhaltertext"/>
              <w:b/>
              <w:bCs/>
            </w:rPr>
            <w:t>Beispiel:</w:t>
          </w:r>
          <w:r>
            <w:rPr>
              <w:rStyle w:val="Platzhaltertext"/>
            </w:rPr>
            <w:br/>
          </w:r>
          <w:r w:rsidRPr="00E130E1">
            <w:rPr>
              <w:rStyle w:val="Platzhaltertext"/>
            </w:rPr>
            <w:t>Zum Machtbegriff in den Werken von Max Weber und Michel Foucault</w:t>
          </w:r>
          <w:r w:rsidRPr="00970169">
            <w:rPr>
              <w:rStyle w:val="Platzhaltertext"/>
            </w:rPr>
            <w:t>.</w:t>
          </w:r>
        </w:p>
      </w:docPartBody>
    </w:docPart>
    <w:docPart>
      <w:docPartPr>
        <w:name w:val="562DFAA19F10458D91E1C15A70B10238"/>
        <w:category>
          <w:name w:val="Allgemein"/>
          <w:gallery w:val="placeholder"/>
        </w:category>
        <w:types>
          <w:type w:val="bbPlcHdr"/>
        </w:types>
        <w:behaviors>
          <w:behavior w:val="content"/>
        </w:behaviors>
        <w:guid w:val="{0BD2D558-CA7F-4B90-B538-82F02F27F884}"/>
      </w:docPartPr>
      <w:docPartBody>
        <w:p w:rsidR="003B12FE" w:rsidRDefault="00F21AD7" w:rsidP="00F21AD7">
          <w:pPr>
            <w:pStyle w:val="562DFAA19F10458D91E1C15A70B1023885"/>
          </w:pPr>
          <w:r w:rsidRPr="00836084">
            <w:rPr>
              <w:rStyle w:val="TextabsatzfrAbstzeFlietext-11pt-linksbndigZchn"/>
              <w:color w:val="808080" w:themeColor="background1" w:themeShade="80"/>
              <w:szCs w:val="22"/>
            </w:rPr>
            <w:t xml:space="preserve">Fügen Sie hier die </w:t>
          </w:r>
          <w:r>
            <w:rPr>
              <w:rStyle w:val="TextabsatzfrAbstzeFlietext-11pt-linksbndigZchn"/>
              <w:color w:val="808080" w:themeColor="background1" w:themeShade="80"/>
              <w:szCs w:val="22"/>
            </w:rPr>
            <w:t xml:space="preserve">synchronen </w:t>
          </w:r>
          <w:r w:rsidRPr="00836084">
            <w:rPr>
              <w:rStyle w:val="TextabsatzfrAbstzeFlietext-11pt-linksbndigZchn"/>
              <w:color w:val="808080" w:themeColor="background1" w:themeShade="80"/>
              <w:szCs w:val="22"/>
            </w:rPr>
            <w:t xml:space="preserve">Termine der </w:t>
          </w:r>
          <w:r>
            <w:rPr>
              <w:rStyle w:val="TextabsatzfrAbstzeFlietext-11pt-linksbndigZchn"/>
              <w:color w:val="808080" w:themeColor="background1" w:themeShade="80"/>
              <w:szCs w:val="22"/>
            </w:rPr>
            <w:t>Lern</w:t>
          </w:r>
          <w:r w:rsidRPr="00836084">
            <w:rPr>
              <w:rStyle w:val="TextabsatzfrAbstzeFlietext-11pt-linksbndigZchn"/>
              <w:color w:val="808080" w:themeColor="background1" w:themeShade="80"/>
              <w:szCs w:val="22"/>
            </w:rPr>
            <w:t>einheit ein</w:t>
          </w:r>
          <w:r>
            <w:rPr>
              <w:rStyle w:val="TextabsatzfrAbstzeFlietext-11pt-linksbndigZchn"/>
              <w:color w:val="808080" w:themeColor="background1" w:themeShade="80"/>
              <w:szCs w:val="22"/>
            </w:rPr>
            <w:t xml:space="preserve"> (Videokonferenz-Meetings, Präsenztermine </w:t>
          </w:r>
          <w:r>
            <w:rPr>
              <w:rStyle w:val="TextabsatzfrAbstzeFlietext-11pt-linksbndigZchn"/>
              <w:color w:val="808080" w:themeColor="background1" w:themeShade="80"/>
            </w:rPr>
            <w:t>an der ASH</w:t>
          </w:r>
          <w:r>
            <w:rPr>
              <w:rStyle w:val="TextabsatzfrAbstzeFlietext-11pt-linksbndigZchn"/>
              <w:color w:val="808080" w:themeColor="background1" w:themeShade="80"/>
              <w:szCs w:val="22"/>
            </w:rPr>
            <w:t>).</w:t>
          </w:r>
          <w:r>
            <w:rPr>
              <w:rStyle w:val="TextabsatzfrAbstzeFlietext-11pt-linksbndigZchn"/>
              <w:color w:val="808080" w:themeColor="background1" w:themeShade="80"/>
              <w:szCs w:val="22"/>
            </w:rPr>
            <w:br/>
          </w:r>
          <w:r w:rsidRPr="003C2474">
            <w:rPr>
              <w:rStyle w:val="TextabsatzfrAbstzeFlietext-11pt-linksbndigZchn"/>
              <w:b/>
              <w:bCs/>
              <w:color w:val="808080" w:themeColor="background1" w:themeShade="80"/>
              <w:szCs w:val="22"/>
            </w:rPr>
            <w:t>Beispiele:</w:t>
          </w:r>
          <w:r>
            <w:rPr>
              <w:rStyle w:val="TextabsatzfrAbstzeFlietext-11pt-linksbndigZchn"/>
              <w:color w:val="808080" w:themeColor="background1" w:themeShade="80"/>
              <w:szCs w:val="22"/>
            </w:rPr>
            <w:br/>
          </w:r>
          <w:r w:rsidRPr="00836084">
            <w:rPr>
              <w:rStyle w:val="TextabsatzfrAbstzeFlietext-11pt-linksbndigZchn"/>
              <w:color w:val="808080" w:themeColor="background1" w:themeShade="80"/>
              <w:szCs w:val="22"/>
            </w:rPr>
            <w:t>2</w:t>
          </w:r>
          <w:r>
            <w:rPr>
              <w:rStyle w:val="TextabsatzfrAbstzeFlietext-11pt-linksbndigZchn"/>
              <w:color w:val="808080" w:themeColor="background1" w:themeShade="80"/>
              <w:szCs w:val="22"/>
            </w:rPr>
            <w:t>3</w:t>
          </w:r>
          <w:r w:rsidRPr="00836084">
            <w:rPr>
              <w:rStyle w:val="TextabsatzfrAbstzeFlietext-11pt-linksbndigZchn"/>
              <w:color w:val="808080" w:themeColor="background1" w:themeShade="80"/>
              <w:szCs w:val="22"/>
            </w:rPr>
            <w:t>.10</w:t>
          </w:r>
          <w:r>
            <w:rPr>
              <w:rStyle w:val="TextabsatzfrAbstzeFlietext-11pt-linksbndigZchn"/>
              <w:color w:val="808080" w:themeColor="background1" w:themeShade="80"/>
              <w:szCs w:val="22"/>
            </w:rPr>
            <w:t>.</w:t>
          </w:r>
          <w:r w:rsidRPr="00836084">
            <w:rPr>
              <w:rStyle w:val="TextabsatzfrAbstzeFlietext-11pt-linksbndigZchn"/>
              <w:color w:val="808080" w:themeColor="background1" w:themeShade="80"/>
              <w:szCs w:val="22"/>
            </w:rPr>
            <w:t xml:space="preserve"> / 12</w:t>
          </w:r>
          <w:r>
            <w:rPr>
              <w:rStyle w:val="TextabsatzfrAbstzeFlietext-11pt-linksbndigZchn"/>
              <w:color w:val="808080" w:themeColor="background1" w:themeShade="80"/>
              <w:szCs w:val="22"/>
            </w:rPr>
            <w:t>:00</w:t>
          </w:r>
          <w:r w:rsidRPr="00836084">
            <w:rPr>
              <w:rStyle w:val="TextabsatzfrAbstzeFlietext-11pt-linksbndigZchn"/>
              <w:color w:val="808080" w:themeColor="background1" w:themeShade="80"/>
              <w:szCs w:val="22"/>
            </w:rPr>
            <w:t>-1</w:t>
          </w:r>
          <w:r>
            <w:rPr>
              <w:rStyle w:val="TextabsatzfrAbstzeFlietext-11pt-linksbndigZchn"/>
              <w:color w:val="808080" w:themeColor="background1" w:themeShade="80"/>
              <w:szCs w:val="22"/>
            </w:rPr>
            <w:t>3:30U</w:t>
          </w:r>
          <w:r w:rsidRPr="00836084">
            <w:rPr>
              <w:rStyle w:val="TextabsatzfrAbstzeFlietext-11pt-linksbndigZchn"/>
              <w:color w:val="808080" w:themeColor="background1" w:themeShade="80"/>
              <w:szCs w:val="22"/>
            </w:rPr>
            <w:t>hr</w:t>
          </w:r>
          <w:r>
            <w:rPr>
              <w:rStyle w:val="TextabsatzfrAbstzeFlietext-11pt-linksbndigZchn"/>
              <w:color w:val="808080" w:themeColor="background1" w:themeShade="80"/>
              <w:szCs w:val="22"/>
            </w:rPr>
            <w:t xml:space="preserve"> </w:t>
          </w:r>
          <w:r w:rsidRPr="00836084">
            <w:rPr>
              <w:rStyle w:val="TextabsatzfrAbstzeFlietext-11pt-linksbndigZchn"/>
              <w:color w:val="808080" w:themeColor="background1" w:themeShade="80"/>
              <w:szCs w:val="22"/>
            </w:rPr>
            <w:t>(</w:t>
          </w:r>
          <w:r>
            <w:rPr>
              <w:rStyle w:val="TextabsatzfrAbstzeFlietext-11pt-linksbndigZchn"/>
              <w:color w:val="808080" w:themeColor="background1" w:themeShade="80"/>
              <w:szCs w:val="22"/>
            </w:rPr>
            <w:t>BigBlueButton Moodle-Kursraum</w:t>
          </w:r>
          <w:r w:rsidRPr="00836084">
            <w:rPr>
              <w:rStyle w:val="TextabsatzfrAbstzeFlietext-11pt-linksbndigZchn"/>
              <w:color w:val="808080" w:themeColor="background1" w:themeShade="80"/>
              <w:szCs w:val="22"/>
            </w:rPr>
            <w:t>)</w:t>
          </w:r>
          <w:r>
            <w:rPr>
              <w:rStyle w:val="TextabsatzfrAbstzeFlietext-11pt-linksbndigZchn"/>
              <w:color w:val="808080" w:themeColor="background1" w:themeShade="80"/>
              <w:szCs w:val="22"/>
            </w:rPr>
            <w:br/>
            <w:t>oder</w:t>
          </w:r>
          <w:r>
            <w:rPr>
              <w:rStyle w:val="TextabsatzfrAbstzeFlietext-11pt-linksbndigZchn"/>
              <w:color w:val="808080" w:themeColor="background1" w:themeShade="80"/>
              <w:szCs w:val="22"/>
            </w:rPr>
            <w:br/>
            <w:t>22.10. / 12:00-14:00Uhr (ASH - Raum wird noch bekannt gegeben).</w:t>
          </w:r>
        </w:p>
      </w:docPartBody>
    </w:docPart>
    <w:docPart>
      <w:docPartPr>
        <w:name w:val="73BBB6CF84A74F4D9951DAE1F9AEBA03"/>
        <w:category>
          <w:name w:val="Allgemein"/>
          <w:gallery w:val="placeholder"/>
        </w:category>
        <w:types>
          <w:type w:val="bbPlcHdr"/>
        </w:types>
        <w:behaviors>
          <w:behavior w:val="content"/>
        </w:behaviors>
        <w:guid w:val="{A840C0A5-CEB4-4555-A7F9-4AF1F21B4485}"/>
      </w:docPartPr>
      <w:docPartBody>
        <w:p w:rsidR="00EE62F1" w:rsidRDefault="00F21AD7" w:rsidP="00F21AD7">
          <w:pPr>
            <w:pStyle w:val="73BBB6CF84A74F4D9951DAE1F9AEBA0378"/>
          </w:pPr>
          <w:r w:rsidRPr="00087A1D">
            <w:rPr>
              <w:rStyle w:val="Platzhaltertext"/>
            </w:rPr>
            <w:t xml:space="preserve">Fügen Sie den Zeitraum der jeweiligen </w:t>
          </w:r>
          <w:r>
            <w:rPr>
              <w:rStyle w:val="Platzhaltertext"/>
            </w:rPr>
            <w:t>Lern</w:t>
          </w:r>
          <w:r w:rsidRPr="00087A1D">
            <w:rPr>
              <w:rStyle w:val="Platzhaltertext"/>
            </w:rPr>
            <w:t>einheit ein</w:t>
          </w:r>
          <w:r>
            <w:rPr>
              <w:rStyle w:val="Platzhaltertext"/>
            </w:rPr>
            <w:t xml:space="preserve"> (wöchentlich oder wochenübergreifend).</w:t>
          </w:r>
          <w:r>
            <w:rPr>
              <w:rStyle w:val="Platzhaltertext"/>
            </w:rPr>
            <w:br/>
          </w:r>
          <w:r w:rsidRPr="003C2474">
            <w:rPr>
              <w:rStyle w:val="Platzhaltertext"/>
              <w:b/>
              <w:bCs/>
            </w:rPr>
            <w:t>Beispiele:</w:t>
          </w:r>
          <w:r>
            <w:rPr>
              <w:rStyle w:val="Platzhaltertext"/>
            </w:rPr>
            <w:br/>
            <w:t>19.10. - 25.10.</w:t>
          </w:r>
          <w:r>
            <w:rPr>
              <w:rStyle w:val="Platzhaltertext"/>
            </w:rPr>
            <w:br/>
            <w:t>oder</w:t>
          </w:r>
          <w:r>
            <w:rPr>
              <w:rStyle w:val="Platzhaltertext"/>
            </w:rPr>
            <w:br/>
          </w:r>
          <w:r w:rsidRPr="00087A1D">
            <w:rPr>
              <w:rStyle w:val="Platzhaltertext"/>
            </w:rPr>
            <w:t>19.10</w:t>
          </w:r>
          <w:r>
            <w:rPr>
              <w:rStyle w:val="Platzhaltertext"/>
            </w:rPr>
            <w:t xml:space="preserve">. </w:t>
          </w:r>
          <w:r w:rsidRPr="00087A1D">
            <w:rPr>
              <w:rStyle w:val="Platzhaltertext"/>
            </w:rPr>
            <w:t>-</w:t>
          </w:r>
          <w:r>
            <w:rPr>
              <w:rStyle w:val="Platzhaltertext"/>
            </w:rPr>
            <w:t xml:space="preserve"> </w:t>
          </w:r>
          <w:r w:rsidRPr="00087A1D">
            <w:rPr>
              <w:rStyle w:val="Platzhaltertext"/>
            </w:rPr>
            <w:t>01.11</w:t>
          </w:r>
          <w:r>
            <w:rPr>
              <w:rStyle w:val="Platzhaltertext"/>
            </w:rPr>
            <w:t xml:space="preserve">. </w:t>
          </w:r>
          <w:r w:rsidRPr="00087A1D">
            <w:rPr>
              <w:rStyle w:val="Platzhaltertext"/>
            </w:rPr>
            <w:t>(2</w:t>
          </w:r>
          <w:r>
            <w:rPr>
              <w:rStyle w:val="Platzhaltertext"/>
            </w:rPr>
            <w:t xml:space="preserve"> W</w:t>
          </w:r>
          <w:r w:rsidRPr="00087A1D">
            <w:rPr>
              <w:rStyle w:val="Platzhaltertext"/>
            </w:rPr>
            <w:t>ochen)</w:t>
          </w:r>
          <w:r>
            <w:rPr>
              <w:rStyle w:val="Platzhaltertext"/>
            </w:rPr>
            <w:t>.</w:t>
          </w:r>
        </w:p>
      </w:docPartBody>
    </w:docPart>
    <w:docPart>
      <w:docPartPr>
        <w:name w:val="488D916C7E6949EBA5D3911CA764C87F"/>
        <w:category>
          <w:name w:val="Allgemein"/>
          <w:gallery w:val="placeholder"/>
        </w:category>
        <w:types>
          <w:type w:val="bbPlcHdr"/>
        </w:types>
        <w:behaviors>
          <w:behavior w:val="content"/>
        </w:behaviors>
        <w:guid w:val="{50715799-15CD-4755-AC54-61B6707B2423}"/>
      </w:docPartPr>
      <w:docPartBody>
        <w:p w:rsidR="00EE62F1" w:rsidRDefault="00F21AD7" w:rsidP="00F21AD7">
          <w:pPr>
            <w:pStyle w:val="488D916C7E6949EBA5D3911CA764C87F77"/>
          </w:pPr>
          <w:r w:rsidRPr="00513685">
            <w:rPr>
              <w:rStyle w:val="Platzhaltertext"/>
            </w:rPr>
            <w:t xml:space="preserve">Geben Sie hier einen kurzen Überblick über die Aufgaben, die </w:t>
          </w:r>
          <w:r>
            <w:rPr>
              <w:rStyle w:val="Platzhaltertext"/>
            </w:rPr>
            <w:t>von den</w:t>
          </w:r>
          <w:r w:rsidRPr="00513685">
            <w:rPr>
              <w:rStyle w:val="Platzhaltertext"/>
            </w:rPr>
            <w:t xml:space="preserve"> Studierenden im Rahmen der </w:t>
          </w:r>
          <w:r>
            <w:rPr>
              <w:rStyle w:val="Platzhaltertext"/>
            </w:rPr>
            <w:t>Lerne</w:t>
          </w:r>
          <w:r w:rsidRPr="00513685">
            <w:rPr>
              <w:rStyle w:val="Platzhaltertext"/>
            </w:rPr>
            <w:t xml:space="preserve">inheit bearbeiten </w:t>
          </w:r>
          <w:r>
            <w:rPr>
              <w:rStyle w:val="Platzhaltertext"/>
            </w:rPr>
            <w:t xml:space="preserve">werden </w:t>
          </w:r>
          <w:r w:rsidRPr="00513685">
            <w:rPr>
              <w:rStyle w:val="Platzhaltertext"/>
            </w:rPr>
            <w:t>sollen</w:t>
          </w:r>
          <w:r w:rsidRPr="005810AD">
            <w:rPr>
              <w:rStyle w:val="Platzhaltertext"/>
            </w:rPr>
            <w:t>.</w:t>
          </w:r>
          <w:r>
            <w:rPr>
              <w:rStyle w:val="Platzhaltertext"/>
            </w:rPr>
            <w:t xml:space="preserve"> Stellen Sie auch klar:</w:t>
          </w:r>
          <w:r>
            <w:rPr>
              <w:rStyle w:val="Platzhaltertext"/>
            </w:rPr>
            <w:br/>
          </w:r>
          <w:r>
            <w:rPr>
              <w:rStyle w:val="Platzhaltertext"/>
            </w:rPr>
            <w:br/>
            <w:t>a) Ob die Aufgaben als Einzel- oder Gruppenarbeit bearbeitet werden sollen.</w:t>
          </w:r>
          <w:r>
            <w:rPr>
              <w:rStyle w:val="Platzhaltertext"/>
            </w:rPr>
            <w:br/>
          </w:r>
          <w:r>
            <w:rPr>
              <w:rStyle w:val="Platzhaltertext"/>
            </w:rPr>
            <w:br/>
            <w:t>b) Wann diese (spätestens) eingereicht werden müssen (z. B. 21.10. 12Uhr - 2 Tage vor dem Präsenz-Meeting am 23.10.).</w:t>
          </w:r>
          <w:r>
            <w:rPr>
              <w:rStyle w:val="Platzhaltertext"/>
            </w:rPr>
            <w:br/>
          </w:r>
          <w:r>
            <w:rPr>
              <w:rStyle w:val="Platzhaltertext"/>
            </w:rPr>
            <w:br/>
            <w:t>c) Auf welchem Wege diese eingereicht werden müssen (z.B. Aufgabenelement im Moodle-Kurs).</w:t>
          </w:r>
        </w:p>
      </w:docPartBody>
    </w:docPart>
    <w:docPart>
      <w:docPartPr>
        <w:name w:val="75B6B5C3E02D4389B6BF07DD0A3A3A29"/>
        <w:category>
          <w:name w:val="Allgemein"/>
          <w:gallery w:val="placeholder"/>
        </w:category>
        <w:types>
          <w:type w:val="bbPlcHdr"/>
        </w:types>
        <w:behaviors>
          <w:behavior w:val="content"/>
        </w:behaviors>
        <w:guid w:val="{5A0CD90E-211B-4074-9F09-C2F1DF9CACBC}"/>
      </w:docPartPr>
      <w:docPartBody>
        <w:p w:rsidR="00EE62F1" w:rsidRDefault="00F21AD7" w:rsidP="00F21AD7">
          <w:pPr>
            <w:pStyle w:val="75B6B5C3E02D4389B6BF07DD0A3A3A2976"/>
          </w:pPr>
          <w:r>
            <w:rPr>
              <w:rStyle w:val="Platzhaltertext"/>
            </w:rPr>
            <w:t>Führen Sie hier die Lernmaterialien (Texte, Videos, Online-Ressourcen auf, die für die Lerneinheit relevant sind. Verweisen Sie ggf. auf weitere Literatur/ Lernmaterialien im Moodle-Kurs.</w:t>
          </w:r>
          <w:r>
            <w:rPr>
              <w:rStyle w:val="Platzhaltertext"/>
            </w:rPr>
            <w:br/>
          </w:r>
          <w:r w:rsidRPr="003C2474">
            <w:rPr>
              <w:rStyle w:val="Platzhaltertext"/>
              <w:b/>
              <w:bCs/>
            </w:rPr>
            <w:t>Beispiel:</w:t>
          </w:r>
          <w:r>
            <w:rPr>
              <w:rStyle w:val="Platzhaltertext"/>
              <w:b/>
              <w:bCs/>
            </w:rPr>
            <w:br/>
          </w:r>
          <w:r>
            <w:rPr>
              <w:rStyle w:val="Platzhaltertext"/>
            </w:rPr>
            <w:sym w:font="Symbol" w:char="F0B7"/>
          </w:r>
          <w:r>
            <w:rPr>
              <w:rStyle w:val="Platzhaltertext"/>
            </w:rPr>
            <w:t xml:space="preserve"> </w:t>
          </w:r>
          <w:r w:rsidRPr="00A467BB">
            <w:rPr>
              <w:rStyle w:val="Platzhaltertext"/>
            </w:rPr>
            <w:t>Foucault, M.</w:t>
          </w:r>
          <w:r>
            <w:rPr>
              <w:rStyle w:val="Platzhaltertext"/>
            </w:rPr>
            <w:t xml:space="preserve"> (1994). Überwachen und Strafen. Die Geburt des Gefängnisses. Frankfurt/Main: Suhrkamp. (Seite XXX-XXX)</w:t>
          </w:r>
          <w:r>
            <w:rPr>
              <w:rStyle w:val="Platzhaltertext"/>
            </w:rPr>
            <w:br/>
          </w:r>
          <w:r>
            <w:rPr>
              <w:rStyle w:val="Platzhaltertext"/>
            </w:rPr>
            <w:sym w:font="Symbol" w:char="F0B7"/>
          </w:r>
          <w:r>
            <w:rPr>
              <w:rStyle w:val="Platzhaltertext"/>
            </w:rPr>
            <w:t xml:space="preserve"> Weber, M. (2002 [1922]). Wirtschaft und Gesellschaft. G</w:t>
          </w:r>
          <w:r w:rsidRPr="009C4832">
            <w:rPr>
              <w:rStyle w:val="Platzhaltertext"/>
            </w:rPr>
            <w:t>rundriß der verstehenden Soziologie</w:t>
          </w:r>
          <w:r>
            <w:rPr>
              <w:rStyle w:val="Platzhaltertext"/>
            </w:rPr>
            <w:t xml:space="preserve"> (5. Auflage). Tübingen: Mohr Siebeck. (Seite XXX-XXX)</w:t>
          </w:r>
          <w:r>
            <w:rPr>
              <w:rStyle w:val="Platzhaltertext"/>
            </w:rPr>
            <w:br/>
          </w:r>
          <w:r>
            <w:rPr>
              <w:rStyle w:val="Platzhaltertext"/>
            </w:rPr>
            <w:sym w:font="Symbol" w:char="F0B7"/>
          </w:r>
          <w:r>
            <w:rPr>
              <w:rStyle w:val="Platzhaltertext"/>
            </w:rPr>
            <w:t xml:space="preserve"> Lemke, T. (2001).</w:t>
          </w:r>
          <w:r>
            <w:t xml:space="preserve"> </w:t>
          </w:r>
          <w:r w:rsidRPr="0075355B">
            <w:rPr>
              <w:rStyle w:val="Platzhaltertext"/>
            </w:rPr>
            <w:t>Max Weber, Norbert Elias und Michel Foucault über Macht und Subjektivierung</w:t>
          </w:r>
          <w:r>
            <w:rPr>
              <w:rStyle w:val="Platzhaltertext"/>
            </w:rPr>
            <w:t xml:space="preserve">. </w:t>
          </w:r>
          <w:r w:rsidRPr="0075355B">
            <w:rPr>
              <w:rStyle w:val="Platzhaltertext"/>
            </w:rPr>
            <w:t>Berliner Journal für Soziologie</w:t>
          </w:r>
        </w:p>
      </w:docPartBody>
    </w:docPart>
    <w:docPart>
      <w:docPartPr>
        <w:name w:val="95297231C4BE4CCB8C4621047BCBCD2B"/>
        <w:category>
          <w:name w:val="Allgemein"/>
          <w:gallery w:val="placeholder"/>
        </w:category>
        <w:types>
          <w:type w:val="bbPlcHdr"/>
        </w:types>
        <w:behaviors>
          <w:behavior w:val="content"/>
        </w:behaviors>
        <w:guid w:val="{02AD4631-8EA2-4D2C-BE2D-EE1E641C7A10}"/>
      </w:docPartPr>
      <w:docPartBody>
        <w:p w:rsidR="005B1763" w:rsidRDefault="00F21AD7" w:rsidP="00F21AD7">
          <w:pPr>
            <w:pStyle w:val="95297231C4BE4CCB8C4621047BCBCD2B38"/>
          </w:pPr>
          <w:r w:rsidRPr="00E4370C">
            <w:rPr>
              <w:rStyle w:val="Platzhaltertext"/>
            </w:rPr>
            <w:t>Bitte weisen Sie die Studierenden im Rahmen der Festsetzung der Prüfungsmodalitäten und des Prüfungstermins auf das Erfordernis der elektronischen Prüfungsanmeldung für das Ablegen der Prüfung hin</w:t>
          </w:r>
          <w:r w:rsidRPr="006F4C3F">
            <w:rPr>
              <w:rStyle w:val="Platzhaltertext"/>
            </w:rPr>
            <w:t>.</w:t>
          </w:r>
        </w:p>
      </w:docPartBody>
    </w:docPart>
    <w:docPart>
      <w:docPartPr>
        <w:name w:val="78CCCF52836C4AA7A28F4B5743378352"/>
        <w:category>
          <w:name w:val="Allgemein"/>
          <w:gallery w:val="placeholder"/>
        </w:category>
        <w:types>
          <w:type w:val="bbPlcHdr"/>
        </w:types>
        <w:behaviors>
          <w:behavior w:val="content"/>
        </w:behaviors>
        <w:guid w:val="{E2C060AA-7579-443B-AA33-2D0622DD0763}"/>
      </w:docPartPr>
      <w:docPartBody>
        <w:p w:rsidR="00F21AD7" w:rsidRPr="00F81EF5" w:rsidRDefault="00F21AD7" w:rsidP="00F81EF5">
          <w:pPr>
            <w:pStyle w:val="TextabsatzfrAbstzeFlietext-12pt-linksbndig"/>
            <w:rPr>
              <w:color w:val="808080"/>
            </w:rPr>
          </w:pPr>
          <w:r w:rsidRPr="00F81EF5">
            <w:rPr>
              <w:color w:val="808080"/>
            </w:rPr>
            <w:t>Beschreiben Sie hier die Form der formativen Aufgabe(n) des Semesters (wie z.B. Referatskonzeption und -präsentation mit Handout) und ab welchem Zeitpunkt und auf welchem Wege die Themenwahl stattfinden wird. Verweisen Sie ggf. auch auf die zusätzlichen Aufgaben, die in den einzelnen Kurseinheiten spezifiziert sind und klären Sie, inwieweit diese Aufgaben in Vorbereitung auf die abschließende Prüfungsleistung in Verbindung stehen.</w:t>
          </w:r>
        </w:p>
        <w:p w:rsidR="005B1763" w:rsidRDefault="00F21AD7" w:rsidP="00F21AD7">
          <w:pPr>
            <w:pStyle w:val="78CCCF52836C4AA7A28F4B574337835228"/>
          </w:pPr>
          <w:r w:rsidRPr="00F81EF5">
            <w:rPr>
              <w:color w:val="808080"/>
            </w:rPr>
            <w:t>Stimmen Sie sich bezüglich Lehr- und Lernziele, Inhalte und Methoden mit den weiteren Lehrenden des Moduls bzw. der Unit sowie mit der Modulverantwortung ab.</w:t>
          </w:r>
        </w:p>
      </w:docPartBody>
    </w:docPart>
    <w:docPart>
      <w:docPartPr>
        <w:name w:val="785E165CB3004806969C4867D9E21511"/>
        <w:category>
          <w:name w:val="Allgemein"/>
          <w:gallery w:val="placeholder"/>
        </w:category>
        <w:types>
          <w:type w:val="bbPlcHdr"/>
        </w:types>
        <w:behaviors>
          <w:behavior w:val="content"/>
        </w:behaviors>
        <w:guid w:val="{C589730A-F8DC-4D17-BAEA-57E22563FBF7}"/>
      </w:docPartPr>
      <w:docPartBody>
        <w:p w:rsidR="00CE1267" w:rsidRDefault="00F21AD7" w:rsidP="00F21AD7">
          <w:pPr>
            <w:pStyle w:val="785E165CB3004806969C4867D9E2151123"/>
          </w:pPr>
          <w:r w:rsidRPr="00930410">
            <w:rPr>
              <w:rStyle w:val="TextabsatzfrAbstzeFlietext-12pt-linksbndigZchn"/>
              <w:color w:val="808080" w:themeColor="background1" w:themeShade="80"/>
            </w:rPr>
            <w:t xml:space="preserve">Beschreiben Sie hier </w:t>
          </w:r>
          <w:r>
            <w:rPr>
              <w:rStyle w:val="TextabsatzfrAbstzeFlietext-12pt-linksbndigZchn"/>
              <w:color w:val="808080" w:themeColor="background1" w:themeShade="80"/>
            </w:rPr>
            <w:t xml:space="preserve">ggf. Ihre Erwartungen bezüglich der </w:t>
          </w:r>
          <w:r w:rsidRPr="00930410">
            <w:rPr>
              <w:rStyle w:val="TextabsatzfrAbstzeFlietext-12pt-linksbndigZchn"/>
              <w:color w:val="808080" w:themeColor="background1" w:themeShade="80"/>
            </w:rPr>
            <w:t xml:space="preserve">sozialen Umgangsformen </w:t>
          </w:r>
          <w:r>
            <w:rPr>
              <w:rStyle w:val="TextabsatzfrAbstzeFlietext-12pt-linksbndigZchn"/>
              <w:color w:val="808080" w:themeColor="background1" w:themeShade="80"/>
            </w:rPr>
            <w:t>in der Präsenz- und</w:t>
          </w:r>
          <w:r w:rsidRPr="00930410">
            <w:rPr>
              <w:rStyle w:val="TextabsatzfrAbstzeFlietext-12pt-linksbndigZchn"/>
              <w:color w:val="808080" w:themeColor="background1" w:themeShade="80"/>
            </w:rPr>
            <w:t xml:space="preserve"> Online-Kommunikation</w:t>
          </w:r>
          <w:r>
            <w:rPr>
              <w:rStyle w:val="TextabsatzfrAbstzeFlietext-12pt-linksbndigZchn"/>
              <w:color w:val="808080" w:themeColor="background1" w:themeShade="80"/>
            </w:rPr>
            <w:t xml:space="preserve"> (z.B. im Rahmen von Video-Meetings oder der Forenkommunikation).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Semibold">
    <w:panose1 w:val="020B0603030403020204"/>
    <w:charset w:val="00"/>
    <w:family w:val="swiss"/>
    <w:pitch w:val="variable"/>
    <w:sig w:usb0="600002F7" w:usb1="02000001" w:usb2="00000000" w:usb3="00000000" w:csb0="0000019F" w:csb1="00000000"/>
  </w:font>
  <w:font w:name="Source Sans Pro Black">
    <w:panose1 w:val="020B08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1A7B"/>
    <w:multiLevelType w:val="multilevel"/>
    <w:tmpl w:val="4C76D3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B455D9"/>
    <w:multiLevelType w:val="multilevel"/>
    <w:tmpl w:val="385EE6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BC16359"/>
    <w:multiLevelType w:val="multilevel"/>
    <w:tmpl w:val="374489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099"/>
    <w:rsid w:val="00093ABD"/>
    <w:rsid w:val="001C36B4"/>
    <w:rsid w:val="002127AA"/>
    <w:rsid w:val="002222CF"/>
    <w:rsid w:val="002D0EB0"/>
    <w:rsid w:val="0030029C"/>
    <w:rsid w:val="00382196"/>
    <w:rsid w:val="003A32CC"/>
    <w:rsid w:val="003B12FE"/>
    <w:rsid w:val="0041511C"/>
    <w:rsid w:val="00415138"/>
    <w:rsid w:val="0044570D"/>
    <w:rsid w:val="004470E6"/>
    <w:rsid w:val="004F7A48"/>
    <w:rsid w:val="00515B31"/>
    <w:rsid w:val="005272A1"/>
    <w:rsid w:val="00531378"/>
    <w:rsid w:val="005B1763"/>
    <w:rsid w:val="005D4099"/>
    <w:rsid w:val="005E3230"/>
    <w:rsid w:val="00651EF4"/>
    <w:rsid w:val="006F26A0"/>
    <w:rsid w:val="00704AAB"/>
    <w:rsid w:val="007535A7"/>
    <w:rsid w:val="00933A18"/>
    <w:rsid w:val="009437D7"/>
    <w:rsid w:val="00A33F71"/>
    <w:rsid w:val="00A34000"/>
    <w:rsid w:val="00A86C49"/>
    <w:rsid w:val="00B00CA5"/>
    <w:rsid w:val="00BA100B"/>
    <w:rsid w:val="00BB78AE"/>
    <w:rsid w:val="00C40A62"/>
    <w:rsid w:val="00CE1267"/>
    <w:rsid w:val="00D04B27"/>
    <w:rsid w:val="00D713C0"/>
    <w:rsid w:val="00DC4159"/>
    <w:rsid w:val="00E17074"/>
    <w:rsid w:val="00E532E7"/>
    <w:rsid w:val="00EE62F1"/>
    <w:rsid w:val="00F17B43"/>
    <w:rsid w:val="00F21AD7"/>
    <w:rsid w:val="00F402E6"/>
    <w:rsid w:val="00F41E56"/>
    <w:rsid w:val="00F51F83"/>
    <w:rsid w:val="00F55959"/>
    <w:rsid w:val="00FF73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extabsatzfrAbstzeFlietext-12pt-linksbndigZchn">
    <w:name w:val="Textabsatz (für Absätze/Fließtext - 12pt - linksbündig) Zchn"/>
    <w:basedOn w:val="Absatz-Standardschriftart"/>
    <w:link w:val="TextabsatzfrAbstzeFlietext-12pt-linksbndig"/>
    <w:rsid w:val="00F21AD7"/>
    <w:rPr>
      <w:rFonts w:ascii="Source Sans Pro" w:eastAsia="Arial" w:hAnsi="Source Sans Pro" w:cs="Arial"/>
      <w:sz w:val="24"/>
      <w:szCs w:val="24"/>
    </w:rPr>
  </w:style>
  <w:style w:type="paragraph" w:customStyle="1" w:styleId="TextabsatzfrAbstzeFlietext-12pt-linksbndig">
    <w:name w:val="Textabsatz (für Absätze/Fließtext - 12pt - linksbündig)"/>
    <w:basedOn w:val="Standard"/>
    <w:link w:val="TextabsatzfrAbstzeFlietext-12pt-linksbndigZchn"/>
    <w:qFormat/>
    <w:rsid w:val="00F21AD7"/>
    <w:pPr>
      <w:spacing w:after="120" w:line="240" w:lineRule="auto"/>
    </w:pPr>
    <w:rPr>
      <w:rFonts w:ascii="Source Sans Pro" w:eastAsia="Arial" w:hAnsi="Source Sans Pro" w:cs="Arial"/>
      <w:sz w:val="24"/>
      <w:szCs w:val="24"/>
    </w:rPr>
  </w:style>
  <w:style w:type="character" w:styleId="Platzhaltertext">
    <w:name w:val="Placeholder Text"/>
    <w:basedOn w:val="Absatz-Standardschriftart"/>
    <w:uiPriority w:val="99"/>
    <w:semiHidden/>
    <w:rsid w:val="00F21AD7"/>
    <w:rPr>
      <w:color w:val="808080"/>
    </w:rPr>
  </w:style>
  <w:style w:type="paragraph" w:customStyle="1" w:styleId="TextabsatzfrAbstzeFlietext-11pt-linksbndig">
    <w:name w:val="Textabsatz (für Absätze/Fließtext - 11pt - linksbündig)"/>
    <w:basedOn w:val="Standard"/>
    <w:link w:val="TextabsatzfrAbstzeFlietext-11pt-linksbndigZchn"/>
    <w:qFormat/>
    <w:rsid w:val="00F21AD7"/>
    <w:pPr>
      <w:spacing w:before="120" w:after="120" w:line="240" w:lineRule="auto"/>
    </w:pPr>
    <w:rPr>
      <w:rFonts w:ascii="Source Sans Pro" w:eastAsia="Arial" w:hAnsi="Source Sans Pro" w:cs="Arial"/>
      <w:color w:val="000000" w:themeColor="text1"/>
      <w:szCs w:val="24"/>
      <w:lang w:eastAsia="de-DE"/>
    </w:rPr>
  </w:style>
  <w:style w:type="character" w:customStyle="1" w:styleId="TextabsatzfrAbstzeFlietext-11pt-linksbndigZchn">
    <w:name w:val="Textabsatz (für Absätze/Fließtext - 11pt - linksbündig) Zchn"/>
    <w:basedOn w:val="Absatz-Standardschriftart"/>
    <w:link w:val="TextabsatzfrAbstzeFlietext-11pt-linksbndig"/>
    <w:rsid w:val="00F21AD7"/>
    <w:rPr>
      <w:rFonts w:ascii="Source Sans Pro" w:eastAsia="Arial" w:hAnsi="Source Sans Pro" w:cs="Arial"/>
      <w:color w:val="000000" w:themeColor="text1"/>
      <w:szCs w:val="24"/>
      <w:lang w:eastAsia="de-DE"/>
    </w:rPr>
  </w:style>
  <w:style w:type="paragraph" w:customStyle="1" w:styleId="00FD5BF47AAE4A6693427721EE6EEB90101">
    <w:name w:val="00FD5BF47AAE4A6693427721EE6EEB90101"/>
    <w:rsid w:val="00F21AD7"/>
    <w:pPr>
      <w:spacing w:after="120" w:line="240" w:lineRule="auto"/>
    </w:pPr>
    <w:rPr>
      <w:rFonts w:ascii="Source Sans Pro" w:eastAsia="Arial" w:hAnsi="Source Sans Pro" w:cs="Arial"/>
      <w:sz w:val="24"/>
      <w:szCs w:val="24"/>
      <w:lang w:eastAsia="de-DE"/>
    </w:rPr>
  </w:style>
  <w:style w:type="paragraph" w:customStyle="1" w:styleId="A607E19A88A247AC97F87DF1CB59CB6899">
    <w:name w:val="A607E19A88A247AC97F87DF1CB59CB6899"/>
    <w:rsid w:val="00F21AD7"/>
    <w:pPr>
      <w:spacing w:after="120" w:line="240" w:lineRule="auto"/>
    </w:pPr>
    <w:rPr>
      <w:rFonts w:ascii="Source Sans Pro" w:eastAsia="Arial" w:hAnsi="Source Sans Pro" w:cs="Arial"/>
      <w:sz w:val="24"/>
      <w:szCs w:val="24"/>
      <w:lang w:eastAsia="de-DE"/>
    </w:rPr>
  </w:style>
  <w:style w:type="paragraph" w:customStyle="1" w:styleId="862965E039164966AE5C1E035BCB302398">
    <w:name w:val="862965E039164966AE5C1E035BCB302398"/>
    <w:rsid w:val="00F21AD7"/>
    <w:pPr>
      <w:spacing w:after="120" w:line="240" w:lineRule="auto"/>
    </w:pPr>
    <w:rPr>
      <w:rFonts w:ascii="Source Sans Pro" w:eastAsia="Arial" w:hAnsi="Source Sans Pro" w:cs="Arial"/>
      <w:sz w:val="24"/>
      <w:szCs w:val="24"/>
      <w:lang w:eastAsia="de-DE"/>
    </w:rPr>
  </w:style>
  <w:style w:type="paragraph" w:customStyle="1" w:styleId="A9EA6602896E45D89691D9C795619D30102">
    <w:name w:val="A9EA6602896E45D89691D9C795619D30102"/>
    <w:rsid w:val="00F21AD7"/>
    <w:pPr>
      <w:spacing w:after="120" w:line="240" w:lineRule="auto"/>
    </w:pPr>
    <w:rPr>
      <w:rFonts w:ascii="Source Sans Pro" w:eastAsia="Arial" w:hAnsi="Source Sans Pro" w:cs="Arial"/>
      <w:sz w:val="24"/>
      <w:szCs w:val="24"/>
      <w:lang w:eastAsia="de-DE"/>
    </w:rPr>
  </w:style>
  <w:style w:type="paragraph" w:customStyle="1" w:styleId="80796FC501EE40C7ABC022DDA14AE55F102">
    <w:name w:val="80796FC501EE40C7ABC022DDA14AE55F102"/>
    <w:rsid w:val="00F21AD7"/>
    <w:pPr>
      <w:spacing w:after="120" w:line="240" w:lineRule="auto"/>
    </w:pPr>
    <w:rPr>
      <w:rFonts w:ascii="Source Sans Pro" w:eastAsia="Arial" w:hAnsi="Source Sans Pro" w:cs="Arial"/>
      <w:sz w:val="24"/>
      <w:szCs w:val="24"/>
      <w:lang w:eastAsia="de-DE"/>
    </w:rPr>
  </w:style>
  <w:style w:type="paragraph" w:customStyle="1" w:styleId="E3817C2A2BD348A2BD85AEE67061CBF1102">
    <w:name w:val="E3817C2A2BD348A2BD85AEE67061CBF1102"/>
    <w:rsid w:val="00F21AD7"/>
    <w:pPr>
      <w:spacing w:after="120" w:line="240" w:lineRule="auto"/>
    </w:pPr>
    <w:rPr>
      <w:rFonts w:ascii="Source Sans Pro" w:eastAsia="Arial" w:hAnsi="Source Sans Pro" w:cs="Arial"/>
      <w:sz w:val="24"/>
      <w:szCs w:val="24"/>
      <w:lang w:eastAsia="de-DE"/>
    </w:rPr>
  </w:style>
  <w:style w:type="paragraph" w:customStyle="1" w:styleId="C2D0971435FE45E8B64212FC42F4DF19102">
    <w:name w:val="C2D0971435FE45E8B64212FC42F4DF19102"/>
    <w:rsid w:val="00F21AD7"/>
    <w:pPr>
      <w:spacing w:after="120" w:line="240" w:lineRule="auto"/>
    </w:pPr>
    <w:rPr>
      <w:rFonts w:ascii="Source Sans Pro" w:eastAsia="Arial" w:hAnsi="Source Sans Pro" w:cs="Arial"/>
      <w:sz w:val="24"/>
      <w:szCs w:val="24"/>
      <w:lang w:eastAsia="de-DE"/>
    </w:rPr>
  </w:style>
  <w:style w:type="paragraph" w:customStyle="1" w:styleId="528E6579ED4F467D944FBEF9C4352CF7102">
    <w:name w:val="528E6579ED4F467D944FBEF9C4352CF7102"/>
    <w:rsid w:val="00F21AD7"/>
    <w:pPr>
      <w:spacing w:after="120" w:line="240" w:lineRule="auto"/>
    </w:pPr>
    <w:rPr>
      <w:rFonts w:ascii="Source Sans Pro" w:eastAsia="Arial" w:hAnsi="Source Sans Pro" w:cs="Arial"/>
      <w:sz w:val="24"/>
      <w:szCs w:val="24"/>
      <w:lang w:eastAsia="de-DE"/>
    </w:rPr>
  </w:style>
  <w:style w:type="paragraph" w:customStyle="1" w:styleId="785E165CB3004806969C4867D9E2151123">
    <w:name w:val="785E165CB3004806969C4867D9E2151123"/>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102">
    <w:name w:val="EDC9A1C5606D421A9788D1CE1B21EB6D102"/>
    <w:rsid w:val="00F21AD7"/>
    <w:pPr>
      <w:spacing w:after="120" w:line="240" w:lineRule="auto"/>
    </w:pPr>
    <w:rPr>
      <w:rFonts w:ascii="Source Sans Pro" w:eastAsia="Arial" w:hAnsi="Source Sans Pro" w:cs="Arial"/>
      <w:sz w:val="24"/>
      <w:szCs w:val="24"/>
      <w:lang w:eastAsia="de-DE"/>
    </w:rPr>
  </w:style>
  <w:style w:type="paragraph" w:customStyle="1" w:styleId="C2FCA5592C5D49A3AD85D736B549A49696">
    <w:name w:val="C2FCA5592C5D49A3AD85D736B549A49696"/>
    <w:rsid w:val="00F21AD7"/>
    <w:pPr>
      <w:spacing w:after="120" w:line="240" w:lineRule="auto"/>
    </w:pPr>
    <w:rPr>
      <w:rFonts w:ascii="Source Sans Pro" w:eastAsia="Arial" w:hAnsi="Source Sans Pro" w:cs="Arial"/>
      <w:sz w:val="24"/>
      <w:szCs w:val="24"/>
      <w:lang w:eastAsia="de-DE"/>
    </w:rPr>
  </w:style>
  <w:style w:type="paragraph" w:customStyle="1" w:styleId="CE294CF6CF8B40349A1B6DDFF63E350495">
    <w:name w:val="CE294CF6CF8B40349A1B6DDFF63E350495"/>
    <w:rsid w:val="00F21AD7"/>
    <w:pPr>
      <w:spacing w:after="120" w:line="240" w:lineRule="auto"/>
    </w:pPr>
    <w:rPr>
      <w:rFonts w:ascii="Source Sans Pro" w:eastAsia="Arial" w:hAnsi="Source Sans Pro" w:cs="Arial"/>
      <w:sz w:val="24"/>
      <w:szCs w:val="24"/>
      <w:lang w:eastAsia="de-DE"/>
    </w:rPr>
  </w:style>
  <w:style w:type="paragraph" w:customStyle="1" w:styleId="595378BD578945D8982155A85A064D4095">
    <w:name w:val="595378BD578945D8982155A85A064D4095"/>
    <w:rsid w:val="00F21AD7"/>
    <w:pPr>
      <w:spacing w:after="120" w:line="240" w:lineRule="auto"/>
    </w:pPr>
    <w:rPr>
      <w:rFonts w:ascii="Source Sans Pro" w:eastAsia="Arial" w:hAnsi="Source Sans Pro" w:cs="Arial"/>
      <w:sz w:val="24"/>
      <w:szCs w:val="24"/>
      <w:lang w:eastAsia="de-DE"/>
    </w:rPr>
  </w:style>
  <w:style w:type="paragraph" w:customStyle="1" w:styleId="20031E2AFC11448B85B5D23BC6297324102">
    <w:name w:val="20031E2AFC11448B85B5D23BC6297324102"/>
    <w:rsid w:val="00F21AD7"/>
    <w:pPr>
      <w:spacing w:after="120" w:line="240" w:lineRule="auto"/>
    </w:pPr>
    <w:rPr>
      <w:rFonts w:ascii="Source Sans Pro" w:eastAsia="Arial" w:hAnsi="Source Sans Pro" w:cs="Arial"/>
      <w:sz w:val="24"/>
      <w:szCs w:val="24"/>
      <w:lang w:eastAsia="de-DE"/>
    </w:rPr>
  </w:style>
  <w:style w:type="paragraph" w:customStyle="1" w:styleId="3ACA485961114C9CA4A9127436758BC8102">
    <w:name w:val="3ACA485961114C9CA4A9127436758BC8102"/>
    <w:rsid w:val="00F21AD7"/>
    <w:pPr>
      <w:spacing w:after="120" w:line="240" w:lineRule="auto"/>
    </w:pPr>
    <w:rPr>
      <w:rFonts w:ascii="Source Sans Pro" w:eastAsia="Arial" w:hAnsi="Source Sans Pro" w:cs="Arial"/>
      <w:sz w:val="24"/>
      <w:szCs w:val="24"/>
      <w:lang w:eastAsia="de-DE"/>
    </w:rPr>
  </w:style>
  <w:style w:type="paragraph" w:customStyle="1" w:styleId="12E253D8E552487C81E0DE1AE299511294">
    <w:name w:val="12E253D8E552487C81E0DE1AE299511294"/>
    <w:rsid w:val="00F21AD7"/>
    <w:pPr>
      <w:spacing w:after="120" w:line="240" w:lineRule="auto"/>
    </w:pPr>
    <w:rPr>
      <w:rFonts w:ascii="Source Sans Pro" w:eastAsia="Arial" w:hAnsi="Source Sans Pro" w:cs="Arial"/>
      <w:sz w:val="24"/>
      <w:szCs w:val="24"/>
      <w:lang w:eastAsia="de-DE"/>
    </w:rPr>
  </w:style>
  <w:style w:type="paragraph" w:customStyle="1" w:styleId="E6AAF590BB604EAB832383D1D3C16E5E102">
    <w:name w:val="E6AAF590BB604EAB832383D1D3C16E5E102"/>
    <w:rsid w:val="00F21AD7"/>
    <w:pPr>
      <w:spacing w:after="120" w:line="240" w:lineRule="auto"/>
    </w:pPr>
    <w:rPr>
      <w:rFonts w:ascii="Source Sans Pro" w:eastAsia="Arial" w:hAnsi="Source Sans Pro" w:cs="Arial"/>
      <w:sz w:val="24"/>
      <w:szCs w:val="24"/>
      <w:lang w:eastAsia="de-DE"/>
    </w:rPr>
  </w:style>
  <w:style w:type="paragraph" w:customStyle="1" w:styleId="A21E8D4E286C416E8977961F730BA5CA102">
    <w:name w:val="A21E8D4E286C416E8977961F730BA5CA102"/>
    <w:rsid w:val="00F21AD7"/>
    <w:pPr>
      <w:spacing w:after="120" w:line="240" w:lineRule="auto"/>
    </w:pPr>
    <w:rPr>
      <w:rFonts w:ascii="Source Sans Pro" w:eastAsia="Arial" w:hAnsi="Source Sans Pro" w:cs="Arial"/>
      <w:sz w:val="24"/>
      <w:szCs w:val="24"/>
      <w:lang w:eastAsia="de-DE"/>
    </w:rPr>
  </w:style>
  <w:style w:type="paragraph" w:customStyle="1" w:styleId="C21814A01CD449C6B4021D0715B19C6985">
    <w:name w:val="C21814A01CD449C6B4021D0715B19C6985"/>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78">
    <w:name w:val="73BBB6CF84A74F4D9951DAE1F9AEBA0378"/>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85">
    <w:name w:val="562DFAA19F10458D91E1C15A70B1023885"/>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85">
    <w:name w:val="0857FCC0296249C896B60041C8C4A91785"/>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76">
    <w:name w:val="75B6B5C3E02D4389B6BF07DD0A3A3A2976"/>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77">
    <w:name w:val="488D916C7E6949EBA5D3911CA764C87F77"/>
    <w:rsid w:val="00F21AD7"/>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28">
    <w:name w:val="78CCCF52836C4AA7A28F4B574337835228"/>
    <w:rsid w:val="00F21AD7"/>
    <w:pPr>
      <w:spacing w:after="120" w:line="240" w:lineRule="auto"/>
    </w:pPr>
    <w:rPr>
      <w:rFonts w:ascii="Source Sans Pro" w:eastAsia="Arial" w:hAnsi="Source Sans Pro" w:cs="Arial"/>
      <w:sz w:val="24"/>
      <w:szCs w:val="24"/>
      <w:lang w:eastAsia="de-DE"/>
    </w:rPr>
  </w:style>
  <w:style w:type="paragraph" w:customStyle="1" w:styleId="F645F8C5E1154E1D99D721FE29AD3610102">
    <w:name w:val="F645F8C5E1154E1D99D721FE29AD3610102"/>
    <w:rsid w:val="00F21AD7"/>
    <w:pPr>
      <w:spacing w:after="120" w:line="240" w:lineRule="auto"/>
    </w:pPr>
    <w:rPr>
      <w:rFonts w:ascii="Source Sans Pro" w:eastAsia="Arial" w:hAnsi="Source Sans Pro" w:cs="Arial"/>
      <w:sz w:val="24"/>
      <w:szCs w:val="24"/>
      <w:lang w:eastAsia="de-DE"/>
    </w:rPr>
  </w:style>
  <w:style w:type="paragraph" w:customStyle="1" w:styleId="D94BBBD6B2DB402886E7556C404C787994">
    <w:name w:val="D94BBBD6B2DB402886E7556C404C787994"/>
    <w:rsid w:val="00F21AD7"/>
    <w:pPr>
      <w:spacing w:after="120" w:line="240" w:lineRule="auto"/>
    </w:pPr>
    <w:rPr>
      <w:rFonts w:ascii="Source Sans Pro" w:eastAsia="Arial" w:hAnsi="Source Sans Pro" w:cs="Arial"/>
      <w:sz w:val="24"/>
      <w:szCs w:val="24"/>
      <w:lang w:eastAsia="de-DE"/>
    </w:rPr>
  </w:style>
  <w:style w:type="paragraph" w:customStyle="1" w:styleId="6C9358F3F514443AB72CC6BFF319C44E94">
    <w:name w:val="6C9358F3F514443AB72CC6BFF319C44E94"/>
    <w:rsid w:val="00F21AD7"/>
    <w:pPr>
      <w:spacing w:after="120" w:line="240" w:lineRule="auto"/>
    </w:pPr>
    <w:rPr>
      <w:rFonts w:ascii="Source Sans Pro" w:eastAsia="Arial" w:hAnsi="Source Sans Pro" w:cs="Arial"/>
      <w:sz w:val="24"/>
      <w:szCs w:val="24"/>
      <w:lang w:eastAsia="de-DE"/>
    </w:rPr>
  </w:style>
  <w:style w:type="paragraph" w:customStyle="1" w:styleId="95297231C4BE4CCB8C4621047BCBCD2B38">
    <w:name w:val="95297231C4BE4CCB8C4621047BCBCD2B38"/>
    <w:rsid w:val="00F21AD7"/>
    <w:pPr>
      <w:spacing w:after="120" w:line="240" w:lineRule="auto"/>
    </w:pPr>
    <w:rPr>
      <w:rFonts w:ascii="Source Sans Pro" w:eastAsia="Arial" w:hAnsi="Source Sans Pro" w:cs="Arial"/>
      <w:sz w:val="24"/>
      <w:szCs w:val="24"/>
      <w:lang w:eastAsia="de-DE"/>
    </w:rPr>
  </w:style>
  <w:style w:type="paragraph" w:customStyle="1" w:styleId="C4D93236CEAD4CF693D784ADA8942FC794">
    <w:name w:val="C4D93236CEAD4CF693D784ADA8942FC794"/>
    <w:rsid w:val="00F21AD7"/>
    <w:pPr>
      <w:spacing w:after="120" w:line="240" w:lineRule="auto"/>
    </w:pPr>
    <w:rPr>
      <w:rFonts w:ascii="Source Sans Pro" w:eastAsia="Arial" w:hAnsi="Source Sans Pro" w:cs="Arial"/>
      <w:sz w:val="24"/>
      <w:szCs w:val="24"/>
      <w:lang w:eastAsia="de-DE"/>
    </w:rPr>
  </w:style>
  <w:style w:type="paragraph" w:customStyle="1" w:styleId="E999FAA5D3B3436EBEB0914E86E48D62102">
    <w:name w:val="E999FAA5D3B3436EBEB0914E86E48D62102"/>
    <w:rsid w:val="00F21AD7"/>
    <w:pPr>
      <w:spacing w:after="120" w:line="240" w:lineRule="auto"/>
    </w:pPr>
    <w:rPr>
      <w:rFonts w:ascii="Source Sans Pro" w:eastAsia="Arial" w:hAnsi="Source Sans Pro" w:cs="Arial"/>
      <w:sz w:val="24"/>
      <w:szCs w:val="24"/>
      <w:lang w:eastAsia="de-DE"/>
    </w:rPr>
  </w:style>
  <w:style w:type="paragraph" w:customStyle="1" w:styleId="D235777D64294F2F8155C0763D9D25E594">
    <w:name w:val="D235777D64294F2F8155C0763D9D25E594"/>
    <w:rsid w:val="00F21AD7"/>
    <w:pPr>
      <w:spacing w:after="120" w:line="240" w:lineRule="auto"/>
    </w:pPr>
    <w:rPr>
      <w:rFonts w:ascii="Source Sans Pro" w:eastAsia="Arial" w:hAnsi="Source Sans Pro" w:cs="Arial"/>
      <w:sz w:val="24"/>
      <w:szCs w:val="24"/>
      <w:lang w:eastAsia="de-DE"/>
    </w:rPr>
  </w:style>
  <w:style w:type="paragraph" w:customStyle="1" w:styleId="004139EF79634349B7B492ED5BEDB20094">
    <w:name w:val="004139EF79634349B7B492ED5BEDB20094"/>
    <w:rsid w:val="00F21AD7"/>
    <w:pPr>
      <w:spacing w:after="120" w:line="240" w:lineRule="auto"/>
    </w:pPr>
    <w:rPr>
      <w:rFonts w:ascii="Source Sans Pro" w:eastAsia="Arial" w:hAnsi="Source Sans Pro" w:cs="Arial"/>
      <w:sz w:val="24"/>
      <w:szCs w:val="24"/>
      <w:lang w:eastAsia="de-DE"/>
    </w:rPr>
  </w:style>
  <w:style w:type="paragraph" w:customStyle="1" w:styleId="7A36F2C7ADA64782850FDBA9B5881E4894">
    <w:name w:val="7A36F2C7ADA64782850FDBA9B5881E4894"/>
    <w:rsid w:val="00F21AD7"/>
    <w:pPr>
      <w:spacing w:after="120" w:line="240" w:lineRule="auto"/>
    </w:pPr>
    <w:rPr>
      <w:rFonts w:ascii="Source Sans Pro" w:eastAsia="Arial" w:hAnsi="Source Sans Pro" w:cs="Arial"/>
      <w:sz w:val="24"/>
      <w:szCs w:val="24"/>
      <w:lang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48E69-C16B-4A11-8840-601F882D67C4}">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67BA5918-4497-42BA-A43E-882B9E39B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Vorlage_Syllabus_Lehrplan_Stand 07082020.dotx</Template>
  <TotalTime>0</TotalTime>
  <Pages>6</Pages>
  <Words>1211</Words>
  <Characters>9621</Characters>
  <Application>Microsoft Office Word</Application>
  <DocSecurity>0</DocSecurity>
  <Lines>80</Lines>
  <Paragraphs>21</Paragraphs>
  <ScaleCrop>false</ScaleCrop>
  <HeadingPairs>
    <vt:vector size="2" baseType="variant">
      <vt:variant>
        <vt:lpstr>Titel</vt:lpstr>
      </vt:variant>
      <vt:variant>
        <vt:i4>1</vt:i4>
      </vt:variant>
    </vt:vector>
  </HeadingPairs>
  <TitlesOfParts>
    <vt:vector size="1" baseType="lpstr">
      <vt:lpstr>Hier Autor*in, Jahr und Titel eintragen</vt:lpstr>
    </vt:vector>
  </TitlesOfParts>
  <Company>ASH Berlin</Company>
  <LinksUpToDate>false</LinksUpToDate>
  <CharactersWithSpaces>10811</CharactersWithSpaces>
  <SharedDoc>false</SharedDoc>
  <HLinks>
    <vt:vector size="378" baseType="variant">
      <vt:variant>
        <vt:i4>1179706</vt:i4>
      </vt:variant>
      <vt:variant>
        <vt:i4>380</vt:i4>
      </vt:variant>
      <vt:variant>
        <vt:i4>0</vt:i4>
      </vt:variant>
      <vt:variant>
        <vt:i4>5</vt:i4>
      </vt:variant>
      <vt:variant>
        <vt:lpwstr/>
      </vt:variant>
      <vt:variant>
        <vt:lpwstr>_Toc97227868</vt:lpwstr>
      </vt:variant>
      <vt:variant>
        <vt:i4>1900602</vt:i4>
      </vt:variant>
      <vt:variant>
        <vt:i4>374</vt:i4>
      </vt:variant>
      <vt:variant>
        <vt:i4>0</vt:i4>
      </vt:variant>
      <vt:variant>
        <vt:i4>5</vt:i4>
      </vt:variant>
      <vt:variant>
        <vt:lpwstr/>
      </vt:variant>
      <vt:variant>
        <vt:lpwstr>_Toc97227867</vt:lpwstr>
      </vt:variant>
      <vt:variant>
        <vt:i4>1835066</vt:i4>
      </vt:variant>
      <vt:variant>
        <vt:i4>365</vt:i4>
      </vt:variant>
      <vt:variant>
        <vt:i4>0</vt:i4>
      </vt:variant>
      <vt:variant>
        <vt:i4>5</vt:i4>
      </vt:variant>
      <vt:variant>
        <vt:lpwstr/>
      </vt:variant>
      <vt:variant>
        <vt:lpwstr>_Toc97227866</vt:lpwstr>
      </vt:variant>
      <vt:variant>
        <vt:i4>2031674</vt:i4>
      </vt:variant>
      <vt:variant>
        <vt:i4>359</vt:i4>
      </vt:variant>
      <vt:variant>
        <vt:i4>0</vt:i4>
      </vt:variant>
      <vt:variant>
        <vt:i4>5</vt:i4>
      </vt:variant>
      <vt:variant>
        <vt:lpwstr/>
      </vt:variant>
      <vt:variant>
        <vt:lpwstr>_Toc97227865</vt:lpwstr>
      </vt:variant>
      <vt:variant>
        <vt:i4>1966138</vt:i4>
      </vt:variant>
      <vt:variant>
        <vt:i4>353</vt:i4>
      </vt:variant>
      <vt:variant>
        <vt:i4>0</vt:i4>
      </vt:variant>
      <vt:variant>
        <vt:i4>5</vt:i4>
      </vt:variant>
      <vt:variant>
        <vt:lpwstr/>
      </vt:variant>
      <vt:variant>
        <vt:lpwstr>_Toc97227864</vt:lpwstr>
      </vt:variant>
      <vt:variant>
        <vt:i4>1638458</vt:i4>
      </vt:variant>
      <vt:variant>
        <vt:i4>347</vt:i4>
      </vt:variant>
      <vt:variant>
        <vt:i4>0</vt:i4>
      </vt:variant>
      <vt:variant>
        <vt:i4>5</vt:i4>
      </vt:variant>
      <vt:variant>
        <vt:lpwstr/>
      </vt:variant>
      <vt:variant>
        <vt:lpwstr>_Toc97227863</vt:lpwstr>
      </vt:variant>
      <vt:variant>
        <vt:i4>1572922</vt:i4>
      </vt:variant>
      <vt:variant>
        <vt:i4>341</vt:i4>
      </vt:variant>
      <vt:variant>
        <vt:i4>0</vt:i4>
      </vt:variant>
      <vt:variant>
        <vt:i4>5</vt:i4>
      </vt:variant>
      <vt:variant>
        <vt:lpwstr/>
      </vt:variant>
      <vt:variant>
        <vt:lpwstr>_Toc97227862</vt:lpwstr>
      </vt:variant>
      <vt:variant>
        <vt:i4>1769530</vt:i4>
      </vt:variant>
      <vt:variant>
        <vt:i4>335</vt:i4>
      </vt:variant>
      <vt:variant>
        <vt:i4>0</vt:i4>
      </vt:variant>
      <vt:variant>
        <vt:i4>5</vt:i4>
      </vt:variant>
      <vt:variant>
        <vt:lpwstr/>
      </vt:variant>
      <vt:variant>
        <vt:lpwstr>_Toc97227861</vt:lpwstr>
      </vt:variant>
      <vt:variant>
        <vt:i4>1703994</vt:i4>
      </vt:variant>
      <vt:variant>
        <vt:i4>329</vt:i4>
      </vt:variant>
      <vt:variant>
        <vt:i4>0</vt:i4>
      </vt:variant>
      <vt:variant>
        <vt:i4>5</vt:i4>
      </vt:variant>
      <vt:variant>
        <vt:lpwstr/>
      </vt:variant>
      <vt:variant>
        <vt:lpwstr>_Toc97227860</vt:lpwstr>
      </vt:variant>
      <vt:variant>
        <vt:i4>1245241</vt:i4>
      </vt:variant>
      <vt:variant>
        <vt:i4>323</vt:i4>
      </vt:variant>
      <vt:variant>
        <vt:i4>0</vt:i4>
      </vt:variant>
      <vt:variant>
        <vt:i4>5</vt:i4>
      </vt:variant>
      <vt:variant>
        <vt:lpwstr/>
      </vt:variant>
      <vt:variant>
        <vt:lpwstr>_Toc97227859</vt:lpwstr>
      </vt:variant>
      <vt:variant>
        <vt:i4>1179705</vt:i4>
      </vt:variant>
      <vt:variant>
        <vt:i4>314</vt:i4>
      </vt:variant>
      <vt:variant>
        <vt:i4>0</vt:i4>
      </vt:variant>
      <vt:variant>
        <vt:i4>5</vt:i4>
      </vt:variant>
      <vt:variant>
        <vt:lpwstr/>
      </vt:variant>
      <vt:variant>
        <vt:lpwstr>_Toc97227858</vt:lpwstr>
      </vt:variant>
      <vt:variant>
        <vt:i4>1900601</vt:i4>
      </vt:variant>
      <vt:variant>
        <vt:i4>308</vt:i4>
      </vt:variant>
      <vt:variant>
        <vt:i4>0</vt:i4>
      </vt:variant>
      <vt:variant>
        <vt:i4>5</vt:i4>
      </vt:variant>
      <vt:variant>
        <vt:lpwstr/>
      </vt:variant>
      <vt:variant>
        <vt:lpwstr>_Toc97227857</vt:lpwstr>
      </vt:variant>
      <vt:variant>
        <vt:i4>1835065</vt:i4>
      </vt:variant>
      <vt:variant>
        <vt:i4>302</vt:i4>
      </vt:variant>
      <vt:variant>
        <vt:i4>0</vt:i4>
      </vt:variant>
      <vt:variant>
        <vt:i4>5</vt:i4>
      </vt:variant>
      <vt:variant>
        <vt:lpwstr/>
      </vt:variant>
      <vt:variant>
        <vt:lpwstr>_Toc97227856</vt:lpwstr>
      </vt:variant>
      <vt:variant>
        <vt:i4>2031673</vt:i4>
      </vt:variant>
      <vt:variant>
        <vt:i4>296</vt:i4>
      </vt:variant>
      <vt:variant>
        <vt:i4>0</vt:i4>
      </vt:variant>
      <vt:variant>
        <vt:i4>5</vt:i4>
      </vt:variant>
      <vt:variant>
        <vt:lpwstr/>
      </vt:variant>
      <vt:variant>
        <vt:lpwstr>_Toc97227855</vt:lpwstr>
      </vt:variant>
      <vt:variant>
        <vt:i4>1966137</vt:i4>
      </vt:variant>
      <vt:variant>
        <vt:i4>290</vt:i4>
      </vt:variant>
      <vt:variant>
        <vt:i4>0</vt:i4>
      </vt:variant>
      <vt:variant>
        <vt:i4>5</vt:i4>
      </vt:variant>
      <vt:variant>
        <vt:lpwstr/>
      </vt:variant>
      <vt:variant>
        <vt:lpwstr>_Toc97227854</vt:lpwstr>
      </vt:variant>
      <vt:variant>
        <vt:i4>1638457</vt:i4>
      </vt:variant>
      <vt:variant>
        <vt:i4>284</vt:i4>
      </vt:variant>
      <vt:variant>
        <vt:i4>0</vt:i4>
      </vt:variant>
      <vt:variant>
        <vt:i4>5</vt:i4>
      </vt:variant>
      <vt:variant>
        <vt:lpwstr/>
      </vt:variant>
      <vt:variant>
        <vt:lpwstr>_Toc97227853</vt:lpwstr>
      </vt:variant>
      <vt:variant>
        <vt:i4>1572921</vt:i4>
      </vt:variant>
      <vt:variant>
        <vt:i4>278</vt:i4>
      </vt:variant>
      <vt:variant>
        <vt:i4>0</vt:i4>
      </vt:variant>
      <vt:variant>
        <vt:i4>5</vt:i4>
      </vt:variant>
      <vt:variant>
        <vt:lpwstr/>
      </vt:variant>
      <vt:variant>
        <vt:lpwstr>_Toc97227852</vt:lpwstr>
      </vt:variant>
      <vt:variant>
        <vt:i4>1769529</vt:i4>
      </vt:variant>
      <vt:variant>
        <vt:i4>272</vt:i4>
      </vt:variant>
      <vt:variant>
        <vt:i4>0</vt:i4>
      </vt:variant>
      <vt:variant>
        <vt:i4>5</vt:i4>
      </vt:variant>
      <vt:variant>
        <vt:lpwstr/>
      </vt:variant>
      <vt:variant>
        <vt:lpwstr>_Toc97227851</vt:lpwstr>
      </vt:variant>
      <vt:variant>
        <vt:i4>1703993</vt:i4>
      </vt:variant>
      <vt:variant>
        <vt:i4>266</vt:i4>
      </vt:variant>
      <vt:variant>
        <vt:i4>0</vt:i4>
      </vt:variant>
      <vt:variant>
        <vt:i4>5</vt:i4>
      </vt:variant>
      <vt:variant>
        <vt:lpwstr/>
      </vt:variant>
      <vt:variant>
        <vt:lpwstr>_Toc97227850</vt:lpwstr>
      </vt:variant>
      <vt:variant>
        <vt:i4>1245240</vt:i4>
      </vt:variant>
      <vt:variant>
        <vt:i4>260</vt:i4>
      </vt:variant>
      <vt:variant>
        <vt:i4>0</vt:i4>
      </vt:variant>
      <vt:variant>
        <vt:i4>5</vt:i4>
      </vt:variant>
      <vt:variant>
        <vt:lpwstr/>
      </vt:variant>
      <vt:variant>
        <vt:lpwstr>_Toc97227849</vt:lpwstr>
      </vt:variant>
      <vt:variant>
        <vt:i4>1179704</vt:i4>
      </vt:variant>
      <vt:variant>
        <vt:i4>254</vt:i4>
      </vt:variant>
      <vt:variant>
        <vt:i4>0</vt:i4>
      </vt:variant>
      <vt:variant>
        <vt:i4>5</vt:i4>
      </vt:variant>
      <vt:variant>
        <vt:lpwstr/>
      </vt:variant>
      <vt:variant>
        <vt:lpwstr>_Toc97227848</vt:lpwstr>
      </vt:variant>
      <vt:variant>
        <vt:i4>1900600</vt:i4>
      </vt:variant>
      <vt:variant>
        <vt:i4>248</vt:i4>
      </vt:variant>
      <vt:variant>
        <vt:i4>0</vt:i4>
      </vt:variant>
      <vt:variant>
        <vt:i4>5</vt:i4>
      </vt:variant>
      <vt:variant>
        <vt:lpwstr/>
      </vt:variant>
      <vt:variant>
        <vt:lpwstr>_Toc97227847</vt:lpwstr>
      </vt:variant>
      <vt:variant>
        <vt:i4>1835064</vt:i4>
      </vt:variant>
      <vt:variant>
        <vt:i4>242</vt:i4>
      </vt:variant>
      <vt:variant>
        <vt:i4>0</vt:i4>
      </vt:variant>
      <vt:variant>
        <vt:i4>5</vt:i4>
      </vt:variant>
      <vt:variant>
        <vt:lpwstr/>
      </vt:variant>
      <vt:variant>
        <vt:lpwstr>_Toc97227846</vt:lpwstr>
      </vt:variant>
      <vt:variant>
        <vt:i4>2031672</vt:i4>
      </vt:variant>
      <vt:variant>
        <vt:i4>236</vt:i4>
      </vt:variant>
      <vt:variant>
        <vt:i4>0</vt:i4>
      </vt:variant>
      <vt:variant>
        <vt:i4>5</vt:i4>
      </vt:variant>
      <vt:variant>
        <vt:lpwstr/>
      </vt:variant>
      <vt:variant>
        <vt:lpwstr>_Toc97227845</vt:lpwstr>
      </vt:variant>
      <vt:variant>
        <vt:i4>1966136</vt:i4>
      </vt:variant>
      <vt:variant>
        <vt:i4>230</vt:i4>
      </vt:variant>
      <vt:variant>
        <vt:i4>0</vt:i4>
      </vt:variant>
      <vt:variant>
        <vt:i4>5</vt:i4>
      </vt:variant>
      <vt:variant>
        <vt:lpwstr/>
      </vt:variant>
      <vt:variant>
        <vt:lpwstr>_Toc97227844</vt:lpwstr>
      </vt:variant>
      <vt:variant>
        <vt:i4>1638456</vt:i4>
      </vt:variant>
      <vt:variant>
        <vt:i4>224</vt:i4>
      </vt:variant>
      <vt:variant>
        <vt:i4>0</vt:i4>
      </vt:variant>
      <vt:variant>
        <vt:i4>5</vt:i4>
      </vt:variant>
      <vt:variant>
        <vt:lpwstr/>
      </vt:variant>
      <vt:variant>
        <vt:lpwstr>_Toc97227843</vt:lpwstr>
      </vt:variant>
      <vt:variant>
        <vt:i4>1572920</vt:i4>
      </vt:variant>
      <vt:variant>
        <vt:i4>218</vt:i4>
      </vt:variant>
      <vt:variant>
        <vt:i4>0</vt:i4>
      </vt:variant>
      <vt:variant>
        <vt:i4>5</vt:i4>
      </vt:variant>
      <vt:variant>
        <vt:lpwstr/>
      </vt:variant>
      <vt:variant>
        <vt:lpwstr>_Toc97227842</vt:lpwstr>
      </vt:variant>
      <vt:variant>
        <vt:i4>1769528</vt:i4>
      </vt:variant>
      <vt:variant>
        <vt:i4>212</vt:i4>
      </vt:variant>
      <vt:variant>
        <vt:i4>0</vt:i4>
      </vt:variant>
      <vt:variant>
        <vt:i4>5</vt:i4>
      </vt:variant>
      <vt:variant>
        <vt:lpwstr/>
      </vt:variant>
      <vt:variant>
        <vt:lpwstr>_Toc97227841</vt:lpwstr>
      </vt:variant>
      <vt:variant>
        <vt:i4>1703992</vt:i4>
      </vt:variant>
      <vt:variant>
        <vt:i4>206</vt:i4>
      </vt:variant>
      <vt:variant>
        <vt:i4>0</vt:i4>
      </vt:variant>
      <vt:variant>
        <vt:i4>5</vt:i4>
      </vt:variant>
      <vt:variant>
        <vt:lpwstr/>
      </vt:variant>
      <vt:variant>
        <vt:lpwstr>_Toc97227840</vt:lpwstr>
      </vt:variant>
      <vt:variant>
        <vt:i4>1245247</vt:i4>
      </vt:variant>
      <vt:variant>
        <vt:i4>200</vt:i4>
      </vt:variant>
      <vt:variant>
        <vt:i4>0</vt:i4>
      </vt:variant>
      <vt:variant>
        <vt:i4>5</vt:i4>
      </vt:variant>
      <vt:variant>
        <vt:lpwstr/>
      </vt:variant>
      <vt:variant>
        <vt:lpwstr>_Toc97227839</vt:lpwstr>
      </vt:variant>
      <vt:variant>
        <vt:i4>1179711</vt:i4>
      </vt:variant>
      <vt:variant>
        <vt:i4>194</vt:i4>
      </vt:variant>
      <vt:variant>
        <vt:i4>0</vt:i4>
      </vt:variant>
      <vt:variant>
        <vt:i4>5</vt:i4>
      </vt:variant>
      <vt:variant>
        <vt:lpwstr/>
      </vt:variant>
      <vt:variant>
        <vt:lpwstr>_Toc97227838</vt:lpwstr>
      </vt:variant>
      <vt:variant>
        <vt:i4>1900607</vt:i4>
      </vt:variant>
      <vt:variant>
        <vt:i4>188</vt:i4>
      </vt:variant>
      <vt:variant>
        <vt:i4>0</vt:i4>
      </vt:variant>
      <vt:variant>
        <vt:i4>5</vt:i4>
      </vt:variant>
      <vt:variant>
        <vt:lpwstr/>
      </vt:variant>
      <vt:variant>
        <vt:lpwstr>_Toc97227837</vt:lpwstr>
      </vt:variant>
      <vt:variant>
        <vt:i4>1835071</vt:i4>
      </vt:variant>
      <vt:variant>
        <vt:i4>182</vt:i4>
      </vt:variant>
      <vt:variant>
        <vt:i4>0</vt:i4>
      </vt:variant>
      <vt:variant>
        <vt:i4>5</vt:i4>
      </vt:variant>
      <vt:variant>
        <vt:lpwstr/>
      </vt:variant>
      <vt:variant>
        <vt:lpwstr>_Toc97227836</vt:lpwstr>
      </vt:variant>
      <vt:variant>
        <vt:i4>2031679</vt:i4>
      </vt:variant>
      <vt:variant>
        <vt:i4>176</vt:i4>
      </vt:variant>
      <vt:variant>
        <vt:i4>0</vt:i4>
      </vt:variant>
      <vt:variant>
        <vt:i4>5</vt:i4>
      </vt:variant>
      <vt:variant>
        <vt:lpwstr/>
      </vt:variant>
      <vt:variant>
        <vt:lpwstr>_Toc97227835</vt:lpwstr>
      </vt:variant>
      <vt:variant>
        <vt:i4>1966143</vt:i4>
      </vt:variant>
      <vt:variant>
        <vt:i4>170</vt:i4>
      </vt:variant>
      <vt:variant>
        <vt:i4>0</vt:i4>
      </vt:variant>
      <vt:variant>
        <vt:i4>5</vt:i4>
      </vt:variant>
      <vt:variant>
        <vt:lpwstr/>
      </vt:variant>
      <vt:variant>
        <vt:lpwstr>_Toc97227834</vt:lpwstr>
      </vt:variant>
      <vt:variant>
        <vt:i4>1638463</vt:i4>
      </vt:variant>
      <vt:variant>
        <vt:i4>164</vt:i4>
      </vt:variant>
      <vt:variant>
        <vt:i4>0</vt:i4>
      </vt:variant>
      <vt:variant>
        <vt:i4>5</vt:i4>
      </vt:variant>
      <vt:variant>
        <vt:lpwstr/>
      </vt:variant>
      <vt:variant>
        <vt:lpwstr>_Toc97227833</vt:lpwstr>
      </vt:variant>
      <vt:variant>
        <vt:i4>1572927</vt:i4>
      </vt:variant>
      <vt:variant>
        <vt:i4>158</vt:i4>
      </vt:variant>
      <vt:variant>
        <vt:i4>0</vt:i4>
      </vt:variant>
      <vt:variant>
        <vt:i4>5</vt:i4>
      </vt:variant>
      <vt:variant>
        <vt:lpwstr/>
      </vt:variant>
      <vt:variant>
        <vt:lpwstr>_Toc97227832</vt:lpwstr>
      </vt:variant>
      <vt:variant>
        <vt:i4>1769535</vt:i4>
      </vt:variant>
      <vt:variant>
        <vt:i4>152</vt:i4>
      </vt:variant>
      <vt:variant>
        <vt:i4>0</vt:i4>
      </vt:variant>
      <vt:variant>
        <vt:i4>5</vt:i4>
      </vt:variant>
      <vt:variant>
        <vt:lpwstr/>
      </vt:variant>
      <vt:variant>
        <vt:lpwstr>_Toc97227831</vt:lpwstr>
      </vt:variant>
      <vt:variant>
        <vt:i4>1703999</vt:i4>
      </vt:variant>
      <vt:variant>
        <vt:i4>146</vt:i4>
      </vt:variant>
      <vt:variant>
        <vt:i4>0</vt:i4>
      </vt:variant>
      <vt:variant>
        <vt:i4>5</vt:i4>
      </vt:variant>
      <vt:variant>
        <vt:lpwstr/>
      </vt:variant>
      <vt:variant>
        <vt:lpwstr>_Toc97227830</vt:lpwstr>
      </vt:variant>
      <vt:variant>
        <vt:i4>1245246</vt:i4>
      </vt:variant>
      <vt:variant>
        <vt:i4>140</vt:i4>
      </vt:variant>
      <vt:variant>
        <vt:i4>0</vt:i4>
      </vt:variant>
      <vt:variant>
        <vt:i4>5</vt:i4>
      </vt:variant>
      <vt:variant>
        <vt:lpwstr/>
      </vt:variant>
      <vt:variant>
        <vt:lpwstr>_Toc97227829</vt:lpwstr>
      </vt:variant>
      <vt:variant>
        <vt:i4>1179710</vt:i4>
      </vt:variant>
      <vt:variant>
        <vt:i4>134</vt:i4>
      </vt:variant>
      <vt:variant>
        <vt:i4>0</vt:i4>
      </vt:variant>
      <vt:variant>
        <vt:i4>5</vt:i4>
      </vt:variant>
      <vt:variant>
        <vt:lpwstr/>
      </vt:variant>
      <vt:variant>
        <vt:lpwstr>_Toc97227828</vt:lpwstr>
      </vt:variant>
      <vt:variant>
        <vt:i4>1900606</vt:i4>
      </vt:variant>
      <vt:variant>
        <vt:i4>128</vt:i4>
      </vt:variant>
      <vt:variant>
        <vt:i4>0</vt:i4>
      </vt:variant>
      <vt:variant>
        <vt:i4>5</vt:i4>
      </vt:variant>
      <vt:variant>
        <vt:lpwstr/>
      </vt:variant>
      <vt:variant>
        <vt:lpwstr>_Toc97227827</vt:lpwstr>
      </vt:variant>
      <vt:variant>
        <vt:i4>1835070</vt:i4>
      </vt:variant>
      <vt:variant>
        <vt:i4>122</vt:i4>
      </vt:variant>
      <vt:variant>
        <vt:i4>0</vt:i4>
      </vt:variant>
      <vt:variant>
        <vt:i4>5</vt:i4>
      </vt:variant>
      <vt:variant>
        <vt:lpwstr/>
      </vt:variant>
      <vt:variant>
        <vt:lpwstr>_Toc97227826</vt:lpwstr>
      </vt:variant>
      <vt:variant>
        <vt:i4>2031678</vt:i4>
      </vt:variant>
      <vt:variant>
        <vt:i4>116</vt:i4>
      </vt:variant>
      <vt:variant>
        <vt:i4>0</vt:i4>
      </vt:variant>
      <vt:variant>
        <vt:i4>5</vt:i4>
      </vt:variant>
      <vt:variant>
        <vt:lpwstr/>
      </vt:variant>
      <vt:variant>
        <vt:lpwstr>_Toc97227825</vt:lpwstr>
      </vt:variant>
      <vt:variant>
        <vt:i4>1966142</vt:i4>
      </vt:variant>
      <vt:variant>
        <vt:i4>110</vt:i4>
      </vt:variant>
      <vt:variant>
        <vt:i4>0</vt:i4>
      </vt:variant>
      <vt:variant>
        <vt:i4>5</vt:i4>
      </vt:variant>
      <vt:variant>
        <vt:lpwstr/>
      </vt:variant>
      <vt:variant>
        <vt:lpwstr>_Toc97227824</vt:lpwstr>
      </vt:variant>
      <vt:variant>
        <vt:i4>1638462</vt:i4>
      </vt:variant>
      <vt:variant>
        <vt:i4>104</vt:i4>
      </vt:variant>
      <vt:variant>
        <vt:i4>0</vt:i4>
      </vt:variant>
      <vt:variant>
        <vt:i4>5</vt:i4>
      </vt:variant>
      <vt:variant>
        <vt:lpwstr/>
      </vt:variant>
      <vt:variant>
        <vt:lpwstr>_Toc97227823</vt:lpwstr>
      </vt:variant>
      <vt:variant>
        <vt:i4>1572926</vt:i4>
      </vt:variant>
      <vt:variant>
        <vt:i4>98</vt:i4>
      </vt:variant>
      <vt:variant>
        <vt:i4>0</vt:i4>
      </vt:variant>
      <vt:variant>
        <vt:i4>5</vt:i4>
      </vt:variant>
      <vt:variant>
        <vt:lpwstr/>
      </vt:variant>
      <vt:variant>
        <vt:lpwstr>_Toc97227822</vt:lpwstr>
      </vt:variant>
      <vt:variant>
        <vt:i4>1769534</vt:i4>
      </vt:variant>
      <vt:variant>
        <vt:i4>92</vt:i4>
      </vt:variant>
      <vt:variant>
        <vt:i4>0</vt:i4>
      </vt:variant>
      <vt:variant>
        <vt:i4>5</vt:i4>
      </vt:variant>
      <vt:variant>
        <vt:lpwstr/>
      </vt:variant>
      <vt:variant>
        <vt:lpwstr>_Toc97227821</vt:lpwstr>
      </vt:variant>
      <vt:variant>
        <vt:i4>1703998</vt:i4>
      </vt:variant>
      <vt:variant>
        <vt:i4>86</vt:i4>
      </vt:variant>
      <vt:variant>
        <vt:i4>0</vt:i4>
      </vt:variant>
      <vt:variant>
        <vt:i4>5</vt:i4>
      </vt:variant>
      <vt:variant>
        <vt:lpwstr/>
      </vt:variant>
      <vt:variant>
        <vt:lpwstr>_Toc97227820</vt:lpwstr>
      </vt:variant>
      <vt:variant>
        <vt:i4>1245245</vt:i4>
      </vt:variant>
      <vt:variant>
        <vt:i4>80</vt:i4>
      </vt:variant>
      <vt:variant>
        <vt:i4>0</vt:i4>
      </vt:variant>
      <vt:variant>
        <vt:i4>5</vt:i4>
      </vt:variant>
      <vt:variant>
        <vt:lpwstr/>
      </vt:variant>
      <vt:variant>
        <vt:lpwstr>_Toc97227819</vt:lpwstr>
      </vt:variant>
      <vt:variant>
        <vt:i4>1179709</vt:i4>
      </vt:variant>
      <vt:variant>
        <vt:i4>74</vt:i4>
      </vt:variant>
      <vt:variant>
        <vt:i4>0</vt:i4>
      </vt:variant>
      <vt:variant>
        <vt:i4>5</vt:i4>
      </vt:variant>
      <vt:variant>
        <vt:lpwstr/>
      </vt:variant>
      <vt:variant>
        <vt:lpwstr>_Toc97227818</vt:lpwstr>
      </vt:variant>
      <vt:variant>
        <vt:i4>1900605</vt:i4>
      </vt:variant>
      <vt:variant>
        <vt:i4>68</vt:i4>
      </vt:variant>
      <vt:variant>
        <vt:i4>0</vt:i4>
      </vt:variant>
      <vt:variant>
        <vt:i4>5</vt:i4>
      </vt:variant>
      <vt:variant>
        <vt:lpwstr/>
      </vt:variant>
      <vt:variant>
        <vt:lpwstr>_Toc97227817</vt:lpwstr>
      </vt:variant>
      <vt:variant>
        <vt:i4>1835069</vt:i4>
      </vt:variant>
      <vt:variant>
        <vt:i4>62</vt:i4>
      </vt:variant>
      <vt:variant>
        <vt:i4>0</vt:i4>
      </vt:variant>
      <vt:variant>
        <vt:i4>5</vt:i4>
      </vt:variant>
      <vt:variant>
        <vt:lpwstr/>
      </vt:variant>
      <vt:variant>
        <vt:lpwstr>_Toc97227816</vt:lpwstr>
      </vt:variant>
      <vt:variant>
        <vt:i4>2031677</vt:i4>
      </vt:variant>
      <vt:variant>
        <vt:i4>56</vt:i4>
      </vt:variant>
      <vt:variant>
        <vt:i4>0</vt:i4>
      </vt:variant>
      <vt:variant>
        <vt:i4>5</vt:i4>
      </vt:variant>
      <vt:variant>
        <vt:lpwstr/>
      </vt:variant>
      <vt:variant>
        <vt:lpwstr>_Toc97227815</vt:lpwstr>
      </vt:variant>
      <vt:variant>
        <vt:i4>1966141</vt:i4>
      </vt:variant>
      <vt:variant>
        <vt:i4>50</vt:i4>
      </vt:variant>
      <vt:variant>
        <vt:i4>0</vt:i4>
      </vt:variant>
      <vt:variant>
        <vt:i4>5</vt:i4>
      </vt:variant>
      <vt:variant>
        <vt:lpwstr/>
      </vt:variant>
      <vt:variant>
        <vt:lpwstr>_Toc97227814</vt:lpwstr>
      </vt:variant>
      <vt:variant>
        <vt:i4>1638461</vt:i4>
      </vt:variant>
      <vt:variant>
        <vt:i4>44</vt:i4>
      </vt:variant>
      <vt:variant>
        <vt:i4>0</vt:i4>
      </vt:variant>
      <vt:variant>
        <vt:i4>5</vt:i4>
      </vt:variant>
      <vt:variant>
        <vt:lpwstr/>
      </vt:variant>
      <vt:variant>
        <vt:lpwstr>_Toc97227813</vt:lpwstr>
      </vt:variant>
      <vt:variant>
        <vt:i4>1572925</vt:i4>
      </vt:variant>
      <vt:variant>
        <vt:i4>38</vt:i4>
      </vt:variant>
      <vt:variant>
        <vt:i4>0</vt:i4>
      </vt:variant>
      <vt:variant>
        <vt:i4>5</vt:i4>
      </vt:variant>
      <vt:variant>
        <vt:lpwstr/>
      </vt:variant>
      <vt:variant>
        <vt:lpwstr>_Toc97227812</vt:lpwstr>
      </vt:variant>
      <vt:variant>
        <vt:i4>1769533</vt:i4>
      </vt:variant>
      <vt:variant>
        <vt:i4>32</vt:i4>
      </vt:variant>
      <vt:variant>
        <vt:i4>0</vt:i4>
      </vt:variant>
      <vt:variant>
        <vt:i4>5</vt:i4>
      </vt:variant>
      <vt:variant>
        <vt:lpwstr/>
      </vt:variant>
      <vt:variant>
        <vt:lpwstr>_Toc97227811</vt:lpwstr>
      </vt:variant>
      <vt:variant>
        <vt:i4>1703997</vt:i4>
      </vt:variant>
      <vt:variant>
        <vt:i4>26</vt:i4>
      </vt:variant>
      <vt:variant>
        <vt:i4>0</vt:i4>
      </vt:variant>
      <vt:variant>
        <vt:i4>5</vt:i4>
      </vt:variant>
      <vt:variant>
        <vt:lpwstr/>
      </vt:variant>
      <vt:variant>
        <vt:lpwstr>_Toc97227810</vt:lpwstr>
      </vt:variant>
      <vt:variant>
        <vt:i4>1245244</vt:i4>
      </vt:variant>
      <vt:variant>
        <vt:i4>20</vt:i4>
      </vt:variant>
      <vt:variant>
        <vt:i4>0</vt:i4>
      </vt:variant>
      <vt:variant>
        <vt:i4>5</vt:i4>
      </vt:variant>
      <vt:variant>
        <vt:lpwstr/>
      </vt:variant>
      <vt:variant>
        <vt:lpwstr>_Toc97227809</vt:lpwstr>
      </vt:variant>
      <vt:variant>
        <vt:i4>1179708</vt:i4>
      </vt:variant>
      <vt:variant>
        <vt:i4>14</vt:i4>
      </vt:variant>
      <vt:variant>
        <vt:i4>0</vt:i4>
      </vt:variant>
      <vt:variant>
        <vt:i4>5</vt:i4>
      </vt:variant>
      <vt:variant>
        <vt:lpwstr/>
      </vt:variant>
      <vt:variant>
        <vt:lpwstr>_Toc97227808</vt:lpwstr>
      </vt:variant>
      <vt:variant>
        <vt:i4>1900604</vt:i4>
      </vt:variant>
      <vt:variant>
        <vt:i4>8</vt:i4>
      </vt:variant>
      <vt:variant>
        <vt:i4>0</vt:i4>
      </vt:variant>
      <vt:variant>
        <vt:i4>5</vt:i4>
      </vt:variant>
      <vt:variant>
        <vt:lpwstr/>
      </vt:variant>
      <vt:variant>
        <vt:lpwstr>_Toc97227807</vt:lpwstr>
      </vt:variant>
      <vt:variant>
        <vt:i4>1835068</vt:i4>
      </vt:variant>
      <vt:variant>
        <vt:i4>2</vt:i4>
      </vt:variant>
      <vt:variant>
        <vt:i4>0</vt:i4>
      </vt:variant>
      <vt:variant>
        <vt:i4>5</vt:i4>
      </vt:variant>
      <vt:variant>
        <vt:lpwstr/>
      </vt:variant>
      <vt:variant>
        <vt:lpwstr>_Toc97227806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Lehrplan ASH Berlin</dc:title>
  <dc:creator/>
  <cp:keywords>Lehrplan, Syllabus</cp:keywords>
  <cp:lastModifiedBy>Klenke, Daniel</cp:lastModifiedBy>
  <cp:revision>38</cp:revision>
  <cp:lastPrinted>2020-08-10T16:47:00Z</cp:lastPrinted>
  <dcterms:created xsi:type="dcterms:W3CDTF">2020-09-01T12:10:00Z</dcterms:created>
  <dcterms:modified xsi:type="dcterms:W3CDTF">2025-07-07T06:55:00Z</dcterms:modified>
  <cp:contentStatus/>
</cp:coreProperties>
</file>